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BDDEF"/>
  <w:body>
    <w:p w14:paraId="445A6757" w14:textId="24C11577" w:rsidR="00434795" w:rsidRDefault="00A7672E">
      <w:r>
        <w:rPr>
          <w:noProof/>
          <w:lang w:eastAsia="en-GB"/>
        </w:rPr>
        <w:drawing>
          <wp:anchor distT="0" distB="0" distL="114300" distR="114300" simplePos="0" relativeHeight="251656192" behindDoc="0" locked="0" layoutInCell="1" allowOverlap="1" wp14:anchorId="0B0E8425" wp14:editId="38612731">
            <wp:simplePos x="0" y="0"/>
            <wp:positionH relativeFrom="column">
              <wp:posOffset>-457200</wp:posOffset>
            </wp:positionH>
            <wp:positionV relativeFrom="paragraph">
              <wp:posOffset>-643255</wp:posOffset>
            </wp:positionV>
            <wp:extent cx="7531100" cy="2527300"/>
            <wp:effectExtent l="0" t="0" r="0" b="0"/>
            <wp:wrapNone/>
            <wp:docPr id="4" name="Picture 4" descr="Rainbow Clouds Wallpaper - The Wajas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ainbow Clouds Wallpaper - The Wajas Wiki"/>
                    <pic:cNvPicPr>
                      <a:picLocks noChangeAspect="1"/>
                    </pic:cNvPicPr>
                  </pic:nvPicPr>
                  <pic:blipFill rotWithShape="1">
                    <a:blip r:embed="rId8">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9"/>
                        </a:ext>
                      </a:extLst>
                    </a:blip>
                    <a:srcRect b="13778"/>
                    <a:stretch/>
                  </pic:blipFill>
                  <pic:spPr bwMode="auto">
                    <a:xfrm>
                      <a:off x="0" y="0"/>
                      <a:ext cx="7531100" cy="252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7216" behindDoc="0" locked="0" layoutInCell="1" allowOverlap="1" wp14:anchorId="122CEDFC" wp14:editId="022947BD">
                <wp:simplePos x="0" y="0"/>
                <wp:positionH relativeFrom="column">
                  <wp:posOffset>-190500</wp:posOffset>
                </wp:positionH>
                <wp:positionV relativeFrom="paragraph">
                  <wp:posOffset>-668655</wp:posOffset>
                </wp:positionV>
                <wp:extent cx="7302500" cy="2489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302500" cy="2489200"/>
                        </a:xfrm>
                        <a:prstGeom prst="rect">
                          <a:avLst/>
                        </a:prstGeom>
                        <a:noFill/>
                        <a:ln w="6350">
                          <a:noFill/>
                        </a:ln>
                      </wps:spPr>
                      <wps:txbx>
                        <w:txbxContent>
                          <w:p w14:paraId="3D7FC586" w14:textId="0E6EEC84" w:rsidR="00502E03" w:rsidRPr="00A7672E" w:rsidRDefault="00622DA6" w:rsidP="00434795">
                            <w:pPr>
                              <w:jc w:val="center"/>
                              <w:rPr>
                                <w:rFonts w:ascii="Arial" w:hAnsi="Arial" w:cs="Arial"/>
                                <w:b/>
                                <w:bCs/>
                                <w:color w:val="011EAA"/>
                                <w:sz w:val="28"/>
                                <w:szCs w:val="28"/>
                                <w:u w:val="single"/>
                              </w:rPr>
                            </w:pPr>
                            <w:r>
                              <w:rPr>
                                <w:rFonts w:ascii="Arial" w:hAnsi="Arial" w:cs="Arial"/>
                                <w:b/>
                                <w:bCs/>
                                <w:color w:val="011EAA"/>
                                <w:sz w:val="28"/>
                                <w:szCs w:val="28"/>
                                <w:u w:val="single"/>
                              </w:rPr>
                              <w:t>Buckminster</w:t>
                            </w:r>
                            <w:r w:rsidR="00434795" w:rsidRPr="00A7672E">
                              <w:rPr>
                                <w:rFonts w:ascii="Arial" w:hAnsi="Arial" w:cs="Arial"/>
                                <w:b/>
                                <w:bCs/>
                                <w:color w:val="011EAA"/>
                                <w:sz w:val="28"/>
                                <w:szCs w:val="28"/>
                                <w:u w:val="single"/>
                              </w:rPr>
                              <w:t xml:space="preserve"> Primary School</w:t>
                            </w:r>
                          </w:p>
                          <w:p w14:paraId="25C60BFF" w14:textId="10BB11A5" w:rsidR="00434795" w:rsidRPr="00A7672E" w:rsidRDefault="00434795" w:rsidP="00434795">
                            <w:pPr>
                              <w:jc w:val="center"/>
                              <w:rPr>
                                <w:rFonts w:ascii="Arial" w:hAnsi="Arial" w:cs="Arial"/>
                                <w:b/>
                                <w:bCs/>
                                <w:color w:val="011EAA"/>
                              </w:rPr>
                            </w:pPr>
                            <w:r w:rsidRPr="00A7672E">
                              <w:rPr>
                                <w:rFonts w:ascii="Arial" w:hAnsi="Arial" w:cs="Arial"/>
                                <w:b/>
                                <w:bCs/>
                                <w:color w:val="011EAA"/>
                                <w:sz w:val="28"/>
                                <w:szCs w:val="28"/>
                                <w:u w:val="single"/>
                              </w:rPr>
                              <w:t>Wellbeing Newsletter No. 1</w:t>
                            </w:r>
                          </w:p>
                          <w:p w14:paraId="241413B8" w14:textId="39C06DB8" w:rsidR="00434795" w:rsidRPr="00A7672E" w:rsidRDefault="00434795">
                            <w:pPr>
                              <w:rPr>
                                <w:rFonts w:ascii="Arial" w:hAnsi="Arial" w:cs="Arial"/>
                                <w:b/>
                                <w:bCs/>
                                <w:color w:val="011EAA"/>
                              </w:rPr>
                            </w:pPr>
                            <w:r w:rsidRPr="00A7672E">
                              <w:rPr>
                                <w:rFonts w:ascii="Arial" w:hAnsi="Arial" w:cs="Arial"/>
                                <w:b/>
                                <w:bCs/>
                                <w:color w:val="011EAA"/>
                              </w:rPr>
                              <w:t xml:space="preserve">Hope that you are all keeping well and safe.  </w:t>
                            </w:r>
                          </w:p>
                          <w:p w14:paraId="358DEE62" w14:textId="20FEF241" w:rsidR="00434795" w:rsidRPr="00A7672E" w:rsidRDefault="00434795">
                            <w:pPr>
                              <w:rPr>
                                <w:rFonts w:ascii="Arial" w:hAnsi="Arial" w:cs="Arial"/>
                                <w:b/>
                                <w:bCs/>
                                <w:color w:val="011EAA"/>
                              </w:rPr>
                            </w:pPr>
                          </w:p>
                          <w:p w14:paraId="6FA07A7B" w14:textId="7CDBD33A" w:rsidR="00434795" w:rsidRPr="00A7672E" w:rsidRDefault="00A30EB7">
                            <w:pPr>
                              <w:rPr>
                                <w:rFonts w:ascii="Arial" w:hAnsi="Arial" w:cs="Arial"/>
                                <w:b/>
                                <w:bCs/>
                                <w:color w:val="011EAA"/>
                              </w:rPr>
                            </w:pPr>
                            <w:r w:rsidRPr="00A7672E">
                              <w:rPr>
                                <w:rFonts w:ascii="Arial" w:hAnsi="Arial" w:cs="Arial"/>
                                <w:b/>
                                <w:bCs/>
                                <w:color w:val="011EAA"/>
                              </w:rPr>
                              <w:t xml:space="preserve">The purpose of this newsletter is to </w:t>
                            </w:r>
                            <w:r w:rsidR="00447AAD" w:rsidRPr="00A7672E">
                              <w:rPr>
                                <w:rFonts w:ascii="Arial" w:hAnsi="Arial" w:cs="Arial"/>
                                <w:b/>
                                <w:bCs/>
                                <w:color w:val="011EAA"/>
                              </w:rPr>
                              <w:t>offer some ideas and suggestions for activities linked to looking after our mental health and wellbeing which is particularly vital in these challenging circumstances. There is no expectation to complete these tasks</w:t>
                            </w:r>
                            <w:r w:rsidR="00991DC0" w:rsidRPr="00A7672E">
                              <w:rPr>
                                <w:rFonts w:ascii="Arial" w:hAnsi="Arial" w:cs="Arial"/>
                                <w:b/>
                                <w:bCs/>
                                <w:color w:val="011EAA"/>
                              </w:rPr>
                              <w:t>, just there for you to use as you wish.</w:t>
                            </w:r>
                          </w:p>
                          <w:p w14:paraId="31374D92" w14:textId="31A7A9D7" w:rsidR="00434795" w:rsidRPr="00A7672E" w:rsidRDefault="00434795">
                            <w:pPr>
                              <w:rPr>
                                <w:rFonts w:ascii="Arial" w:hAnsi="Arial" w:cs="Arial"/>
                                <w:b/>
                                <w:bCs/>
                                <w:color w:val="011EAA"/>
                              </w:rPr>
                            </w:pPr>
                          </w:p>
                          <w:p w14:paraId="082B61BE" w14:textId="0CAB5AD3" w:rsidR="00434795" w:rsidRPr="00A7672E" w:rsidRDefault="00434795">
                            <w:pPr>
                              <w:rPr>
                                <w:rFonts w:ascii="Arial" w:hAnsi="Arial" w:cs="Arial"/>
                                <w:b/>
                                <w:bCs/>
                                <w:color w:val="011EAA"/>
                              </w:rPr>
                            </w:pPr>
                            <w:r w:rsidRPr="00A7672E">
                              <w:rPr>
                                <w:rFonts w:ascii="Arial" w:hAnsi="Arial" w:cs="Arial"/>
                                <w:b/>
                                <w:bCs/>
                                <w:color w:val="011EAA"/>
                              </w:rPr>
                              <w:t xml:space="preserve">If you have any concerns about your child’s mental health/wellbeing, you can contact me via email between 9am and 5pm Monday to Friday on </w:t>
                            </w:r>
                            <w:hyperlink r:id="rId10" w:history="1">
                              <w:r w:rsidR="00622DA6" w:rsidRPr="00B57F9D">
                                <w:rPr>
                                  <w:rStyle w:val="Hyperlink"/>
                                  <w:rFonts w:ascii="Arial" w:hAnsi="Arial" w:cs="Arial"/>
                                  <w:b/>
                                  <w:bCs/>
                                </w:rPr>
                                <w:t>rebeccalongley@buckminster.leics.sch.uk</w:t>
                              </w:r>
                            </w:hyperlink>
                            <w:r w:rsidRPr="00A7672E">
                              <w:rPr>
                                <w:rFonts w:ascii="Arial" w:hAnsi="Arial" w:cs="Arial"/>
                                <w:b/>
                                <w:bCs/>
                                <w:color w:val="011EAA"/>
                              </w:rPr>
                              <w:t>.</w:t>
                            </w:r>
                          </w:p>
                          <w:p w14:paraId="5B5CFE71" w14:textId="036E03B9" w:rsidR="00434795" w:rsidRPr="00A7672E" w:rsidRDefault="00434795">
                            <w:pPr>
                              <w:rPr>
                                <w:rFonts w:ascii="Arial" w:hAnsi="Arial" w:cs="Arial"/>
                                <w:b/>
                                <w:bCs/>
                                <w:color w:val="011EAA"/>
                              </w:rPr>
                            </w:pPr>
                          </w:p>
                          <w:p w14:paraId="2E918CFA" w14:textId="2847B82E" w:rsidR="00434795" w:rsidRPr="00A7672E" w:rsidRDefault="00434795">
                            <w:pPr>
                              <w:rPr>
                                <w:rFonts w:ascii="Arial" w:hAnsi="Arial" w:cs="Arial"/>
                                <w:b/>
                                <w:bCs/>
                                <w:color w:val="011EAA"/>
                              </w:rPr>
                            </w:pPr>
                            <w:r w:rsidRPr="00A7672E">
                              <w:rPr>
                                <w:rFonts w:ascii="Arial" w:hAnsi="Arial" w:cs="Arial"/>
                                <w:b/>
                                <w:bCs/>
                                <w:color w:val="011EAA"/>
                              </w:rPr>
                              <w:t xml:space="preserve">Mrs </w:t>
                            </w:r>
                            <w:r w:rsidR="00622DA6">
                              <w:rPr>
                                <w:rFonts w:ascii="Arial" w:hAnsi="Arial" w:cs="Arial"/>
                                <w:b/>
                                <w:bCs/>
                                <w:color w:val="011EAA"/>
                              </w:rPr>
                              <w:t>Bagshaw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5pt;margin-top:-52.65pt;width:575pt;height:1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" filled="f" stroked="f" strokeweight=".5pt">
                <v:textbox>
                  <w:txbxContent>
                    <w:p w14:paraId="3D7FC586" w14:textId="0E6EEC84" w:rsidR="00502E03" w:rsidRPr="00A7672E" w:rsidRDefault="00622DA6" w:rsidP="00434795">
                      <w:pPr>
                        <w:jc w:val="center"/>
                        <w:rPr>
                          <w:rFonts w:ascii="Arial" w:hAnsi="Arial" w:cs="Arial"/>
                          <w:b/>
                          <w:bCs/>
                          <w:color w:val="011EAA"/>
                          <w:sz w:val="28"/>
                          <w:szCs w:val="28"/>
                          <w:u w:val="single"/>
                        </w:rPr>
                      </w:pPr>
                      <w:r>
                        <w:rPr>
                          <w:rFonts w:ascii="Arial" w:hAnsi="Arial" w:cs="Arial"/>
                          <w:b/>
                          <w:bCs/>
                          <w:color w:val="011EAA"/>
                          <w:sz w:val="28"/>
                          <w:szCs w:val="28"/>
                          <w:u w:val="single"/>
                        </w:rPr>
                        <w:t>Buckminster</w:t>
                      </w:r>
                      <w:r w:rsidR="00434795" w:rsidRPr="00A7672E">
                        <w:rPr>
                          <w:rFonts w:ascii="Arial" w:hAnsi="Arial" w:cs="Arial"/>
                          <w:b/>
                          <w:bCs/>
                          <w:color w:val="011EAA"/>
                          <w:sz w:val="28"/>
                          <w:szCs w:val="28"/>
                          <w:u w:val="single"/>
                        </w:rPr>
                        <w:t xml:space="preserve"> Primary School</w:t>
                      </w:r>
                    </w:p>
                    <w:p w14:paraId="25C60BFF" w14:textId="10BB11A5" w:rsidR="00434795" w:rsidRPr="00A7672E" w:rsidRDefault="00434795" w:rsidP="00434795">
                      <w:pPr>
                        <w:jc w:val="center"/>
                        <w:rPr>
                          <w:rFonts w:ascii="Arial" w:hAnsi="Arial" w:cs="Arial"/>
                          <w:b/>
                          <w:bCs/>
                          <w:color w:val="011EAA"/>
                        </w:rPr>
                      </w:pPr>
                      <w:r w:rsidRPr="00A7672E">
                        <w:rPr>
                          <w:rFonts w:ascii="Arial" w:hAnsi="Arial" w:cs="Arial"/>
                          <w:b/>
                          <w:bCs/>
                          <w:color w:val="011EAA"/>
                          <w:sz w:val="28"/>
                          <w:szCs w:val="28"/>
                          <w:u w:val="single"/>
                        </w:rPr>
                        <w:t>Wellbeing Newsletter No. 1</w:t>
                      </w:r>
                    </w:p>
                    <w:p w14:paraId="241413B8" w14:textId="39C06DB8" w:rsidR="00434795" w:rsidRPr="00A7672E" w:rsidRDefault="00434795">
                      <w:pPr>
                        <w:rPr>
                          <w:rFonts w:ascii="Arial" w:hAnsi="Arial" w:cs="Arial"/>
                          <w:b/>
                          <w:bCs/>
                          <w:color w:val="011EAA"/>
                        </w:rPr>
                      </w:pPr>
                      <w:r w:rsidRPr="00A7672E">
                        <w:rPr>
                          <w:rFonts w:ascii="Arial" w:hAnsi="Arial" w:cs="Arial"/>
                          <w:b/>
                          <w:bCs/>
                          <w:color w:val="011EAA"/>
                        </w:rPr>
                        <w:t xml:space="preserve">Hope that you are all keeping well and safe.  </w:t>
                      </w:r>
                    </w:p>
                    <w:p w14:paraId="358DEE62" w14:textId="20FEF241" w:rsidR="00434795" w:rsidRPr="00A7672E" w:rsidRDefault="00434795">
                      <w:pPr>
                        <w:rPr>
                          <w:rFonts w:ascii="Arial" w:hAnsi="Arial" w:cs="Arial"/>
                          <w:b/>
                          <w:bCs/>
                          <w:color w:val="011EAA"/>
                        </w:rPr>
                      </w:pPr>
                    </w:p>
                    <w:p w14:paraId="6FA07A7B" w14:textId="7CDBD33A" w:rsidR="00434795" w:rsidRPr="00A7672E" w:rsidRDefault="00A30EB7">
                      <w:pPr>
                        <w:rPr>
                          <w:rFonts w:ascii="Arial" w:hAnsi="Arial" w:cs="Arial"/>
                          <w:b/>
                          <w:bCs/>
                          <w:color w:val="011EAA"/>
                        </w:rPr>
                      </w:pPr>
                      <w:r w:rsidRPr="00A7672E">
                        <w:rPr>
                          <w:rFonts w:ascii="Arial" w:hAnsi="Arial" w:cs="Arial"/>
                          <w:b/>
                          <w:bCs/>
                          <w:color w:val="011EAA"/>
                        </w:rPr>
                        <w:t xml:space="preserve">The purpose of this newsletter is to </w:t>
                      </w:r>
                      <w:r w:rsidR="00447AAD" w:rsidRPr="00A7672E">
                        <w:rPr>
                          <w:rFonts w:ascii="Arial" w:hAnsi="Arial" w:cs="Arial"/>
                          <w:b/>
                          <w:bCs/>
                          <w:color w:val="011EAA"/>
                        </w:rPr>
                        <w:t>offer some ideas and suggestions for activities linked to looking after our mental health and wellbeing which is particularly vital in these challenging circumstances. There is no expectation to complete these tasks</w:t>
                      </w:r>
                      <w:r w:rsidR="00991DC0" w:rsidRPr="00A7672E">
                        <w:rPr>
                          <w:rFonts w:ascii="Arial" w:hAnsi="Arial" w:cs="Arial"/>
                          <w:b/>
                          <w:bCs/>
                          <w:color w:val="011EAA"/>
                        </w:rPr>
                        <w:t>, just there for you to use as you wish.</w:t>
                      </w:r>
                    </w:p>
                    <w:p w14:paraId="31374D92" w14:textId="31A7A9D7" w:rsidR="00434795" w:rsidRPr="00A7672E" w:rsidRDefault="00434795">
                      <w:pPr>
                        <w:rPr>
                          <w:rFonts w:ascii="Arial" w:hAnsi="Arial" w:cs="Arial"/>
                          <w:b/>
                          <w:bCs/>
                          <w:color w:val="011EAA"/>
                        </w:rPr>
                      </w:pPr>
                    </w:p>
                    <w:p w14:paraId="082B61BE" w14:textId="0CAB5AD3" w:rsidR="00434795" w:rsidRPr="00A7672E" w:rsidRDefault="00434795">
                      <w:pPr>
                        <w:rPr>
                          <w:rFonts w:ascii="Arial" w:hAnsi="Arial" w:cs="Arial"/>
                          <w:b/>
                          <w:bCs/>
                          <w:color w:val="011EAA"/>
                        </w:rPr>
                      </w:pPr>
                      <w:r w:rsidRPr="00A7672E">
                        <w:rPr>
                          <w:rFonts w:ascii="Arial" w:hAnsi="Arial" w:cs="Arial"/>
                          <w:b/>
                          <w:bCs/>
                          <w:color w:val="011EAA"/>
                        </w:rPr>
                        <w:t xml:space="preserve">If you have any concerns about your child’s mental health/wellbeing, you can contact me via email between 9am and 5pm Monday to Friday on </w:t>
                      </w:r>
                      <w:hyperlink r:id="rId11" w:history="1">
                        <w:r w:rsidR="00622DA6" w:rsidRPr="00B57F9D">
                          <w:rPr>
                            <w:rStyle w:val="Hyperlink"/>
                            <w:rFonts w:ascii="Arial" w:hAnsi="Arial" w:cs="Arial"/>
                            <w:b/>
                            <w:bCs/>
                          </w:rPr>
                          <w:t>rebeccalongley@buckminster.leics.sch.uk</w:t>
                        </w:r>
                      </w:hyperlink>
                      <w:r w:rsidRPr="00A7672E">
                        <w:rPr>
                          <w:rFonts w:ascii="Arial" w:hAnsi="Arial" w:cs="Arial"/>
                          <w:b/>
                          <w:bCs/>
                          <w:color w:val="011EAA"/>
                        </w:rPr>
                        <w:t>.</w:t>
                      </w:r>
                    </w:p>
                    <w:p w14:paraId="5B5CFE71" w14:textId="036E03B9" w:rsidR="00434795" w:rsidRPr="00A7672E" w:rsidRDefault="00434795">
                      <w:pPr>
                        <w:rPr>
                          <w:rFonts w:ascii="Arial" w:hAnsi="Arial" w:cs="Arial"/>
                          <w:b/>
                          <w:bCs/>
                          <w:color w:val="011EAA"/>
                        </w:rPr>
                      </w:pPr>
                    </w:p>
                    <w:p w14:paraId="2E918CFA" w14:textId="2847B82E" w:rsidR="00434795" w:rsidRPr="00A7672E" w:rsidRDefault="00434795">
                      <w:pPr>
                        <w:rPr>
                          <w:rFonts w:ascii="Arial" w:hAnsi="Arial" w:cs="Arial"/>
                          <w:b/>
                          <w:bCs/>
                          <w:color w:val="011EAA"/>
                        </w:rPr>
                      </w:pPr>
                      <w:r w:rsidRPr="00A7672E">
                        <w:rPr>
                          <w:rFonts w:ascii="Arial" w:hAnsi="Arial" w:cs="Arial"/>
                          <w:b/>
                          <w:bCs/>
                          <w:color w:val="011EAA"/>
                        </w:rPr>
                        <w:t xml:space="preserve">Mrs </w:t>
                      </w:r>
                      <w:r w:rsidR="00622DA6">
                        <w:rPr>
                          <w:rFonts w:ascii="Arial" w:hAnsi="Arial" w:cs="Arial"/>
                          <w:b/>
                          <w:bCs/>
                          <w:color w:val="011EAA"/>
                        </w:rPr>
                        <w:t>Bagshaw</w:t>
                      </w:r>
                    </w:p>
                  </w:txbxContent>
                </v:textbox>
              </v:shape>
            </w:pict>
          </mc:Fallback>
        </mc:AlternateContent>
      </w:r>
    </w:p>
    <w:p w14:paraId="0B1835CA" w14:textId="2E8905F9" w:rsidR="00434795" w:rsidRDefault="00434795"/>
    <w:p w14:paraId="75B6780D" w14:textId="3A230B9F" w:rsidR="00434795" w:rsidRDefault="00434795"/>
    <w:p w14:paraId="06D59ACE" w14:textId="0083211E" w:rsidR="00434795" w:rsidRDefault="00434795"/>
    <w:p w14:paraId="6A73668A" w14:textId="77729EBC" w:rsidR="00434795" w:rsidRDefault="00434795"/>
    <w:p w14:paraId="549A9D5D" w14:textId="55D74408" w:rsidR="00434795" w:rsidRDefault="00434795"/>
    <w:p w14:paraId="27962CAC" w14:textId="6F520907" w:rsidR="00434795" w:rsidRDefault="00434795"/>
    <w:p w14:paraId="7A48F934" w14:textId="1B2F7477" w:rsidR="00434795" w:rsidRDefault="00434795"/>
    <w:p w14:paraId="2EAA8F74" w14:textId="604E2ADB" w:rsidR="00434795" w:rsidRDefault="00434795"/>
    <w:p w14:paraId="31CF0BF8" w14:textId="6F0AFEF6" w:rsidR="00434795" w:rsidRDefault="00434795"/>
    <w:p w14:paraId="13E4035A" w14:textId="184348FD" w:rsidR="00434795" w:rsidRDefault="00434795"/>
    <w:tbl>
      <w:tblPr>
        <w:tblStyle w:val="TableGrid"/>
        <w:tblW w:w="11204" w:type="dxa"/>
        <w:tblInd w:w="-431" w:type="dxa"/>
        <w:tblLook w:val="04A0" w:firstRow="1" w:lastRow="0" w:firstColumn="1" w:lastColumn="0" w:noHBand="0" w:noVBand="1"/>
      </w:tblPr>
      <w:tblGrid>
        <w:gridCol w:w="2240"/>
        <w:gridCol w:w="2241"/>
        <w:gridCol w:w="2241"/>
        <w:gridCol w:w="2241"/>
        <w:gridCol w:w="2241"/>
      </w:tblGrid>
      <w:tr w:rsidR="00A7672E" w14:paraId="47E01C0F" w14:textId="77777777" w:rsidTr="00A7672E">
        <w:tc>
          <w:tcPr>
            <w:tcW w:w="11204" w:type="dxa"/>
            <w:gridSpan w:val="5"/>
            <w:tcBorders>
              <w:top w:val="single" w:sz="4" w:space="0" w:color="auto"/>
              <w:left w:val="single" w:sz="4" w:space="0" w:color="auto"/>
              <w:bottom w:val="single" w:sz="4" w:space="0" w:color="auto"/>
              <w:right w:val="single" w:sz="4" w:space="0" w:color="auto"/>
            </w:tcBorders>
            <w:shd w:val="clear" w:color="auto" w:fill="797ED6"/>
          </w:tcPr>
          <w:p w14:paraId="1BC74CF5" w14:textId="6E5509B2" w:rsidR="00A7672E" w:rsidRDefault="00A7672E" w:rsidP="00A7672E">
            <w:pPr>
              <w:ind w:right="-313"/>
              <w:jc w:val="center"/>
              <w:rPr>
                <w:rFonts w:ascii="Apple Chancery" w:hAnsi="Apple Chancery" w:cs="Apple Chancery"/>
                <w:b/>
                <w:bCs/>
                <w:sz w:val="36"/>
                <w:szCs w:val="36"/>
              </w:rPr>
            </w:pPr>
            <w:r>
              <w:rPr>
                <w:rFonts w:ascii="Apple Chancery" w:hAnsi="Apple Chancery" w:cs="Apple Chancery"/>
                <w:b/>
                <w:bCs/>
                <w:sz w:val="36"/>
                <w:szCs w:val="36"/>
              </w:rPr>
              <w:t>Five Ways to Wellbeing</w:t>
            </w:r>
          </w:p>
        </w:tc>
      </w:tr>
      <w:tr w:rsidR="00434795" w14:paraId="61E38DEC" w14:textId="77777777" w:rsidTr="00F73AE6">
        <w:trPr>
          <w:trHeight w:val="991"/>
        </w:trPr>
        <w:tc>
          <w:tcPr>
            <w:tcW w:w="11204" w:type="dxa"/>
            <w:gridSpan w:val="5"/>
            <w:tcBorders>
              <w:top w:val="single" w:sz="4" w:space="0" w:color="auto"/>
            </w:tcBorders>
          </w:tcPr>
          <w:p w14:paraId="6CBE76E1" w14:textId="0CA08992" w:rsidR="00434795" w:rsidRPr="00F13E6B" w:rsidRDefault="00434795">
            <w:pPr>
              <w:rPr>
                <w:rFonts w:ascii="Arial" w:hAnsi="Arial" w:cs="Arial"/>
                <w:color w:val="002060"/>
              </w:rPr>
            </w:pPr>
            <w:r w:rsidRPr="00F13E6B">
              <w:rPr>
                <w:rFonts w:ascii="Arial" w:hAnsi="Arial" w:cs="Arial"/>
                <w:color w:val="002060"/>
              </w:rPr>
              <w:t xml:space="preserve">At school we </w:t>
            </w:r>
            <w:r w:rsidR="00622DA6">
              <w:rPr>
                <w:rFonts w:ascii="Arial" w:hAnsi="Arial" w:cs="Arial"/>
                <w:color w:val="002060"/>
              </w:rPr>
              <w:t>are going to be promoting</w:t>
            </w:r>
            <w:r w:rsidR="00164FCF" w:rsidRPr="00F13E6B">
              <w:rPr>
                <w:rFonts w:ascii="Arial" w:hAnsi="Arial" w:cs="Arial"/>
                <w:color w:val="002060"/>
              </w:rPr>
              <w:t xml:space="preserve"> the ‘Five Ways to Wellbeing’ approach which is all about how positive actions can contribute to and boost feelings of wellbeing.  Each of these actions or ways will </w:t>
            </w:r>
            <w:r w:rsidR="00643254" w:rsidRPr="00F13E6B">
              <w:rPr>
                <w:rFonts w:ascii="Arial" w:hAnsi="Arial" w:cs="Arial"/>
                <w:color w:val="002060"/>
              </w:rPr>
              <w:t>have a beneficial impact.</w:t>
            </w:r>
            <w:r w:rsidR="00A30EB7" w:rsidRPr="00F13E6B">
              <w:rPr>
                <w:rFonts w:ascii="Arial" w:hAnsi="Arial" w:cs="Arial"/>
                <w:color w:val="002060"/>
              </w:rPr>
              <w:t xml:space="preserve">  Here is an explanation of each one.</w:t>
            </w:r>
            <w:r w:rsidR="00157978">
              <w:rPr>
                <w:rFonts w:ascii="Arial" w:hAnsi="Arial" w:cs="Arial"/>
                <w:color w:val="002060"/>
              </w:rPr>
              <w:t xml:space="preserve">  More ideas/activities will be added in the next newsletter.  I’d love to hear how you’re getting your ‘Five a day.’  Email me on the address above to let me know what you’ve been doing.</w:t>
            </w:r>
          </w:p>
        </w:tc>
      </w:tr>
      <w:tr w:rsidR="00643254" w14:paraId="72E17397" w14:textId="77777777" w:rsidTr="00533BAA">
        <w:tc>
          <w:tcPr>
            <w:tcW w:w="2240" w:type="dxa"/>
            <w:shd w:val="clear" w:color="auto" w:fill="D0FDD7"/>
          </w:tcPr>
          <w:p w14:paraId="05794CFB" w14:textId="3372E756" w:rsidR="00643254" w:rsidRPr="00F73AE6" w:rsidRDefault="00643254" w:rsidP="00A7672E">
            <w:pPr>
              <w:jc w:val="center"/>
              <w:rPr>
                <w:rFonts w:ascii="Arial" w:hAnsi="Arial" w:cs="Arial"/>
                <w:b/>
                <w:bCs/>
                <w:color w:val="002060"/>
              </w:rPr>
            </w:pPr>
            <w:r w:rsidRPr="00F73AE6">
              <w:rPr>
                <w:rFonts w:ascii="Arial" w:hAnsi="Arial" w:cs="Arial"/>
                <w:b/>
                <w:bCs/>
                <w:color w:val="002060"/>
              </w:rPr>
              <w:t>Connect</w:t>
            </w:r>
          </w:p>
        </w:tc>
        <w:tc>
          <w:tcPr>
            <w:tcW w:w="2241" w:type="dxa"/>
            <w:shd w:val="clear" w:color="auto" w:fill="FEFFCF"/>
          </w:tcPr>
          <w:p w14:paraId="198AE7CB" w14:textId="22E2980F" w:rsidR="00643254" w:rsidRPr="00F73AE6" w:rsidRDefault="00643254" w:rsidP="00A7672E">
            <w:pPr>
              <w:jc w:val="center"/>
              <w:rPr>
                <w:rFonts w:ascii="Arial" w:hAnsi="Arial" w:cs="Arial"/>
                <w:b/>
                <w:bCs/>
                <w:color w:val="002060"/>
              </w:rPr>
            </w:pPr>
            <w:r w:rsidRPr="00F73AE6">
              <w:rPr>
                <w:rFonts w:ascii="Arial" w:hAnsi="Arial" w:cs="Arial"/>
                <w:b/>
                <w:bCs/>
                <w:color w:val="002060"/>
              </w:rPr>
              <w:t>Be active</w:t>
            </w:r>
          </w:p>
        </w:tc>
        <w:tc>
          <w:tcPr>
            <w:tcW w:w="2241" w:type="dxa"/>
            <w:shd w:val="clear" w:color="auto" w:fill="D6D7FF"/>
          </w:tcPr>
          <w:p w14:paraId="00EB097A" w14:textId="3CED7F8A" w:rsidR="00643254" w:rsidRPr="00F73AE6" w:rsidRDefault="00643254" w:rsidP="00A7672E">
            <w:pPr>
              <w:jc w:val="center"/>
              <w:rPr>
                <w:rFonts w:ascii="Arial" w:hAnsi="Arial" w:cs="Arial"/>
                <w:b/>
                <w:bCs/>
                <w:color w:val="002060"/>
              </w:rPr>
            </w:pPr>
            <w:r w:rsidRPr="00F73AE6">
              <w:rPr>
                <w:rFonts w:ascii="Arial" w:hAnsi="Arial" w:cs="Arial"/>
                <w:b/>
                <w:bCs/>
                <w:color w:val="002060"/>
              </w:rPr>
              <w:t>Take Notice</w:t>
            </w:r>
          </w:p>
        </w:tc>
        <w:tc>
          <w:tcPr>
            <w:tcW w:w="2241" w:type="dxa"/>
            <w:shd w:val="clear" w:color="auto" w:fill="F3CDFF"/>
          </w:tcPr>
          <w:p w14:paraId="53D73FAC" w14:textId="5FB4BE23" w:rsidR="00643254" w:rsidRPr="00F73AE6" w:rsidRDefault="00643254" w:rsidP="00A7672E">
            <w:pPr>
              <w:jc w:val="center"/>
              <w:rPr>
                <w:rFonts w:ascii="Arial" w:hAnsi="Arial" w:cs="Arial"/>
                <w:b/>
                <w:bCs/>
                <w:color w:val="002060"/>
              </w:rPr>
            </w:pPr>
            <w:r w:rsidRPr="00F73AE6">
              <w:rPr>
                <w:rFonts w:ascii="Arial" w:hAnsi="Arial" w:cs="Arial"/>
                <w:b/>
                <w:bCs/>
                <w:color w:val="002060"/>
              </w:rPr>
              <w:t>Keep Learning</w:t>
            </w:r>
          </w:p>
        </w:tc>
        <w:tc>
          <w:tcPr>
            <w:tcW w:w="2241" w:type="dxa"/>
            <w:shd w:val="clear" w:color="auto" w:fill="B6EBFD"/>
          </w:tcPr>
          <w:p w14:paraId="433F6A65" w14:textId="7BDE932D" w:rsidR="00643254" w:rsidRPr="00F73AE6" w:rsidRDefault="00643254" w:rsidP="00A7672E">
            <w:pPr>
              <w:jc w:val="center"/>
              <w:rPr>
                <w:rFonts w:ascii="Arial" w:hAnsi="Arial" w:cs="Arial"/>
                <w:b/>
                <w:bCs/>
                <w:color w:val="002060"/>
              </w:rPr>
            </w:pPr>
            <w:r w:rsidRPr="00F73AE6">
              <w:rPr>
                <w:rFonts w:ascii="Arial" w:hAnsi="Arial" w:cs="Arial"/>
                <w:b/>
                <w:bCs/>
                <w:color w:val="002060"/>
              </w:rPr>
              <w:t>Give</w:t>
            </w:r>
          </w:p>
        </w:tc>
      </w:tr>
      <w:tr w:rsidR="00643254" w14:paraId="34076B76" w14:textId="77777777" w:rsidTr="00533BAA">
        <w:tc>
          <w:tcPr>
            <w:tcW w:w="2240" w:type="dxa"/>
            <w:shd w:val="clear" w:color="auto" w:fill="D0FDD7"/>
          </w:tcPr>
          <w:p w14:paraId="3FB67409" w14:textId="77777777" w:rsidR="00643254" w:rsidRPr="00F73AE6" w:rsidRDefault="00643254">
            <w:pPr>
              <w:rPr>
                <w:rFonts w:ascii="Arial" w:hAnsi="Arial" w:cs="Arial"/>
                <w:color w:val="002060"/>
              </w:rPr>
            </w:pPr>
            <w:r w:rsidRPr="00F73AE6">
              <w:rPr>
                <w:rFonts w:ascii="Arial" w:hAnsi="Arial" w:cs="Arial"/>
                <w:color w:val="002060"/>
              </w:rPr>
              <w:t xml:space="preserve">Connect with the people around you which is particularly important and challenging during this crisis.  </w:t>
            </w:r>
          </w:p>
          <w:p w14:paraId="6BF63804" w14:textId="77777777" w:rsidR="00027C62" w:rsidRDefault="00027C62">
            <w:pPr>
              <w:rPr>
                <w:rFonts w:ascii="Arial" w:hAnsi="Arial" w:cs="Arial"/>
                <w:color w:val="002060"/>
              </w:rPr>
            </w:pPr>
            <w:r w:rsidRPr="00F73AE6">
              <w:rPr>
                <w:rFonts w:ascii="Arial" w:hAnsi="Arial" w:cs="Arial"/>
                <w:color w:val="002060"/>
              </w:rPr>
              <w:t>Online platforms are a great way to enable us to see family and friends as well as speaking on the phone.</w:t>
            </w:r>
          </w:p>
          <w:p w14:paraId="44183293" w14:textId="77777777" w:rsidR="00F73AE6" w:rsidRDefault="00F73AE6">
            <w:pPr>
              <w:rPr>
                <w:rFonts w:ascii="Arial" w:hAnsi="Arial" w:cs="Arial"/>
                <w:color w:val="002060"/>
              </w:rPr>
            </w:pPr>
          </w:p>
          <w:p w14:paraId="28578DF6" w14:textId="7A9B3C84" w:rsidR="00F73AE6" w:rsidRPr="00F73AE6" w:rsidRDefault="00F73AE6">
            <w:pPr>
              <w:rPr>
                <w:rFonts w:ascii="Arial" w:hAnsi="Arial" w:cs="Arial"/>
                <w:color w:val="002060"/>
              </w:rPr>
            </w:pPr>
            <w:r>
              <w:rPr>
                <w:rFonts w:ascii="Arial" w:hAnsi="Arial" w:cs="Arial"/>
                <w:color w:val="002060"/>
              </w:rPr>
              <w:t xml:space="preserve">However, you stay in contact </w:t>
            </w:r>
            <w:r w:rsidR="00F13E6B">
              <w:rPr>
                <w:rFonts w:ascii="Arial" w:hAnsi="Arial" w:cs="Arial"/>
                <w:color w:val="002060"/>
              </w:rPr>
              <w:t>with others simply talking about how you feel can make a big difference.</w:t>
            </w:r>
          </w:p>
        </w:tc>
        <w:tc>
          <w:tcPr>
            <w:tcW w:w="2241" w:type="dxa"/>
            <w:shd w:val="clear" w:color="auto" w:fill="FEFFCF"/>
          </w:tcPr>
          <w:p w14:paraId="41EDEBA3" w14:textId="78681A02" w:rsidR="00643254" w:rsidRPr="00F73AE6" w:rsidRDefault="00643254" w:rsidP="00622DA6">
            <w:pPr>
              <w:rPr>
                <w:rFonts w:ascii="Arial" w:hAnsi="Arial" w:cs="Arial"/>
                <w:color w:val="002060"/>
              </w:rPr>
            </w:pPr>
            <w:r w:rsidRPr="00F73AE6">
              <w:rPr>
                <w:rFonts w:ascii="Arial" w:hAnsi="Arial" w:cs="Arial"/>
                <w:color w:val="002060"/>
              </w:rPr>
              <w:t xml:space="preserve">Current guidance says that </w:t>
            </w:r>
            <w:r w:rsidR="00622DA6">
              <w:rPr>
                <w:rFonts w:ascii="Arial" w:hAnsi="Arial" w:cs="Arial"/>
                <w:color w:val="002060"/>
              </w:rPr>
              <w:t>we can exercise as much as we want</w:t>
            </w:r>
            <w:r w:rsidRPr="00F73AE6">
              <w:rPr>
                <w:rFonts w:ascii="Arial" w:hAnsi="Arial" w:cs="Arial"/>
                <w:color w:val="002060"/>
              </w:rPr>
              <w:t>.</w:t>
            </w:r>
            <w:r w:rsidR="00622DA6">
              <w:rPr>
                <w:rFonts w:ascii="Arial" w:hAnsi="Arial" w:cs="Arial"/>
                <w:color w:val="002060"/>
              </w:rPr>
              <w:t xml:space="preserve"> So why not try something different.</w:t>
            </w:r>
            <w:r w:rsidRPr="00F73AE6">
              <w:rPr>
                <w:rFonts w:ascii="Arial" w:hAnsi="Arial" w:cs="Arial"/>
                <w:color w:val="002060"/>
              </w:rPr>
              <w:t xml:space="preserve">  There are lots of online workouts covering a wide range of activities and abilities that can be done within the home.  If you have access to a garden </w:t>
            </w:r>
            <w:r w:rsidR="00C41521">
              <w:rPr>
                <w:rFonts w:ascii="Arial" w:hAnsi="Arial" w:cs="Arial"/>
                <w:color w:val="002060"/>
              </w:rPr>
              <w:t xml:space="preserve">or outdoor space </w:t>
            </w:r>
            <w:r w:rsidR="00622DA6">
              <w:rPr>
                <w:rFonts w:ascii="Arial" w:hAnsi="Arial" w:cs="Arial"/>
                <w:color w:val="002060"/>
              </w:rPr>
              <w:t>why not design your own workout for your family, or try a new sport.</w:t>
            </w:r>
          </w:p>
        </w:tc>
        <w:tc>
          <w:tcPr>
            <w:tcW w:w="2241" w:type="dxa"/>
            <w:shd w:val="clear" w:color="auto" w:fill="D6D7FF"/>
          </w:tcPr>
          <w:p w14:paraId="5F759AD0" w14:textId="09DAC10E" w:rsidR="00643254" w:rsidRPr="00F73AE6" w:rsidRDefault="00643254" w:rsidP="00622DA6">
            <w:pPr>
              <w:rPr>
                <w:rFonts w:ascii="Arial" w:hAnsi="Arial" w:cs="Arial"/>
                <w:color w:val="002060"/>
              </w:rPr>
            </w:pPr>
            <w:r w:rsidRPr="00F73AE6">
              <w:rPr>
                <w:rFonts w:ascii="Arial" w:hAnsi="Arial" w:cs="Arial"/>
                <w:color w:val="002060"/>
              </w:rPr>
              <w:t>Being aware of the world around you and what you’re feeling.  Take some time each day to talk about how everyone is feeling and to connect with one another.  There are some additional ideas for conversation topics listed below.  Al</w:t>
            </w:r>
            <w:r w:rsidR="00622DA6">
              <w:rPr>
                <w:rFonts w:ascii="Arial" w:hAnsi="Arial" w:cs="Arial"/>
                <w:color w:val="002060"/>
              </w:rPr>
              <w:t xml:space="preserve">so, when going outside for </w:t>
            </w:r>
            <w:bookmarkStart w:id="0" w:name="_GoBack"/>
            <w:bookmarkEnd w:id="0"/>
            <w:proofErr w:type="gramStart"/>
            <w:r w:rsidRPr="00F73AE6">
              <w:rPr>
                <w:rFonts w:ascii="Arial" w:hAnsi="Arial" w:cs="Arial"/>
                <w:color w:val="002060"/>
              </w:rPr>
              <w:t>exercise,</w:t>
            </w:r>
            <w:proofErr w:type="gramEnd"/>
            <w:r w:rsidRPr="00F73AE6">
              <w:rPr>
                <w:rFonts w:ascii="Arial" w:hAnsi="Arial" w:cs="Arial"/>
                <w:color w:val="002060"/>
              </w:rPr>
              <w:t xml:space="preserve"> take a few moments to notice the feelings of fresh air and sunshine on your face.  </w:t>
            </w:r>
            <w:r w:rsidR="00027C62" w:rsidRPr="00F73AE6">
              <w:rPr>
                <w:rFonts w:ascii="Arial" w:hAnsi="Arial" w:cs="Arial"/>
                <w:color w:val="002060"/>
              </w:rPr>
              <w:t>Listen to the sounds around you.  What do you notice?</w:t>
            </w:r>
          </w:p>
        </w:tc>
        <w:tc>
          <w:tcPr>
            <w:tcW w:w="2241" w:type="dxa"/>
            <w:shd w:val="clear" w:color="auto" w:fill="F3CDFF"/>
          </w:tcPr>
          <w:p w14:paraId="3DC10C28" w14:textId="260B237B" w:rsidR="00643254" w:rsidRPr="00F73AE6" w:rsidRDefault="00533BAA">
            <w:pPr>
              <w:rPr>
                <w:rFonts w:ascii="Arial" w:hAnsi="Arial" w:cs="Arial"/>
                <w:color w:val="002060"/>
              </w:rPr>
            </w:pPr>
            <w:r w:rsidRPr="00F73AE6">
              <w:rPr>
                <w:rFonts w:ascii="Arial" w:hAnsi="Arial" w:cs="Arial"/>
                <w:color w:val="002060"/>
              </w:rPr>
              <w:t xml:space="preserve">Learning something new or improving a skill you already have is great for giving a sense of achievement.  </w:t>
            </w:r>
            <w:proofErr w:type="gramStart"/>
            <w:r w:rsidRPr="00F73AE6">
              <w:rPr>
                <w:rFonts w:ascii="Arial" w:hAnsi="Arial" w:cs="Arial"/>
                <w:color w:val="002060"/>
              </w:rPr>
              <w:t>As  a</w:t>
            </w:r>
            <w:proofErr w:type="gramEnd"/>
            <w:r w:rsidRPr="00F73AE6">
              <w:rPr>
                <w:rFonts w:ascii="Arial" w:hAnsi="Arial" w:cs="Arial"/>
                <w:color w:val="002060"/>
              </w:rPr>
              <w:t xml:space="preserve"> family you could talk about the things you enjoy doing and what </w:t>
            </w:r>
            <w:r w:rsidR="00F73AE6" w:rsidRPr="00F73AE6">
              <w:rPr>
                <w:rFonts w:ascii="Arial" w:hAnsi="Arial" w:cs="Arial"/>
                <w:color w:val="002060"/>
              </w:rPr>
              <w:t>you can teach each other.  Set yourselves a challenge and enjoy the steps you take in attempting to master it.  More than ever, there are also lots of free online courses and classes to access which cover a wide range of activities.</w:t>
            </w:r>
          </w:p>
        </w:tc>
        <w:tc>
          <w:tcPr>
            <w:tcW w:w="2241" w:type="dxa"/>
            <w:shd w:val="clear" w:color="auto" w:fill="B6EBFD"/>
          </w:tcPr>
          <w:p w14:paraId="7E73656E" w14:textId="54E276E9" w:rsidR="00643254" w:rsidRPr="00F73AE6" w:rsidRDefault="00F73AE6">
            <w:pPr>
              <w:rPr>
                <w:rFonts w:ascii="Arial" w:hAnsi="Arial" w:cs="Arial"/>
                <w:color w:val="002060"/>
              </w:rPr>
            </w:pPr>
            <w:r w:rsidRPr="00F73AE6">
              <w:rPr>
                <w:rFonts w:ascii="Arial" w:hAnsi="Arial" w:cs="Arial"/>
                <w:color w:val="002060"/>
              </w:rPr>
              <w:t xml:space="preserve">There are ways you can help others while still following the guidelines.  Do something kind for a family member or friend.  Thank someone. Smile.  Make thank-you notes and coloured/painted rainbows </w:t>
            </w:r>
            <w:r w:rsidR="00F13E6B">
              <w:rPr>
                <w:rFonts w:ascii="Arial" w:hAnsi="Arial" w:cs="Arial"/>
                <w:color w:val="002060"/>
              </w:rPr>
              <w:t>that can be stuck</w:t>
            </w:r>
            <w:r w:rsidRPr="00F73AE6">
              <w:rPr>
                <w:rFonts w:ascii="Arial" w:hAnsi="Arial" w:cs="Arial"/>
                <w:color w:val="002060"/>
              </w:rPr>
              <w:t xml:space="preserve"> in windows.</w:t>
            </w:r>
          </w:p>
          <w:p w14:paraId="28121064" w14:textId="77777777" w:rsidR="00F73AE6" w:rsidRPr="00F73AE6" w:rsidRDefault="00F73AE6">
            <w:pPr>
              <w:rPr>
                <w:rFonts w:ascii="Arial" w:hAnsi="Arial" w:cs="Arial"/>
                <w:color w:val="002060"/>
              </w:rPr>
            </w:pPr>
          </w:p>
          <w:p w14:paraId="31FC3845" w14:textId="7D6B69C0" w:rsidR="00F73AE6" w:rsidRPr="00F73AE6" w:rsidRDefault="00F73AE6">
            <w:pPr>
              <w:rPr>
                <w:rFonts w:ascii="Arial" w:hAnsi="Arial" w:cs="Arial"/>
                <w:color w:val="002060"/>
              </w:rPr>
            </w:pPr>
            <w:r w:rsidRPr="00F73AE6">
              <w:rPr>
                <w:rFonts w:ascii="Arial" w:hAnsi="Arial" w:cs="Arial"/>
                <w:color w:val="002060"/>
              </w:rPr>
              <w:t xml:space="preserve">Ask a family member if they need help in completing a household job, </w:t>
            </w:r>
            <w:proofErr w:type="spellStart"/>
            <w:r w:rsidRPr="00F73AE6">
              <w:rPr>
                <w:rFonts w:ascii="Arial" w:hAnsi="Arial" w:cs="Arial"/>
                <w:color w:val="002060"/>
              </w:rPr>
              <w:t>eg</w:t>
            </w:r>
            <w:proofErr w:type="spellEnd"/>
            <w:r w:rsidRPr="00F73AE6">
              <w:rPr>
                <w:rFonts w:ascii="Arial" w:hAnsi="Arial" w:cs="Arial"/>
                <w:color w:val="002060"/>
              </w:rPr>
              <w:t xml:space="preserve"> hanging out the washing or assist with meal preparation.</w:t>
            </w:r>
          </w:p>
        </w:tc>
      </w:tr>
    </w:tbl>
    <w:p w14:paraId="7447A66D" w14:textId="28CB4A66" w:rsidR="00434795" w:rsidRPr="00F73AE6" w:rsidRDefault="00F13E6B">
      <w:pPr>
        <w:rPr>
          <w:color w:val="002060"/>
        </w:rPr>
      </w:pPr>
      <w:r>
        <w:rPr>
          <w:noProof/>
          <w:lang w:eastAsia="en-GB"/>
        </w:rPr>
        <w:drawing>
          <wp:anchor distT="0" distB="0" distL="114300" distR="114300" simplePos="0" relativeHeight="251662336" behindDoc="0" locked="0" layoutInCell="1" allowOverlap="1" wp14:anchorId="32484B1C" wp14:editId="04B1D556">
            <wp:simplePos x="0" y="0"/>
            <wp:positionH relativeFrom="column">
              <wp:posOffset>4254500</wp:posOffset>
            </wp:positionH>
            <wp:positionV relativeFrom="paragraph">
              <wp:posOffset>66675</wp:posOffset>
            </wp:positionV>
            <wp:extent cx="1828800" cy="835025"/>
            <wp:effectExtent l="0" t="0" r="0" b="0"/>
            <wp:wrapThrough wrapText="bothSides">
              <wp:wrapPolygon edited="0">
                <wp:start x="9150" y="7556"/>
                <wp:lineTo x="1350" y="8213"/>
                <wp:lineTo x="0" y="10184"/>
                <wp:lineTo x="300" y="13469"/>
                <wp:lineTo x="1500" y="20697"/>
                <wp:lineTo x="20100" y="20697"/>
                <wp:lineTo x="20250" y="18725"/>
                <wp:lineTo x="21000" y="14783"/>
                <wp:lineTo x="21300" y="12155"/>
                <wp:lineTo x="20700" y="8213"/>
                <wp:lineTo x="16650" y="7556"/>
                <wp:lineTo x="9150" y="7556"/>
              </wp:wrapPolygon>
            </wp:wrapThrough>
            <wp:docPr id="10" name="Picture 10" descr="Flowers,flower,floral,clipart,pink - free photo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dPNvdA.jpg"/>
                    <pic:cNvPicPr/>
                  </pic:nvPicPr>
                  <pic:blipFill>
                    <a:blip r:embed="rId12" cstate="print">
                      <a:clrChange>
                        <a:clrFrom>
                          <a:srgbClr val="FDFEFF"/>
                        </a:clrFrom>
                        <a:clrTo>
                          <a:srgbClr val="FDFEFF">
                            <a:alpha val="0"/>
                          </a:srgbClr>
                        </a:clrTo>
                      </a:clrChange>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13"/>
                        </a:ext>
                      </a:extLst>
                    </a:blip>
                    <a:stretch>
                      <a:fillRect/>
                    </a:stretch>
                  </pic:blipFill>
                  <pic:spPr>
                    <a:xfrm>
                      <a:off x="0" y="0"/>
                      <a:ext cx="1828800" cy="835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2EC350F" wp14:editId="3551F626">
            <wp:simplePos x="0" y="0"/>
            <wp:positionH relativeFrom="column">
              <wp:posOffset>2387600</wp:posOffset>
            </wp:positionH>
            <wp:positionV relativeFrom="paragraph">
              <wp:posOffset>66675</wp:posOffset>
            </wp:positionV>
            <wp:extent cx="1828800" cy="835025"/>
            <wp:effectExtent l="0" t="0" r="0" b="0"/>
            <wp:wrapThrough wrapText="bothSides">
              <wp:wrapPolygon edited="0">
                <wp:start x="9150" y="7556"/>
                <wp:lineTo x="1350" y="8213"/>
                <wp:lineTo x="0" y="10184"/>
                <wp:lineTo x="300" y="13469"/>
                <wp:lineTo x="1500" y="20697"/>
                <wp:lineTo x="20100" y="20697"/>
                <wp:lineTo x="20250" y="18725"/>
                <wp:lineTo x="21000" y="14783"/>
                <wp:lineTo x="21300" y="12155"/>
                <wp:lineTo x="20700" y="8213"/>
                <wp:lineTo x="16650" y="7556"/>
                <wp:lineTo x="9150" y="7556"/>
              </wp:wrapPolygon>
            </wp:wrapThrough>
            <wp:docPr id="9" name="Picture 9" descr="Flowers,flower,floral,clipart,pink - free photo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dPNvdA.jpg"/>
                    <pic:cNvPicPr/>
                  </pic:nvPicPr>
                  <pic:blipFill>
                    <a:blip r:embed="rId12" cstate="print">
                      <a:clrChange>
                        <a:clrFrom>
                          <a:srgbClr val="FEFFFF"/>
                        </a:clrFrom>
                        <a:clrTo>
                          <a:srgbClr val="FEFFFF">
                            <a:alpha val="0"/>
                          </a:srgbClr>
                        </a:clrTo>
                      </a:clrChange>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13"/>
                        </a:ext>
                      </a:extLst>
                    </a:blip>
                    <a:stretch>
                      <a:fillRect/>
                    </a:stretch>
                  </pic:blipFill>
                  <pic:spPr>
                    <a:xfrm>
                      <a:off x="0" y="0"/>
                      <a:ext cx="1828800" cy="835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74AD92DB" wp14:editId="245CD93A">
            <wp:simplePos x="0" y="0"/>
            <wp:positionH relativeFrom="column">
              <wp:posOffset>546100</wp:posOffset>
            </wp:positionH>
            <wp:positionV relativeFrom="paragraph">
              <wp:posOffset>66675</wp:posOffset>
            </wp:positionV>
            <wp:extent cx="1828800" cy="835025"/>
            <wp:effectExtent l="0" t="0" r="0" b="0"/>
            <wp:wrapThrough wrapText="bothSides">
              <wp:wrapPolygon edited="0">
                <wp:start x="9150" y="7556"/>
                <wp:lineTo x="1350" y="8213"/>
                <wp:lineTo x="0" y="10184"/>
                <wp:lineTo x="300" y="13469"/>
                <wp:lineTo x="1500" y="20697"/>
                <wp:lineTo x="20100" y="20697"/>
                <wp:lineTo x="20250" y="18725"/>
                <wp:lineTo x="21000" y="14783"/>
                <wp:lineTo x="21300" y="12155"/>
                <wp:lineTo x="20700" y="8213"/>
                <wp:lineTo x="16650" y="7556"/>
                <wp:lineTo x="9150" y="7556"/>
              </wp:wrapPolygon>
            </wp:wrapThrough>
            <wp:docPr id="8" name="Picture 8" descr="Flowers,flower,floral,clipart,pink - free photo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dPNvdA.jpg"/>
                    <pic:cNvPicPr/>
                  </pic:nvPicPr>
                  <pic:blipFill>
                    <a:blip r:embed="rId12" cstate="print">
                      <a:clrChange>
                        <a:clrFrom>
                          <a:srgbClr val="FEFFFF"/>
                        </a:clrFrom>
                        <a:clrTo>
                          <a:srgbClr val="FEFFFF">
                            <a:alpha val="0"/>
                          </a:srgbClr>
                        </a:clrTo>
                      </a:clrChange>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13"/>
                        </a:ext>
                      </a:extLst>
                    </a:blip>
                    <a:stretch>
                      <a:fillRect/>
                    </a:stretch>
                  </pic:blipFill>
                  <pic:spPr>
                    <a:xfrm>
                      <a:off x="0" y="0"/>
                      <a:ext cx="1828800" cy="835025"/>
                    </a:xfrm>
                    <a:prstGeom prst="rect">
                      <a:avLst/>
                    </a:prstGeom>
                  </pic:spPr>
                </pic:pic>
              </a:graphicData>
            </a:graphic>
            <wp14:sizeRelH relativeFrom="page">
              <wp14:pctWidth>0</wp14:pctWidth>
            </wp14:sizeRelH>
            <wp14:sizeRelV relativeFrom="page">
              <wp14:pctHeight>0</wp14:pctHeight>
            </wp14:sizeRelV>
          </wp:anchor>
        </w:drawing>
      </w:r>
    </w:p>
    <w:p w14:paraId="5866B8FF" w14:textId="19BC9E63" w:rsidR="00434795" w:rsidRPr="00F73AE6" w:rsidRDefault="00434795">
      <w:pPr>
        <w:rPr>
          <w:color w:val="002060"/>
        </w:rPr>
      </w:pPr>
    </w:p>
    <w:p w14:paraId="17C3DF69" w14:textId="10124AC6" w:rsidR="00434795" w:rsidRDefault="00434795"/>
    <w:p w14:paraId="517A19C7" w14:textId="0FF26503" w:rsidR="00434795" w:rsidRDefault="00434795"/>
    <w:p w14:paraId="7DA4FD18" w14:textId="316D0120" w:rsidR="00434795" w:rsidRDefault="00434795"/>
    <w:p w14:paraId="200F616A" w14:textId="447B6723" w:rsidR="00434795" w:rsidRDefault="00434795"/>
    <w:tbl>
      <w:tblPr>
        <w:tblStyle w:val="TableGrid"/>
        <w:tblpPr w:leftFromText="180" w:rightFromText="180" w:horzAnchor="margin" w:tblpXSpec="center" w:tblpY="-237"/>
        <w:tblW w:w="11204" w:type="dxa"/>
        <w:tblLook w:val="04A0" w:firstRow="1" w:lastRow="0" w:firstColumn="1" w:lastColumn="0" w:noHBand="0" w:noVBand="1"/>
      </w:tblPr>
      <w:tblGrid>
        <w:gridCol w:w="11204"/>
      </w:tblGrid>
      <w:tr w:rsidR="005456CE" w14:paraId="3D073621" w14:textId="77777777" w:rsidTr="00144CF9">
        <w:tc>
          <w:tcPr>
            <w:tcW w:w="11204" w:type="dxa"/>
            <w:tcBorders>
              <w:top w:val="single" w:sz="4" w:space="0" w:color="auto"/>
              <w:left w:val="single" w:sz="4" w:space="0" w:color="auto"/>
              <w:bottom w:val="single" w:sz="4" w:space="0" w:color="auto"/>
              <w:right w:val="single" w:sz="4" w:space="0" w:color="auto"/>
            </w:tcBorders>
            <w:shd w:val="clear" w:color="auto" w:fill="B510D6"/>
          </w:tcPr>
          <w:p w14:paraId="6A2C3557" w14:textId="0A57D0D6" w:rsidR="005456CE" w:rsidRDefault="005456CE" w:rsidP="00144CF9">
            <w:pPr>
              <w:ind w:right="-313"/>
              <w:jc w:val="center"/>
              <w:rPr>
                <w:rFonts w:ascii="Apple Chancery" w:hAnsi="Apple Chancery" w:cs="Apple Chancery"/>
                <w:b/>
                <w:bCs/>
                <w:sz w:val="36"/>
                <w:szCs w:val="36"/>
              </w:rPr>
            </w:pPr>
            <w:r>
              <w:rPr>
                <w:rFonts w:ascii="Apple Chancery" w:hAnsi="Apple Chancery" w:cs="Apple Chancery"/>
                <w:b/>
                <w:bCs/>
                <w:sz w:val="36"/>
                <w:szCs w:val="36"/>
              </w:rPr>
              <w:lastRenderedPageBreak/>
              <w:t>Mindfulness</w:t>
            </w:r>
          </w:p>
        </w:tc>
      </w:tr>
    </w:tbl>
    <w:p w14:paraId="1D50C672" w14:textId="44EE9AE1" w:rsidR="00434795" w:rsidRDefault="00144CF9">
      <w:r>
        <w:rPr>
          <w:noProof/>
          <w:lang w:eastAsia="en-GB"/>
        </w:rPr>
        <mc:AlternateContent>
          <mc:Choice Requires="wpg">
            <w:drawing>
              <wp:anchor distT="0" distB="0" distL="114300" distR="114300" simplePos="0" relativeHeight="251665408" behindDoc="0" locked="0" layoutInCell="1" allowOverlap="1" wp14:anchorId="7E3B0070" wp14:editId="14097A82">
                <wp:simplePos x="0" y="0"/>
                <wp:positionH relativeFrom="column">
                  <wp:posOffset>-163026</wp:posOffset>
                </wp:positionH>
                <wp:positionV relativeFrom="paragraph">
                  <wp:posOffset>483</wp:posOffset>
                </wp:positionV>
                <wp:extent cx="7018888" cy="4004112"/>
                <wp:effectExtent l="0" t="0" r="4445" b="0"/>
                <wp:wrapSquare wrapText="bothSides"/>
                <wp:docPr id="22" name="Group 22"/>
                <wp:cNvGraphicFramePr/>
                <a:graphic xmlns:a="http://schemas.openxmlformats.org/drawingml/2006/main">
                  <a:graphicData uri="http://schemas.microsoft.com/office/word/2010/wordprocessingGroup">
                    <wpg:wgp>
                      <wpg:cNvGrpSpPr/>
                      <wpg:grpSpPr>
                        <a:xfrm>
                          <a:off x="0" y="0"/>
                          <a:ext cx="7018888" cy="4004112"/>
                          <a:chOff x="0" y="0"/>
                          <a:chExt cx="7044655" cy="3937000"/>
                        </a:xfrm>
                      </wpg:grpSpPr>
                      <pic:pic xmlns:pic="http://schemas.openxmlformats.org/drawingml/2006/picture">
                        <pic:nvPicPr>
                          <pic:cNvPr id="14" name="Picture 14" descr="A screenshot of a cell pho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4740" cy="3937000"/>
                          </a:xfrm>
                          <a:prstGeom prst="rect">
                            <a:avLst/>
                          </a:prstGeom>
                        </pic:spPr>
                      </pic:pic>
                      <pic:pic xmlns:pic="http://schemas.openxmlformats.org/drawingml/2006/picture">
                        <pic:nvPicPr>
                          <pic:cNvPr id="15" name="Picture 15" descr="A picture containing 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615655" y="8389"/>
                            <a:ext cx="3429000" cy="392366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88E4EA" id="Group 22" o:spid="_x0000_s1026" style="position:absolute;margin-left:-12.85pt;margin-top:.05pt;width:552.65pt;height:315.3pt;z-index:251665408;mso-width-relative:margin;mso-height-relative:margin" coordsize="70446,393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 screenshot of a cell phone&#10;&#10;Description automatically generated" style="position:absolute;width:36347;height:39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">
                  <v:imagedata r:id="rId16" o:title="A screenshot of a cell phone&#10;&#10;Description automatically generated"/>
                </v:shape>
                <v:shape id="Picture 15" o:spid="_x0000_s1028" type="#_x0000_t75" alt="A picture containing text&#10;&#10;Description automatically generated" style="position:absolute;left:36156;top:83;width:34290;height:39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">
                  <v:imagedata r:id="rId17" o:title="A picture containing text&#10;&#10;Description automatically generated"/>
                </v:shape>
                <w10:wrap type="square"/>
              </v:group>
            </w:pict>
          </mc:Fallback>
        </mc:AlternateContent>
      </w:r>
    </w:p>
    <w:tbl>
      <w:tblPr>
        <w:tblStyle w:val="TableGrid"/>
        <w:tblW w:w="11199" w:type="dxa"/>
        <w:tblInd w:w="-431" w:type="dxa"/>
        <w:tblLook w:val="04A0" w:firstRow="1" w:lastRow="0" w:firstColumn="1" w:lastColumn="0" w:noHBand="0" w:noVBand="1"/>
      </w:tblPr>
      <w:tblGrid>
        <w:gridCol w:w="5511"/>
        <w:gridCol w:w="5688"/>
      </w:tblGrid>
      <w:tr w:rsidR="00EA0958" w14:paraId="21691223" w14:textId="77777777" w:rsidTr="00144CF9">
        <w:tc>
          <w:tcPr>
            <w:tcW w:w="5511" w:type="dxa"/>
            <w:shd w:val="clear" w:color="auto" w:fill="F3CDFF"/>
          </w:tcPr>
          <w:p w14:paraId="54797951" w14:textId="77777777" w:rsidR="00EA0958" w:rsidRPr="00EA0958" w:rsidRDefault="00EA0958" w:rsidP="00EA0958">
            <w:pPr>
              <w:jc w:val="center"/>
              <w:rPr>
                <w:b/>
                <w:bCs/>
                <w:color w:val="7030A0"/>
                <w:sz w:val="28"/>
                <w:szCs w:val="28"/>
                <w:u w:val="single"/>
              </w:rPr>
            </w:pPr>
            <w:r w:rsidRPr="00EA0958">
              <w:rPr>
                <w:b/>
                <w:bCs/>
                <w:color w:val="7030A0"/>
                <w:sz w:val="28"/>
                <w:szCs w:val="28"/>
                <w:u w:val="single"/>
              </w:rPr>
              <w:t>Thoughts in the sky</w:t>
            </w:r>
          </w:p>
          <w:p w14:paraId="70169787" w14:textId="77777777" w:rsidR="00EA0958" w:rsidRPr="00EA0958" w:rsidRDefault="00EA0958" w:rsidP="00EA0958">
            <w:pPr>
              <w:pStyle w:val="ListParagraph"/>
              <w:numPr>
                <w:ilvl w:val="0"/>
                <w:numId w:val="1"/>
              </w:numPr>
              <w:rPr>
                <w:b/>
                <w:bCs/>
                <w:color w:val="7030A0"/>
              </w:rPr>
            </w:pPr>
            <w:r w:rsidRPr="00EA0958">
              <w:rPr>
                <w:b/>
                <w:bCs/>
                <w:color w:val="7030A0"/>
              </w:rPr>
              <w:t>Focus on breathing as outlined above.</w:t>
            </w:r>
          </w:p>
          <w:p w14:paraId="26A3DCA7" w14:textId="77777777" w:rsidR="00EA0958" w:rsidRPr="00EA0958" w:rsidRDefault="00EA0958" w:rsidP="00EA0958">
            <w:pPr>
              <w:pStyle w:val="ListParagraph"/>
              <w:numPr>
                <w:ilvl w:val="0"/>
                <w:numId w:val="1"/>
              </w:numPr>
              <w:rPr>
                <w:b/>
                <w:bCs/>
                <w:color w:val="7030A0"/>
              </w:rPr>
            </w:pPr>
            <w:r w:rsidRPr="00EA0958">
              <w:rPr>
                <w:b/>
                <w:bCs/>
                <w:color w:val="7030A0"/>
              </w:rPr>
              <w:t>Imagine any distracting thoughts or feelings as clouds in the sky, floating away gently.</w:t>
            </w:r>
          </w:p>
          <w:p w14:paraId="7A140C0A" w14:textId="77777777" w:rsidR="00EA0958" w:rsidRPr="00EA0958" w:rsidRDefault="00EA0958" w:rsidP="00EA0958">
            <w:pPr>
              <w:pStyle w:val="ListParagraph"/>
              <w:numPr>
                <w:ilvl w:val="0"/>
                <w:numId w:val="1"/>
              </w:numPr>
              <w:rPr>
                <w:b/>
                <w:bCs/>
                <w:color w:val="7030A0"/>
              </w:rPr>
            </w:pPr>
            <w:r w:rsidRPr="00EA0958">
              <w:rPr>
                <w:b/>
                <w:bCs/>
                <w:color w:val="7030A0"/>
              </w:rPr>
              <w:t>Continue this for a few minutes.</w:t>
            </w:r>
          </w:p>
          <w:p w14:paraId="438D33AE" w14:textId="26E5219F" w:rsidR="00EA0958" w:rsidRDefault="00144CF9" w:rsidP="00EA0958">
            <w:r>
              <w:rPr>
                <w:noProof/>
                <w:lang w:eastAsia="en-GB"/>
              </w:rPr>
              <w:drawing>
                <wp:anchor distT="0" distB="0" distL="114300" distR="114300" simplePos="0" relativeHeight="251667456" behindDoc="0" locked="0" layoutInCell="1" allowOverlap="1" wp14:anchorId="106C5064" wp14:editId="398F34FE">
                  <wp:simplePos x="0" y="0"/>
                  <wp:positionH relativeFrom="column">
                    <wp:posOffset>492760</wp:posOffset>
                  </wp:positionH>
                  <wp:positionV relativeFrom="paragraph">
                    <wp:posOffset>180975</wp:posOffset>
                  </wp:positionV>
                  <wp:extent cx="1919605" cy="1438910"/>
                  <wp:effectExtent l="0" t="0" r="0" b="0"/>
                  <wp:wrapSquare wrapText="bothSides"/>
                  <wp:docPr id="16" name="Picture 16" descr="Catching Fire: How clouds can teach us what is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tching Fire: How clouds can teach us what is important"/>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19"/>
                              </a:ext>
                            </a:extLst>
                          </a:blip>
                          <a:stretch>
                            <a:fillRect/>
                          </a:stretch>
                        </pic:blipFill>
                        <pic:spPr>
                          <a:xfrm>
                            <a:off x="0" y="0"/>
                            <a:ext cx="1919605" cy="1438910"/>
                          </a:xfrm>
                          <a:prstGeom prst="rect">
                            <a:avLst/>
                          </a:prstGeom>
                        </pic:spPr>
                      </pic:pic>
                    </a:graphicData>
                  </a:graphic>
                  <wp14:sizeRelH relativeFrom="margin">
                    <wp14:pctWidth>0</wp14:pctWidth>
                  </wp14:sizeRelH>
                  <wp14:sizeRelV relativeFrom="margin">
                    <wp14:pctHeight>0</wp14:pctHeight>
                  </wp14:sizeRelV>
                </wp:anchor>
              </w:drawing>
            </w:r>
          </w:p>
          <w:p w14:paraId="15CADE0D" w14:textId="7AA4FF5A" w:rsidR="00EA0958" w:rsidRDefault="00EA0958" w:rsidP="00EA0958"/>
          <w:p w14:paraId="227DB814" w14:textId="556D587F" w:rsidR="00EA0958" w:rsidRDefault="00EA0958" w:rsidP="00EA0958"/>
          <w:p w14:paraId="737FD98D" w14:textId="7DDCCD97" w:rsidR="00EA0958" w:rsidRDefault="00EA0958" w:rsidP="00EA0958"/>
          <w:p w14:paraId="0183BF66" w14:textId="77777777" w:rsidR="00EA0958" w:rsidRDefault="00EA0958" w:rsidP="00EA0958"/>
          <w:p w14:paraId="127806F4" w14:textId="1FE560F0" w:rsidR="00EA0958" w:rsidRDefault="00EA0958" w:rsidP="00EA0958"/>
          <w:p w14:paraId="611BCD31" w14:textId="77777777" w:rsidR="00EA0958" w:rsidRDefault="00EA0958" w:rsidP="00EA0958"/>
          <w:p w14:paraId="2B8EC8FD" w14:textId="01B794E8" w:rsidR="00EA0958" w:rsidRDefault="00EA0958" w:rsidP="00EA0958"/>
          <w:p w14:paraId="59751741" w14:textId="77777777" w:rsidR="00EA0958" w:rsidRDefault="00EA0958" w:rsidP="00EA0958"/>
          <w:p w14:paraId="0D85B462" w14:textId="7C796944" w:rsidR="00EA0958" w:rsidRDefault="00EA0958" w:rsidP="00EA0958"/>
        </w:tc>
        <w:tc>
          <w:tcPr>
            <w:tcW w:w="5688" w:type="dxa"/>
            <w:shd w:val="clear" w:color="auto" w:fill="D6D7FF"/>
          </w:tcPr>
          <w:p w14:paraId="62C0DB63" w14:textId="77777777" w:rsidR="00EA0958" w:rsidRPr="00144CF9" w:rsidRDefault="00EA0958" w:rsidP="00EA0958">
            <w:pPr>
              <w:jc w:val="center"/>
              <w:rPr>
                <w:b/>
                <w:bCs/>
                <w:color w:val="7030A0"/>
                <w:sz w:val="28"/>
                <w:szCs w:val="28"/>
                <w:u w:val="single"/>
              </w:rPr>
            </w:pPr>
            <w:r w:rsidRPr="00144CF9">
              <w:rPr>
                <w:b/>
                <w:bCs/>
                <w:color w:val="7030A0"/>
                <w:sz w:val="28"/>
                <w:szCs w:val="28"/>
                <w:u w:val="single"/>
              </w:rPr>
              <w:t>Waves</w:t>
            </w:r>
          </w:p>
          <w:p w14:paraId="057D87BA" w14:textId="77777777" w:rsidR="00EA0958" w:rsidRPr="00144CF9" w:rsidRDefault="00EA0958" w:rsidP="00144CF9">
            <w:pPr>
              <w:pStyle w:val="ListParagraph"/>
              <w:numPr>
                <w:ilvl w:val="0"/>
                <w:numId w:val="3"/>
              </w:numPr>
              <w:rPr>
                <w:b/>
                <w:bCs/>
                <w:color w:val="7030A0"/>
              </w:rPr>
            </w:pPr>
            <w:r w:rsidRPr="00144CF9">
              <w:rPr>
                <w:b/>
                <w:bCs/>
                <w:color w:val="7030A0"/>
              </w:rPr>
              <w:t>Focus on breathing as outlined above.</w:t>
            </w:r>
          </w:p>
          <w:p w14:paraId="3F621CA0" w14:textId="77777777" w:rsidR="00EA0958" w:rsidRPr="00144CF9" w:rsidRDefault="00EA0958" w:rsidP="00144CF9">
            <w:pPr>
              <w:pStyle w:val="ListParagraph"/>
              <w:numPr>
                <w:ilvl w:val="0"/>
                <w:numId w:val="3"/>
              </w:numPr>
              <w:rPr>
                <w:b/>
                <w:bCs/>
                <w:color w:val="7030A0"/>
              </w:rPr>
            </w:pPr>
            <w:r w:rsidRPr="00144CF9">
              <w:rPr>
                <w:b/>
                <w:bCs/>
                <w:color w:val="7030A0"/>
              </w:rPr>
              <w:t>Imagine any distracting thoughts or feelings as waves in the ocean, coming and going, rolling in and leaving again.</w:t>
            </w:r>
          </w:p>
          <w:p w14:paraId="2E373013" w14:textId="7919F561" w:rsidR="00EA0958" w:rsidRPr="00144CF9" w:rsidRDefault="00EA0958" w:rsidP="00144CF9">
            <w:pPr>
              <w:pStyle w:val="ListParagraph"/>
              <w:numPr>
                <w:ilvl w:val="0"/>
                <w:numId w:val="3"/>
              </w:numPr>
              <w:rPr>
                <w:color w:val="7030A0"/>
              </w:rPr>
            </w:pPr>
            <w:r w:rsidRPr="00144CF9">
              <w:rPr>
                <w:b/>
                <w:bCs/>
                <w:color w:val="7030A0"/>
              </w:rPr>
              <w:t>Continue this for a few minutes.</w:t>
            </w:r>
          </w:p>
          <w:p w14:paraId="629EE717" w14:textId="73E771B6" w:rsidR="00144CF9" w:rsidRDefault="00144CF9" w:rsidP="00144CF9">
            <w:r w:rsidRPr="00144CF9">
              <w:rPr>
                <w:noProof/>
                <w:color w:val="7030A0"/>
                <w:lang w:eastAsia="en-GB"/>
              </w:rPr>
              <w:drawing>
                <wp:anchor distT="0" distB="0" distL="114300" distR="114300" simplePos="0" relativeHeight="251668480" behindDoc="0" locked="0" layoutInCell="1" allowOverlap="1" wp14:anchorId="3DFE6330" wp14:editId="36284F6F">
                  <wp:simplePos x="0" y="0"/>
                  <wp:positionH relativeFrom="column">
                    <wp:posOffset>469476</wp:posOffset>
                  </wp:positionH>
                  <wp:positionV relativeFrom="paragraph">
                    <wp:posOffset>11642</wp:posOffset>
                  </wp:positionV>
                  <wp:extent cx="2497455" cy="1400810"/>
                  <wp:effectExtent l="0" t="0" r="4445" b="0"/>
                  <wp:wrapSquare wrapText="bothSides"/>
                  <wp:docPr id="19" name="Picture 19" descr="Wave Smashing Foam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e3yIsa.jpg"/>
                          <pic:cNvPicPr/>
                        </pic:nvPicPr>
                        <pic:blipFill>
                          <a:blip r:embed="rId20"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21"/>
                              </a:ext>
                            </a:extLst>
                          </a:blip>
                          <a:stretch>
                            <a:fillRect/>
                          </a:stretch>
                        </pic:blipFill>
                        <pic:spPr>
                          <a:xfrm>
                            <a:off x="0" y="0"/>
                            <a:ext cx="2497455" cy="1400810"/>
                          </a:xfrm>
                          <a:prstGeom prst="rect">
                            <a:avLst/>
                          </a:prstGeom>
                        </pic:spPr>
                      </pic:pic>
                    </a:graphicData>
                  </a:graphic>
                  <wp14:sizeRelH relativeFrom="page">
                    <wp14:pctWidth>0</wp14:pctWidth>
                  </wp14:sizeRelH>
                  <wp14:sizeRelV relativeFrom="page">
                    <wp14:pctHeight>0</wp14:pctHeight>
                  </wp14:sizeRelV>
                </wp:anchor>
              </w:drawing>
            </w:r>
          </w:p>
          <w:p w14:paraId="589D30E1" w14:textId="765C7FB5" w:rsidR="00144CF9" w:rsidRDefault="00144CF9" w:rsidP="00144CF9"/>
        </w:tc>
      </w:tr>
    </w:tbl>
    <w:p w14:paraId="460FC389" w14:textId="02A3A827" w:rsidR="00434795" w:rsidRDefault="0028681A">
      <w:r>
        <w:rPr>
          <w:noProof/>
          <w:lang w:eastAsia="en-GB"/>
        </w:rPr>
        <mc:AlternateContent>
          <mc:Choice Requires="wps">
            <w:drawing>
              <wp:anchor distT="0" distB="0" distL="114300" distR="114300" simplePos="0" relativeHeight="251670528" behindDoc="0" locked="0" layoutInCell="1" allowOverlap="1" wp14:anchorId="469374AB" wp14:editId="4B15FF75">
                <wp:simplePos x="0" y="0"/>
                <wp:positionH relativeFrom="column">
                  <wp:posOffset>3439603</wp:posOffset>
                </wp:positionH>
                <wp:positionV relativeFrom="paragraph">
                  <wp:posOffset>22039</wp:posOffset>
                </wp:positionV>
                <wp:extent cx="3597910" cy="2688555"/>
                <wp:effectExtent l="12700" t="12700" r="21590" b="17145"/>
                <wp:wrapNone/>
                <wp:docPr id="21" name="Oval Callout 21"/>
                <wp:cNvGraphicFramePr/>
                <a:graphic xmlns:a="http://schemas.openxmlformats.org/drawingml/2006/main">
                  <a:graphicData uri="http://schemas.microsoft.com/office/word/2010/wordprocessingShape">
                    <wps:wsp>
                      <wps:cNvSpPr/>
                      <wps:spPr>
                        <a:xfrm>
                          <a:off x="0" y="0"/>
                          <a:ext cx="3597910" cy="2688555"/>
                        </a:xfrm>
                        <a:prstGeom prst="wedgeEllipseCallout">
                          <a:avLst>
                            <a:gd name="adj1" fmla="val -47880"/>
                            <a:gd name="adj2" fmla="val 49338"/>
                          </a:avLst>
                        </a:prstGeom>
                        <a:solidFill>
                          <a:srgbClr val="B6EBF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C4F61" w14:textId="449F038D" w:rsidR="00144CF9" w:rsidRPr="0028681A" w:rsidRDefault="00144CF9" w:rsidP="0028681A">
                            <w:pPr>
                              <w:jc w:val="center"/>
                              <w:rPr>
                                <w:rFonts w:ascii="Arial" w:hAnsi="Arial" w:cs="Arial"/>
                                <w:b/>
                                <w:bCs/>
                                <w:color w:val="7030A0"/>
                                <w:u w:val="single"/>
                              </w:rPr>
                            </w:pPr>
                            <w:r w:rsidRPr="0028681A">
                              <w:rPr>
                                <w:rFonts w:ascii="Arial" w:hAnsi="Arial" w:cs="Arial"/>
                                <w:b/>
                                <w:bCs/>
                                <w:color w:val="7030A0"/>
                                <w:u w:val="single"/>
                              </w:rPr>
                              <w:t>Conversation Corner</w:t>
                            </w:r>
                          </w:p>
                          <w:p w14:paraId="72AFE4FD" w14:textId="62A76345" w:rsidR="00144CF9" w:rsidRPr="0028681A" w:rsidRDefault="00144CF9" w:rsidP="00144CF9">
                            <w:pPr>
                              <w:rPr>
                                <w:rFonts w:ascii="Arial" w:hAnsi="Arial" w:cs="Arial"/>
                                <w:color w:val="7030A0"/>
                              </w:rPr>
                            </w:pPr>
                            <w:r w:rsidRPr="0028681A">
                              <w:rPr>
                                <w:rFonts w:ascii="Arial" w:hAnsi="Arial" w:cs="Arial"/>
                                <w:color w:val="7030A0"/>
                              </w:rPr>
                              <w:t>Some questions to discuss in your families:</w:t>
                            </w:r>
                          </w:p>
                          <w:p w14:paraId="4A98467A" w14:textId="686CBF3C" w:rsidR="00144CF9" w:rsidRPr="00C41521" w:rsidRDefault="0028681A" w:rsidP="0028681A">
                            <w:pPr>
                              <w:pStyle w:val="ListParagraph"/>
                              <w:numPr>
                                <w:ilvl w:val="0"/>
                                <w:numId w:val="4"/>
                              </w:numPr>
                              <w:ind w:left="142" w:hanging="142"/>
                              <w:rPr>
                                <w:rFonts w:ascii="Arial" w:hAnsi="Arial" w:cs="Arial"/>
                                <w:b/>
                                <w:bCs/>
                                <w:color w:val="6740D6"/>
                              </w:rPr>
                            </w:pPr>
                            <w:r w:rsidRPr="00C41521">
                              <w:rPr>
                                <w:rFonts w:ascii="Arial" w:hAnsi="Arial" w:cs="Arial"/>
                                <w:b/>
                                <w:bCs/>
                                <w:color w:val="6740D6"/>
                              </w:rPr>
                              <w:t>What makes you proud?</w:t>
                            </w:r>
                          </w:p>
                          <w:p w14:paraId="2EF14966" w14:textId="76823BA1" w:rsidR="0028681A" w:rsidRPr="00C41521" w:rsidRDefault="0028681A" w:rsidP="0028681A">
                            <w:pPr>
                              <w:pStyle w:val="ListParagraph"/>
                              <w:numPr>
                                <w:ilvl w:val="0"/>
                                <w:numId w:val="4"/>
                              </w:numPr>
                              <w:ind w:left="142" w:hanging="142"/>
                              <w:rPr>
                                <w:rFonts w:ascii="Arial" w:hAnsi="Arial" w:cs="Arial"/>
                                <w:b/>
                                <w:bCs/>
                                <w:color w:val="D84942"/>
                              </w:rPr>
                            </w:pPr>
                            <w:r w:rsidRPr="00C41521">
                              <w:rPr>
                                <w:rFonts w:ascii="Arial" w:hAnsi="Arial" w:cs="Arial"/>
                                <w:b/>
                                <w:bCs/>
                                <w:color w:val="D84942"/>
                              </w:rPr>
                              <w:t>What happens that you think is wasteful?</w:t>
                            </w:r>
                          </w:p>
                          <w:p w14:paraId="4D716217" w14:textId="5706F75B" w:rsidR="0028681A" w:rsidRPr="00C41521" w:rsidRDefault="0028681A" w:rsidP="0028681A">
                            <w:pPr>
                              <w:pStyle w:val="ListParagraph"/>
                              <w:numPr>
                                <w:ilvl w:val="0"/>
                                <w:numId w:val="4"/>
                              </w:numPr>
                              <w:ind w:left="142" w:hanging="142"/>
                              <w:rPr>
                                <w:rFonts w:ascii="Arial" w:hAnsi="Arial" w:cs="Arial"/>
                                <w:b/>
                                <w:bCs/>
                                <w:color w:val="AB1842"/>
                              </w:rPr>
                            </w:pPr>
                            <w:r w:rsidRPr="00C41521">
                              <w:rPr>
                                <w:rFonts w:ascii="Arial" w:hAnsi="Arial" w:cs="Arial"/>
                                <w:b/>
                                <w:bCs/>
                                <w:color w:val="AB1842"/>
                              </w:rPr>
                              <w:t>What is the best gift you have ever been given?</w:t>
                            </w:r>
                          </w:p>
                          <w:p w14:paraId="414C5545" w14:textId="0B1A24B0" w:rsidR="0028681A" w:rsidRPr="00C41521" w:rsidRDefault="0028681A" w:rsidP="0028681A">
                            <w:pPr>
                              <w:pStyle w:val="ListParagraph"/>
                              <w:numPr>
                                <w:ilvl w:val="0"/>
                                <w:numId w:val="4"/>
                              </w:numPr>
                              <w:ind w:left="142" w:hanging="142"/>
                              <w:rPr>
                                <w:rFonts w:ascii="Arial" w:hAnsi="Arial" w:cs="Arial"/>
                                <w:b/>
                                <w:bCs/>
                                <w:color w:val="3DA8AA"/>
                              </w:rPr>
                            </w:pPr>
                            <w:r w:rsidRPr="00C41521">
                              <w:rPr>
                                <w:rFonts w:ascii="Arial" w:hAnsi="Arial" w:cs="Arial"/>
                                <w:b/>
                                <w:bCs/>
                                <w:color w:val="3DA8AA"/>
                              </w:rPr>
                              <w:t>What do you like about being you?</w:t>
                            </w:r>
                          </w:p>
                          <w:p w14:paraId="04FE1B5B" w14:textId="77777777" w:rsidR="0028681A" w:rsidRPr="00C41521" w:rsidRDefault="0028681A" w:rsidP="0028681A">
                            <w:pPr>
                              <w:pStyle w:val="ListParagraph"/>
                              <w:numPr>
                                <w:ilvl w:val="0"/>
                                <w:numId w:val="4"/>
                              </w:numPr>
                              <w:ind w:hanging="436"/>
                              <w:rPr>
                                <w:b/>
                                <w:bCs/>
                                <w:color w:val="3DA8AA"/>
                              </w:rPr>
                            </w:pPr>
                          </w:p>
                          <w:p w14:paraId="7972157B" w14:textId="5CC0ED4E" w:rsidR="0028681A" w:rsidRDefault="0028681A" w:rsidP="0028681A">
                            <w:pPr>
                              <w:rPr>
                                <w:color w:val="7030A0"/>
                              </w:rPr>
                            </w:pPr>
                          </w:p>
                          <w:p w14:paraId="705CB228" w14:textId="2F2BAD28" w:rsidR="0028681A" w:rsidRDefault="0028681A" w:rsidP="0028681A">
                            <w:pPr>
                              <w:rPr>
                                <w:color w:val="7030A0"/>
                              </w:rPr>
                            </w:pPr>
                          </w:p>
                          <w:p w14:paraId="399E9E7D" w14:textId="1532FBC7" w:rsidR="0028681A" w:rsidRDefault="0028681A" w:rsidP="0028681A">
                            <w:pPr>
                              <w:rPr>
                                <w:color w:val="7030A0"/>
                              </w:rPr>
                            </w:pPr>
                          </w:p>
                          <w:p w14:paraId="5FF1B704" w14:textId="77777777" w:rsidR="0028681A" w:rsidRPr="0028681A" w:rsidRDefault="0028681A" w:rsidP="0028681A">
                            <w:pPr>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69374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1" o:spid="_x0000_s1027" type="#_x0000_t63" style="position:absolute;margin-left:270.85pt;margin-top:1.75pt;width:283.3pt;height:2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" adj="458,21457" fillcolor="#b6ebfd" strokecolor="#1f3763 [1604]" strokeweight="1pt">
                <v:textbox>
                  <w:txbxContent>
                    <w:p w14:paraId="014C4F61" w14:textId="449F038D" w:rsidR="00144CF9" w:rsidRPr="0028681A" w:rsidRDefault="00144CF9" w:rsidP="0028681A">
                      <w:pPr>
                        <w:jc w:val="center"/>
                        <w:rPr>
                          <w:rFonts w:ascii="Arial" w:hAnsi="Arial" w:cs="Arial"/>
                          <w:b/>
                          <w:bCs/>
                          <w:color w:val="7030A0"/>
                          <w:u w:val="single"/>
                        </w:rPr>
                      </w:pPr>
                      <w:r w:rsidRPr="0028681A">
                        <w:rPr>
                          <w:rFonts w:ascii="Arial" w:hAnsi="Arial" w:cs="Arial"/>
                          <w:b/>
                          <w:bCs/>
                          <w:color w:val="7030A0"/>
                          <w:u w:val="single"/>
                        </w:rPr>
                        <w:t>Conversation Corner</w:t>
                      </w:r>
                    </w:p>
                    <w:p w14:paraId="72AFE4FD" w14:textId="62A76345" w:rsidR="00144CF9" w:rsidRPr="0028681A" w:rsidRDefault="00144CF9" w:rsidP="00144CF9">
                      <w:pPr>
                        <w:rPr>
                          <w:rFonts w:ascii="Arial" w:hAnsi="Arial" w:cs="Arial"/>
                          <w:color w:val="7030A0"/>
                        </w:rPr>
                      </w:pPr>
                      <w:r w:rsidRPr="0028681A">
                        <w:rPr>
                          <w:rFonts w:ascii="Arial" w:hAnsi="Arial" w:cs="Arial"/>
                          <w:color w:val="7030A0"/>
                        </w:rPr>
                        <w:t>Some questions to discuss in your families:</w:t>
                      </w:r>
                    </w:p>
                    <w:p w14:paraId="4A98467A" w14:textId="686CBF3C" w:rsidR="00144CF9" w:rsidRPr="00C41521" w:rsidRDefault="0028681A" w:rsidP="0028681A">
                      <w:pPr>
                        <w:pStyle w:val="ListParagraph"/>
                        <w:numPr>
                          <w:ilvl w:val="0"/>
                          <w:numId w:val="4"/>
                        </w:numPr>
                        <w:ind w:left="142" w:hanging="142"/>
                        <w:rPr>
                          <w:rFonts w:ascii="Arial" w:hAnsi="Arial" w:cs="Arial"/>
                          <w:b/>
                          <w:bCs/>
                          <w:color w:val="6740D6"/>
                        </w:rPr>
                      </w:pPr>
                      <w:r w:rsidRPr="00C41521">
                        <w:rPr>
                          <w:rFonts w:ascii="Arial" w:hAnsi="Arial" w:cs="Arial"/>
                          <w:b/>
                          <w:bCs/>
                          <w:color w:val="6740D6"/>
                        </w:rPr>
                        <w:t>What makes you proud?</w:t>
                      </w:r>
                    </w:p>
                    <w:p w14:paraId="2EF14966" w14:textId="76823BA1" w:rsidR="0028681A" w:rsidRPr="00C41521" w:rsidRDefault="0028681A" w:rsidP="0028681A">
                      <w:pPr>
                        <w:pStyle w:val="ListParagraph"/>
                        <w:numPr>
                          <w:ilvl w:val="0"/>
                          <w:numId w:val="4"/>
                        </w:numPr>
                        <w:ind w:left="142" w:hanging="142"/>
                        <w:rPr>
                          <w:rFonts w:ascii="Arial" w:hAnsi="Arial" w:cs="Arial"/>
                          <w:b/>
                          <w:bCs/>
                          <w:color w:val="D84942"/>
                        </w:rPr>
                      </w:pPr>
                      <w:r w:rsidRPr="00C41521">
                        <w:rPr>
                          <w:rFonts w:ascii="Arial" w:hAnsi="Arial" w:cs="Arial"/>
                          <w:b/>
                          <w:bCs/>
                          <w:color w:val="D84942"/>
                        </w:rPr>
                        <w:t>What happens that you think is wasteful?</w:t>
                      </w:r>
                    </w:p>
                    <w:p w14:paraId="4D716217" w14:textId="5706F75B" w:rsidR="0028681A" w:rsidRPr="00C41521" w:rsidRDefault="0028681A" w:rsidP="0028681A">
                      <w:pPr>
                        <w:pStyle w:val="ListParagraph"/>
                        <w:numPr>
                          <w:ilvl w:val="0"/>
                          <w:numId w:val="4"/>
                        </w:numPr>
                        <w:ind w:left="142" w:hanging="142"/>
                        <w:rPr>
                          <w:rFonts w:ascii="Arial" w:hAnsi="Arial" w:cs="Arial"/>
                          <w:b/>
                          <w:bCs/>
                          <w:color w:val="AB1842"/>
                        </w:rPr>
                      </w:pPr>
                      <w:r w:rsidRPr="00C41521">
                        <w:rPr>
                          <w:rFonts w:ascii="Arial" w:hAnsi="Arial" w:cs="Arial"/>
                          <w:b/>
                          <w:bCs/>
                          <w:color w:val="AB1842"/>
                        </w:rPr>
                        <w:t>What is the best gift you have ever been given?</w:t>
                      </w:r>
                    </w:p>
                    <w:p w14:paraId="414C5545" w14:textId="0B1A24B0" w:rsidR="0028681A" w:rsidRPr="00C41521" w:rsidRDefault="0028681A" w:rsidP="0028681A">
                      <w:pPr>
                        <w:pStyle w:val="ListParagraph"/>
                        <w:numPr>
                          <w:ilvl w:val="0"/>
                          <w:numId w:val="4"/>
                        </w:numPr>
                        <w:ind w:left="142" w:hanging="142"/>
                        <w:rPr>
                          <w:rFonts w:ascii="Arial" w:hAnsi="Arial" w:cs="Arial"/>
                          <w:b/>
                          <w:bCs/>
                          <w:color w:val="3DA8AA"/>
                        </w:rPr>
                      </w:pPr>
                      <w:r w:rsidRPr="00C41521">
                        <w:rPr>
                          <w:rFonts w:ascii="Arial" w:hAnsi="Arial" w:cs="Arial"/>
                          <w:b/>
                          <w:bCs/>
                          <w:color w:val="3DA8AA"/>
                        </w:rPr>
                        <w:t>What do you like about being you?</w:t>
                      </w:r>
                    </w:p>
                    <w:p w14:paraId="04FE1B5B" w14:textId="77777777" w:rsidR="0028681A" w:rsidRPr="00C41521" w:rsidRDefault="0028681A" w:rsidP="0028681A">
                      <w:pPr>
                        <w:pStyle w:val="ListParagraph"/>
                        <w:numPr>
                          <w:ilvl w:val="0"/>
                          <w:numId w:val="4"/>
                        </w:numPr>
                        <w:ind w:hanging="436"/>
                        <w:rPr>
                          <w:b/>
                          <w:bCs/>
                          <w:color w:val="3DA8AA"/>
                        </w:rPr>
                      </w:pPr>
                    </w:p>
                    <w:p w14:paraId="7972157B" w14:textId="5CC0ED4E" w:rsidR="0028681A" w:rsidRDefault="0028681A" w:rsidP="0028681A">
                      <w:pPr>
                        <w:rPr>
                          <w:color w:val="7030A0"/>
                        </w:rPr>
                      </w:pPr>
                    </w:p>
                    <w:p w14:paraId="705CB228" w14:textId="2F2BAD28" w:rsidR="0028681A" w:rsidRDefault="0028681A" w:rsidP="0028681A">
                      <w:pPr>
                        <w:rPr>
                          <w:color w:val="7030A0"/>
                        </w:rPr>
                      </w:pPr>
                    </w:p>
                    <w:p w14:paraId="399E9E7D" w14:textId="1532FBC7" w:rsidR="0028681A" w:rsidRDefault="0028681A" w:rsidP="0028681A">
                      <w:pPr>
                        <w:rPr>
                          <w:color w:val="7030A0"/>
                        </w:rPr>
                      </w:pPr>
                    </w:p>
                    <w:p w14:paraId="5FF1B704" w14:textId="77777777" w:rsidR="0028681A" w:rsidRPr="0028681A" w:rsidRDefault="0028681A" w:rsidP="0028681A">
                      <w:pPr>
                        <w:rPr>
                          <w:color w:val="7030A0"/>
                        </w:rPr>
                      </w:pPr>
                    </w:p>
                  </w:txbxContent>
                </v:textbox>
              </v:shape>
            </w:pict>
          </mc:Fallback>
        </mc:AlternateContent>
      </w:r>
      <w:r w:rsidR="00144CF9">
        <w:rPr>
          <w:noProof/>
          <w:lang w:eastAsia="en-GB"/>
        </w:rPr>
        <mc:AlternateContent>
          <mc:Choice Requires="wps">
            <w:drawing>
              <wp:anchor distT="0" distB="0" distL="114300" distR="114300" simplePos="0" relativeHeight="251669504" behindDoc="0" locked="0" layoutInCell="1" allowOverlap="1" wp14:anchorId="04EA4457" wp14:editId="6229C54A">
                <wp:simplePos x="0" y="0"/>
                <wp:positionH relativeFrom="column">
                  <wp:posOffset>-251553</wp:posOffset>
                </wp:positionH>
                <wp:positionV relativeFrom="paragraph">
                  <wp:posOffset>210673</wp:posOffset>
                </wp:positionV>
                <wp:extent cx="3623310" cy="2525087"/>
                <wp:effectExtent l="12700" t="0" r="21590" b="27940"/>
                <wp:wrapNone/>
                <wp:docPr id="20" name="Cloud 20"/>
                <wp:cNvGraphicFramePr/>
                <a:graphic xmlns:a="http://schemas.openxmlformats.org/drawingml/2006/main">
                  <a:graphicData uri="http://schemas.microsoft.com/office/word/2010/wordprocessingShape">
                    <wps:wsp>
                      <wps:cNvSpPr/>
                      <wps:spPr>
                        <a:xfrm>
                          <a:off x="0" y="0"/>
                          <a:ext cx="3623310" cy="2525087"/>
                        </a:xfrm>
                        <a:prstGeom prst="cloud">
                          <a:avLst/>
                        </a:prstGeom>
                        <a:solidFill>
                          <a:srgbClr val="FEFFC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36034E" w14:textId="13382F95" w:rsidR="0028681A" w:rsidRPr="00C41521" w:rsidRDefault="0028681A" w:rsidP="0028681A">
                            <w:pPr>
                              <w:jc w:val="center"/>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pPr>
                            <w:r w:rsidRPr="00C41521">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t>When it rains, it pours…</w:t>
                            </w:r>
                          </w:p>
                          <w:p w14:paraId="6D8613A2" w14:textId="5E183DF1" w:rsidR="0028681A" w:rsidRPr="00C41521" w:rsidRDefault="0028681A" w:rsidP="0028681A">
                            <w:pPr>
                              <w:jc w:val="center"/>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pPr>
                            <w:r w:rsidRPr="00C41521">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t>but soon, the sun shines again.</w:t>
                            </w:r>
                          </w:p>
                          <w:p w14:paraId="630D3405" w14:textId="2D00C744" w:rsidR="0028681A" w:rsidRPr="00C41521" w:rsidRDefault="0028681A" w:rsidP="0028681A">
                            <w:pPr>
                              <w:jc w:val="center"/>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pPr>
                            <w:r w:rsidRPr="00C41521">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t>Stay positive.  Better days are on their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EA4457" id="Cloud 20" o:spid="_x0000_s1028" style="position:absolute;margin-left:-19.8pt;margin-top:16.6pt;width:285.3pt;height:198.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effcf" strokecolor="#1f3763 [1604]" strokeweight="1pt">
                <v:stroke joinstyle="miter"/>
                <v:formulas/>
                <v:path arrowok="t" o:connecttype="custom" o:connectlocs="393616,1530074;181166,1483489;581072,2039885;488140,2062154;1382058,2284853;1326031,2183148;2417805,2031234;2395411,2142817;2862499,1341686;3135170,1758793;3505720,897458;3384272,1053873;3214346,317156;3220720,391038;2438857,230999;2501090,136776;1857030,275889;1887141,194642;1174221,303478;1283256,382270;346144,922884;327104,839942" o:connectangles="0,0,0,0,0,0,0,0,0,0,0,0,0,0,0,0,0,0,0,0,0,0" textboxrect="0,0,43200,43200"/>
                <v:textbox>
                  <w:txbxContent>
                    <w:p w14:paraId="7B36034E" w14:textId="13382F95" w:rsidR="0028681A" w:rsidRPr="00C41521" w:rsidRDefault="0028681A" w:rsidP="0028681A">
                      <w:pPr>
                        <w:jc w:val="center"/>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pPr>
                      <w:r w:rsidRPr="00C41521">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t>When it rains, it pours…</w:t>
                      </w:r>
                    </w:p>
                    <w:p w14:paraId="6D8613A2" w14:textId="5E183DF1" w:rsidR="0028681A" w:rsidRPr="00C41521" w:rsidRDefault="0028681A" w:rsidP="0028681A">
                      <w:pPr>
                        <w:jc w:val="center"/>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pPr>
                      <w:r w:rsidRPr="00C41521">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t>but soon, the sun shines again.</w:t>
                      </w:r>
                    </w:p>
                    <w:p w14:paraId="630D3405" w14:textId="2D00C744" w:rsidR="0028681A" w:rsidRPr="00C41521" w:rsidRDefault="0028681A" w:rsidP="0028681A">
                      <w:pPr>
                        <w:jc w:val="center"/>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pPr>
                      <w:r w:rsidRPr="00C41521">
                        <w:rPr>
                          <w:rFonts w:ascii="Arial" w:hAnsi="Arial" w:cs="Arial"/>
                          <w:b/>
                          <w:bCs/>
                          <w:color w:val="7030A0"/>
                          <w:sz w:val="32"/>
                          <w:szCs w:val="32"/>
                          <w14:textFill>
                            <w14:gradFill>
                              <w14:gsLst>
                                <w14:gs w14:pos="0">
                                  <w14:srgbClr w14:val="0070C0"/>
                                </w14:gs>
                                <w14:gs w14:pos="23000">
                                  <w14:srgbClr w14:val="3DA8AA"/>
                                </w14:gs>
                                <w14:gs w14:pos="69000">
                                  <w14:srgbClr w14:val="FFC000"/>
                                </w14:gs>
                                <w14:gs w14:pos="1000">
                                  <w14:schemeClr w14:val="accent5">
                                    <w14:lumMod w14:val="60000"/>
                                    <w14:lumOff w14:val="40000"/>
                                  </w14:schemeClr>
                                </w14:gs>
                                <w14:gs w14:pos="97000">
                                  <w14:srgbClr w14:val="B510D6"/>
                                </w14:gs>
                              </w14:gsLst>
                              <w14:lin w14:ang="2700000" w14:scaled="0"/>
                            </w14:gradFill>
                          </w14:textFill>
                        </w:rPr>
                        <w:t>Stay positive.  Better days are on their way.</w:t>
                      </w:r>
                    </w:p>
                  </w:txbxContent>
                </v:textbox>
              </v:shape>
            </w:pict>
          </mc:Fallback>
        </mc:AlternateContent>
      </w:r>
    </w:p>
    <w:p w14:paraId="0EED143B" w14:textId="32AF1ACB" w:rsidR="00434795" w:rsidRDefault="00434795"/>
    <w:p w14:paraId="53F6C952" w14:textId="450A6884" w:rsidR="00434795" w:rsidRDefault="00434795"/>
    <w:p w14:paraId="44429E6E" w14:textId="60749C91" w:rsidR="00434795" w:rsidRDefault="00434795"/>
    <w:p w14:paraId="75F950ED" w14:textId="01102471" w:rsidR="00BB58B6" w:rsidRDefault="007956D9"/>
    <w:sectPr w:rsidR="00BB58B6" w:rsidSect="00144CF9">
      <w:headerReference w:type="even" r:id="rId22"/>
      <w:headerReference w:type="default" r:id="rId23"/>
      <w:footerReference w:type="even" r:id="rId24"/>
      <w:footerReference w:type="default" r:id="rId25"/>
      <w:headerReference w:type="first" r:id="rId26"/>
      <w:footerReference w:type="first" r:id="rId27"/>
      <w:pgSz w:w="11900" w:h="16840"/>
      <w:pgMar w:top="384"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7031F" w14:textId="77777777" w:rsidR="007956D9" w:rsidRDefault="007956D9" w:rsidP="00502E03">
      <w:r>
        <w:separator/>
      </w:r>
    </w:p>
  </w:endnote>
  <w:endnote w:type="continuationSeparator" w:id="0">
    <w:p w14:paraId="687BF92E" w14:textId="77777777" w:rsidR="007956D9" w:rsidRDefault="007956D9" w:rsidP="00502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pple Chancery">
    <w:altName w:val="Courier New"/>
    <w:charset w:val="B1"/>
    <w:family w:val="script"/>
    <w:pitch w:val="variable"/>
    <w:sig w:usb0="00000000" w:usb1="00000003" w:usb2="00000000" w:usb3="00000000" w:csb0="000001F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31166038"/>
      <w:docPartObj>
        <w:docPartGallery w:val="Page Numbers (Bottom of Page)"/>
        <w:docPartUnique/>
      </w:docPartObj>
    </w:sdtPr>
    <w:sdtEndPr>
      <w:rPr>
        <w:rStyle w:val="PageNumber"/>
      </w:rPr>
    </w:sdtEndPr>
    <w:sdtContent>
      <w:p w14:paraId="790E62EA" w14:textId="63ED286F" w:rsidR="00A47102" w:rsidRDefault="00A47102" w:rsidP="002F3DB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C842A6" w14:textId="77777777" w:rsidR="00502E03" w:rsidRDefault="00502E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44891049"/>
      <w:docPartObj>
        <w:docPartGallery w:val="Page Numbers (Bottom of Page)"/>
        <w:docPartUnique/>
      </w:docPartObj>
    </w:sdtPr>
    <w:sdtEndPr>
      <w:rPr>
        <w:rStyle w:val="PageNumber"/>
      </w:rPr>
    </w:sdtEndPr>
    <w:sdtContent>
      <w:p w14:paraId="39037F14" w14:textId="35D01423" w:rsidR="00A47102" w:rsidRDefault="00A47102" w:rsidP="002F3DB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B1777">
          <w:rPr>
            <w:rStyle w:val="PageNumber"/>
            <w:noProof/>
          </w:rPr>
          <w:t>1</w:t>
        </w:r>
        <w:r>
          <w:rPr>
            <w:rStyle w:val="PageNumber"/>
          </w:rPr>
          <w:fldChar w:fldCharType="end"/>
        </w:r>
      </w:p>
    </w:sdtContent>
  </w:sdt>
  <w:p w14:paraId="3DA9C006" w14:textId="77777777" w:rsidR="00502E03" w:rsidRDefault="00502E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870A0" w14:textId="77777777" w:rsidR="00502E03" w:rsidRDefault="00502E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CFE3A" w14:textId="77777777" w:rsidR="007956D9" w:rsidRDefault="007956D9" w:rsidP="00502E03">
      <w:r>
        <w:separator/>
      </w:r>
    </w:p>
  </w:footnote>
  <w:footnote w:type="continuationSeparator" w:id="0">
    <w:p w14:paraId="7F8DECD9" w14:textId="77777777" w:rsidR="007956D9" w:rsidRDefault="007956D9" w:rsidP="00502E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F3AF3" w14:textId="77777777" w:rsidR="00502E03" w:rsidRDefault="00502E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507C9" w14:textId="77777777" w:rsidR="00502E03" w:rsidRDefault="00502E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2C7DC" w14:textId="77777777" w:rsidR="00502E03" w:rsidRDefault="00502E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D658F"/>
    <w:multiLevelType w:val="hybridMultilevel"/>
    <w:tmpl w:val="E546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A852236"/>
    <w:multiLevelType w:val="hybridMultilevel"/>
    <w:tmpl w:val="658C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ED34B12"/>
    <w:multiLevelType w:val="hybridMultilevel"/>
    <w:tmpl w:val="A6E05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32F726F"/>
    <w:multiLevelType w:val="hybridMultilevel"/>
    <w:tmpl w:val="CBA4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E03"/>
    <w:rsid w:val="00027C62"/>
    <w:rsid w:val="00032A6F"/>
    <w:rsid w:val="00133693"/>
    <w:rsid w:val="00144CF9"/>
    <w:rsid w:val="001567C9"/>
    <w:rsid w:val="00157978"/>
    <w:rsid w:val="00164FCF"/>
    <w:rsid w:val="0028681A"/>
    <w:rsid w:val="003C32E4"/>
    <w:rsid w:val="00434795"/>
    <w:rsid w:val="00447AAD"/>
    <w:rsid w:val="00502E03"/>
    <w:rsid w:val="00533BAA"/>
    <w:rsid w:val="005456CE"/>
    <w:rsid w:val="00622DA6"/>
    <w:rsid w:val="00643254"/>
    <w:rsid w:val="00700074"/>
    <w:rsid w:val="007956D9"/>
    <w:rsid w:val="00925905"/>
    <w:rsid w:val="00991DC0"/>
    <w:rsid w:val="009B1777"/>
    <w:rsid w:val="00A30EB7"/>
    <w:rsid w:val="00A47102"/>
    <w:rsid w:val="00A7672E"/>
    <w:rsid w:val="00AF6682"/>
    <w:rsid w:val="00C41521"/>
    <w:rsid w:val="00EA0958"/>
    <w:rsid w:val="00EE5F3D"/>
    <w:rsid w:val="00F13E6B"/>
    <w:rsid w:val="00F73AE6"/>
    <w:rsid w:val="00F748F3"/>
    <w:rsid w:val="00F97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7B61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2E03"/>
    <w:rPr>
      <w:color w:val="0563C1" w:themeColor="hyperlink"/>
      <w:u w:val="single"/>
    </w:rPr>
  </w:style>
  <w:style w:type="character" w:customStyle="1" w:styleId="UnresolvedMention">
    <w:name w:val="Unresolved Mention"/>
    <w:basedOn w:val="DefaultParagraphFont"/>
    <w:uiPriority w:val="99"/>
    <w:rsid w:val="00502E03"/>
    <w:rPr>
      <w:color w:val="605E5C"/>
      <w:shd w:val="clear" w:color="auto" w:fill="E1DFDD"/>
    </w:rPr>
  </w:style>
  <w:style w:type="paragraph" w:styleId="Header">
    <w:name w:val="header"/>
    <w:basedOn w:val="Normal"/>
    <w:link w:val="HeaderChar"/>
    <w:uiPriority w:val="99"/>
    <w:unhideWhenUsed/>
    <w:rsid w:val="00502E03"/>
    <w:pPr>
      <w:tabs>
        <w:tab w:val="center" w:pos="4513"/>
        <w:tab w:val="right" w:pos="9026"/>
      </w:tabs>
    </w:pPr>
  </w:style>
  <w:style w:type="character" w:customStyle="1" w:styleId="HeaderChar">
    <w:name w:val="Header Char"/>
    <w:basedOn w:val="DefaultParagraphFont"/>
    <w:link w:val="Header"/>
    <w:uiPriority w:val="99"/>
    <w:rsid w:val="00502E03"/>
  </w:style>
  <w:style w:type="paragraph" w:styleId="Footer">
    <w:name w:val="footer"/>
    <w:basedOn w:val="Normal"/>
    <w:link w:val="FooterChar"/>
    <w:uiPriority w:val="99"/>
    <w:unhideWhenUsed/>
    <w:rsid w:val="00502E03"/>
    <w:pPr>
      <w:tabs>
        <w:tab w:val="center" w:pos="4513"/>
        <w:tab w:val="right" w:pos="9026"/>
      </w:tabs>
    </w:pPr>
  </w:style>
  <w:style w:type="character" w:customStyle="1" w:styleId="FooterChar">
    <w:name w:val="Footer Char"/>
    <w:basedOn w:val="DefaultParagraphFont"/>
    <w:link w:val="Footer"/>
    <w:uiPriority w:val="99"/>
    <w:rsid w:val="00502E03"/>
  </w:style>
  <w:style w:type="table" w:styleId="TableGrid">
    <w:name w:val="Table Grid"/>
    <w:basedOn w:val="TableNormal"/>
    <w:uiPriority w:val="39"/>
    <w:rsid w:val="00434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47102"/>
  </w:style>
  <w:style w:type="paragraph" w:styleId="ListParagraph">
    <w:name w:val="List Paragraph"/>
    <w:basedOn w:val="Normal"/>
    <w:uiPriority w:val="34"/>
    <w:qFormat/>
    <w:rsid w:val="00EA09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2E03"/>
    <w:rPr>
      <w:color w:val="0563C1" w:themeColor="hyperlink"/>
      <w:u w:val="single"/>
    </w:rPr>
  </w:style>
  <w:style w:type="character" w:customStyle="1" w:styleId="UnresolvedMention">
    <w:name w:val="Unresolved Mention"/>
    <w:basedOn w:val="DefaultParagraphFont"/>
    <w:uiPriority w:val="99"/>
    <w:rsid w:val="00502E03"/>
    <w:rPr>
      <w:color w:val="605E5C"/>
      <w:shd w:val="clear" w:color="auto" w:fill="E1DFDD"/>
    </w:rPr>
  </w:style>
  <w:style w:type="paragraph" w:styleId="Header">
    <w:name w:val="header"/>
    <w:basedOn w:val="Normal"/>
    <w:link w:val="HeaderChar"/>
    <w:uiPriority w:val="99"/>
    <w:unhideWhenUsed/>
    <w:rsid w:val="00502E03"/>
    <w:pPr>
      <w:tabs>
        <w:tab w:val="center" w:pos="4513"/>
        <w:tab w:val="right" w:pos="9026"/>
      </w:tabs>
    </w:pPr>
  </w:style>
  <w:style w:type="character" w:customStyle="1" w:styleId="HeaderChar">
    <w:name w:val="Header Char"/>
    <w:basedOn w:val="DefaultParagraphFont"/>
    <w:link w:val="Header"/>
    <w:uiPriority w:val="99"/>
    <w:rsid w:val="00502E03"/>
  </w:style>
  <w:style w:type="paragraph" w:styleId="Footer">
    <w:name w:val="footer"/>
    <w:basedOn w:val="Normal"/>
    <w:link w:val="FooterChar"/>
    <w:uiPriority w:val="99"/>
    <w:unhideWhenUsed/>
    <w:rsid w:val="00502E03"/>
    <w:pPr>
      <w:tabs>
        <w:tab w:val="center" w:pos="4513"/>
        <w:tab w:val="right" w:pos="9026"/>
      </w:tabs>
    </w:pPr>
  </w:style>
  <w:style w:type="character" w:customStyle="1" w:styleId="FooterChar">
    <w:name w:val="Footer Char"/>
    <w:basedOn w:val="DefaultParagraphFont"/>
    <w:link w:val="Footer"/>
    <w:uiPriority w:val="99"/>
    <w:rsid w:val="00502E03"/>
  </w:style>
  <w:style w:type="table" w:styleId="TableGrid">
    <w:name w:val="Table Grid"/>
    <w:basedOn w:val="TableNormal"/>
    <w:uiPriority w:val="39"/>
    <w:rsid w:val="00434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47102"/>
  </w:style>
  <w:style w:type="paragraph" w:styleId="ListParagraph">
    <w:name w:val="List Paragraph"/>
    <w:basedOn w:val="Normal"/>
    <w:uiPriority w:val="34"/>
    <w:qFormat/>
    <w:rsid w:val="00EA0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eedpix.com/photo/1390848/flowers-flower-floral-clipart-pink-orange-green-pretty-art" TargetMode="External"/><Relationship Id="rId18" Type="http://schemas.openxmlformats.org/officeDocument/2006/relationships/image" Target="media/image7.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s://pixabay.com/en/wave-smashing-foam-spray-sea-2238393/"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ebeccalongley@buckminster.leics.sch.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rebeccalongley@buckminster.leics.sch.uk" TargetMode="External"/><Relationship Id="rId19" Type="http://schemas.openxmlformats.org/officeDocument/2006/relationships/hyperlink" Target="http://firecatching.blogspot.com/2011/04/how-clouds-can-teach-us-what-is.html" TargetMode="External"/><Relationship Id="rId4" Type="http://schemas.openxmlformats.org/officeDocument/2006/relationships/settings" Target="settings.xml"/><Relationship Id="rId9" Type="http://schemas.openxmlformats.org/officeDocument/2006/relationships/hyperlink" Target="http://www.wajaswiki.com/Rainbow_Clouds_Wallpaper"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8A2F543E</Template>
  <TotalTime>0</TotalTime>
  <Pages>2</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ARK ICT Solutions</Company>
  <LinksUpToDate>false</LinksUpToDate>
  <CharactersWithSpaces>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Stevens</dc:creator>
  <cp:lastModifiedBy>Windows User</cp:lastModifiedBy>
  <cp:revision>2</cp:revision>
  <dcterms:created xsi:type="dcterms:W3CDTF">2020-06-09T20:23:00Z</dcterms:created>
  <dcterms:modified xsi:type="dcterms:W3CDTF">2020-06-09T20:23:00Z</dcterms:modified>
</cp:coreProperties>
</file>