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403F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04A225F0" wp14:editId="5B961C09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915E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F9A7D2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4C06ED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5697CB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AE1171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83FE58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58F3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B64E22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45385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28FBF6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FAE525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D99CCD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5429E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7D83592" w14:textId="77777777" w:rsidR="00A32B25" w:rsidRDefault="00A32B25" w:rsidP="006359EF">
      <w:pPr>
        <w:pStyle w:val="BodyText"/>
        <w:spacing w:before="32" w:line="235" w:lineRule="auto"/>
        <w:ind w:left="100" w:right="7"/>
        <w:jc w:val="right"/>
        <w:rPr>
          <w:color w:val="231F20"/>
        </w:rPr>
      </w:pPr>
    </w:p>
    <w:p w14:paraId="1C8BF3CA" w14:textId="77777777" w:rsidR="00A32B25" w:rsidRDefault="00A32B25" w:rsidP="006359EF">
      <w:pPr>
        <w:pStyle w:val="BodyText"/>
        <w:spacing w:before="32" w:line="235" w:lineRule="auto"/>
        <w:ind w:right="7"/>
        <w:rPr>
          <w:color w:val="231F20"/>
        </w:rPr>
      </w:pPr>
    </w:p>
    <w:p w14:paraId="4014466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DCC1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3F2191A" w14:textId="7BD70F14" w:rsidR="00A32B25" w:rsidRDefault="00370D85">
      <w:pPr>
        <w:pStyle w:val="BodyText"/>
        <w:spacing w:before="32" w:line="235" w:lineRule="auto"/>
        <w:ind w:left="100" w:right="7"/>
        <w:rPr>
          <w:color w:val="231F20"/>
        </w:rPr>
      </w:pPr>
      <w:r w:rsidRPr="00362B26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E79C9" wp14:editId="24502B76">
                <wp:simplePos x="0" y="0"/>
                <wp:positionH relativeFrom="column">
                  <wp:posOffset>7131050</wp:posOffset>
                </wp:positionH>
                <wp:positionV relativeFrom="paragraph">
                  <wp:posOffset>25401</wp:posOffset>
                </wp:positionV>
                <wp:extent cx="2984603" cy="857250"/>
                <wp:effectExtent l="0" t="0" r="254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603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791E0" w14:textId="32A008C4" w:rsidR="00C41205" w:rsidRDefault="00C41205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Buckminster Primary School</w:t>
                            </w:r>
                          </w:p>
                          <w:p w14:paraId="407D08D7" w14:textId="5521FA04" w:rsidR="00C41205" w:rsidRPr="00370D85" w:rsidRDefault="00C41205" w:rsidP="00370D85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370D85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2018/19</w:t>
                            </w:r>
                          </w:p>
                          <w:p w14:paraId="7ED0E07F" w14:textId="583CE55A" w:rsidR="00C41205" w:rsidRPr="00362B26" w:rsidRDefault="00C41205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E7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1.5pt;margin-top:2pt;width:23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k+JAIAAEYEAAAOAAAAZHJzL2Uyb0RvYy54bWysU9uO2yAQfa/Uf0C8N3a8yW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">
                <v:textbox>
                  <w:txbxContent>
                    <w:p w14:paraId="333791E0" w14:textId="32A008C4" w:rsidR="00C41205" w:rsidRDefault="00C41205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Buckminster Primary School</w:t>
                      </w:r>
                    </w:p>
                    <w:p w14:paraId="407D08D7" w14:textId="5521FA04" w:rsidR="00C41205" w:rsidRPr="00370D85" w:rsidRDefault="00C41205" w:rsidP="00370D85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370D85">
                        <w:rPr>
                          <w:b/>
                          <w:color w:val="FF0000"/>
                          <w:sz w:val="48"/>
                          <w:szCs w:val="48"/>
                        </w:rPr>
                        <w:t>2018/19</w:t>
                      </w:r>
                    </w:p>
                    <w:p w14:paraId="7ED0E07F" w14:textId="583CE55A" w:rsidR="00C41205" w:rsidRPr="00362B26" w:rsidRDefault="00C41205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B99C8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0B72668" w14:textId="0315F14F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D4960A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0F11E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2EE6B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506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6E122F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07B5E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DA13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315C2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5A9975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1ED30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792436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13199E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6EAA6B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0B5663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14:paraId="54FDD082" w14:textId="77777777" w:rsidR="00C7240A" w:rsidRDefault="00C7240A">
      <w:pPr>
        <w:pStyle w:val="BodyText"/>
        <w:spacing w:before="2"/>
        <w:rPr>
          <w:sz w:val="23"/>
        </w:rPr>
      </w:pPr>
    </w:p>
    <w:p w14:paraId="2834DC13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0EEB9E5F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3B5426EF" wp14:editId="26667F55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00275159" w14:textId="77777777" w:rsidR="00C7240A" w:rsidRDefault="00C7240A">
      <w:pPr>
        <w:pStyle w:val="BodyText"/>
        <w:spacing w:before="8"/>
        <w:rPr>
          <w:sz w:val="23"/>
        </w:rPr>
      </w:pPr>
    </w:p>
    <w:p w14:paraId="7F686499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62E8344C" w14:textId="77777777" w:rsidR="00C7240A" w:rsidRDefault="00C7240A">
      <w:pPr>
        <w:pStyle w:val="BodyText"/>
        <w:spacing w:before="7"/>
        <w:rPr>
          <w:sz w:val="23"/>
        </w:rPr>
      </w:pPr>
    </w:p>
    <w:p w14:paraId="012B336F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14:paraId="7160EB69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14:paraId="2E33FCEE" w14:textId="77777777"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1B7AF720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57675719" w14:textId="77777777" w:rsidR="00C7240A" w:rsidRDefault="00C7240A">
      <w:pPr>
        <w:pStyle w:val="BodyText"/>
        <w:spacing w:before="8"/>
        <w:rPr>
          <w:sz w:val="23"/>
        </w:rPr>
      </w:pPr>
    </w:p>
    <w:p w14:paraId="32853712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3B9E70FA" w14:textId="77777777"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14:paraId="4860EC94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4960C7BA" w14:textId="77777777"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14:paraId="20DAFBDF" w14:textId="77777777"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14:paraId="0BFD5090" w14:textId="77777777"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100860C8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2C75A289" w14:textId="77777777" w:rsidR="00C2051F" w:rsidRDefault="006514B7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52FB7EB" wp14:editId="52AF9C9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D24E7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361848F8" wp14:editId="5CB41753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9FF8C" w14:textId="77777777" w:rsidR="00C41205" w:rsidRDefault="00C41205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1848F8" id="Text Box 30" o:spid="_x0000_s1027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tPgQIAAAk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" fillcolor="#2b92bc" stroked="f">
                <v:textbox inset="0,0,0,0">
                  <w:txbxContent>
                    <w:p w14:paraId="1BD9FF8C" w14:textId="77777777" w:rsidR="00C41205" w:rsidRDefault="00C41205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93F5B" w14:textId="77777777" w:rsidR="00C2051F" w:rsidRDefault="00C2051F" w:rsidP="00C2051F">
      <w:pPr>
        <w:pStyle w:val="BodyText"/>
        <w:rPr>
          <w:sz w:val="20"/>
        </w:rPr>
      </w:pPr>
    </w:p>
    <w:p w14:paraId="0A305AE2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49A3CDA8" w14:textId="77777777" w:rsidTr="006359EF">
        <w:trPr>
          <w:trHeight w:val="480"/>
        </w:trPr>
        <w:tc>
          <w:tcPr>
            <w:tcW w:w="7700" w:type="dxa"/>
          </w:tcPr>
          <w:p w14:paraId="7C1B34E3" w14:textId="660C1982" w:rsidR="00C2051F" w:rsidRDefault="00C2051F" w:rsidP="00370D8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B23BBD">
              <w:rPr>
                <w:color w:val="231F20"/>
                <w:sz w:val="24"/>
              </w:rPr>
              <w:t xml:space="preserve"> </w:t>
            </w:r>
            <w:r w:rsidR="00370D85">
              <w:rPr>
                <w:color w:val="231F20"/>
                <w:sz w:val="24"/>
              </w:rPr>
              <w:t>2018/19</w:t>
            </w:r>
            <w:r w:rsidR="00B23BBD">
              <w:rPr>
                <w:color w:val="231F20"/>
                <w:sz w:val="24"/>
              </w:rPr>
              <w:t xml:space="preserve"> </w:t>
            </w:r>
          </w:p>
        </w:tc>
        <w:tc>
          <w:tcPr>
            <w:tcW w:w="7678" w:type="dxa"/>
          </w:tcPr>
          <w:p w14:paraId="3AC8EFC9" w14:textId="65564F66" w:rsidR="00C2051F" w:rsidRDefault="00C2051F" w:rsidP="00370D8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  <w:r w:rsidR="005737BF">
              <w:rPr>
                <w:color w:val="231F20"/>
                <w:sz w:val="24"/>
              </w:rPr>
              <w:t xml:space="preserve"> </w:t>
            </w:r>
          </w:p>
        </w:tc>
      </w:tr>
      <w:tr w:rsidR="00C2051F" w14:paraId="06C41439" w14:textId="77777777" w:rsidTr="006359EF">
        <w:trPr>
          <w:trHeight w:val="2640"/>
        </w:trPr>
        <w:tc>
          <w:tcPr>
            <w:tcW w:w="7700" w:type="dxa"/>
          </w:tcPr>
          <w:p w14:paraId="403B9FC0" w14:textId="793B863C" w:rsidR="00370D85" w:rsidRDefault="00370D85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Introduced a wider range of healthy physical activity opportunities available to all children in school </w:t>
            </w:r>
          </w:p>
          <w:p w14:paraId="7B99AF38" w14:textId="64ED205F" w:rsidR="00370D85" w:rsidRDefault="00370D85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Recruited a sports apprentice who supported school in delivering more sporting and physical opportunities across school</w:t>
            </w:r>
          </w:p>
          <w:p w14:paraId="77FFC93B" w14:textId="0AFD2774" w:rsidR="00370D85" w:rsidRDefault="00370D85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Introduced Balance Bikes in EYFS.  Children have free access plus specific training sessions with trained staff</w:t>
            </w:r>
          </w:p>
          <w:p w14:paraId="2CDF3441" w14:textId="64A33C89" w:rsidR="00370D85" w:rsidRDefault="00370D85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Wake n Shake was introduced each morning before the bell for parents and children to access.  10 minute daily boost of exercise before the start of school</w:t>
            </w:r>
          </w:p>
          <w:p w14:paraId="031839A0" w14:textId="77777777" w:rsidR="00370D85" w:rsidRDefault="00370D85" w:rsidP="00370D85">
            <w:pPr>
              <w:pStyle w:val="ListParagraph"/>
              <w:rPr>
                <w:rFonts w:asciiTheme="minorHAnsi" w:hAnsiTheme="minorHAnsi" w:cstheme="minorHAnsi"/>
                <w:sz w:val="24"/>
              </w:rPr>
            </w:pPr>
          </w:p>
          <w:p w14:paraId="410BF73A" w14:textId="77777777" w:rsidR="00370D85" w:rsidRDefault="00370D85" w:rsidP="00370D8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EA7722A" w14:textId="7FF6C924" w:rsidR="0083222B" w:rsidRDefault="0083222B" w:rsidP="00370D85">
            <w:pPr>
              <w:pStyle w:val="TableParagraph"/>
              <w:ind w:left="360"/>
              <w:rPr>
                <w:rFonts w:asciiTheme="minorHAnsi" w:hAnsiTheme="minorHAnsi" w:cstheme="minorHAnsi"/>
                <w:sz w:val="24"/>
              </w:rPr>
            </w:pPr>
          </w:p>
          <w:p w14:paraId="35B2B470" w14:textId="6B643947" w:rsidR="0083222B" w:rsidRPr="0083222B" w:rsidRDefault="0083222B" w:rsidP="00370D85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7678" w:type="dxa"/>
          </w:tcPr>
          <w:p w14:paraId="23C1009C" w14:textId="1DDC2A4F" w:rsidR="0083222B" w:rsidRPr="002F2C57" w:rsidRDefault="0083222B" w:rsidP="003C17A2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2F2C57">
              <w:rPr>
                <w:rFonts w:asciiTheme="minorHAnsi" w:hAnsiTheme="minorHAnsi" w:cstheme="minorHAnsi"/>
                <w:sz w:val="24"/>
              </w:rPr>
              <w:t xml:space="preserve">Increase opportunities to take </w:t>
            </w:r>
            <w:r>
              <w:rPr>
                <w:rFonts w:asciiTheme="minorHAnsi" w:hAnsiTheme="minorHAnsi" w:cstheme="minorHAnsi"/>
                <w:sz w:val="24"/>
              </w:rPr>
              <w:t>part in a wider range of sports (competitive and non-competitive)</w:t>
            </w:r>
          </w:p>
          <w:p w14:paraId="3E4124EF" w14:textId="23939131" w:rsidR="0083222B" w:rsidRDefault="0083222B" w:rsidP="003C17A2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2F2C57">
              <w:rPr>
                <w:rFonts w:asciiTheme="minorHAnsi" w:hAnsiTheme="minorHAnsi" w:cstheme="minorHAnsi"/>
                <w:sz w:val="24"/>
              </w:rPr>
              <w:t>Targe</w:t>
            </w:r>
            <w:r>
              <w:rPr>
                <w:rFonts w:asciiTheme="minorHAnsi" w:hAnsiTheme="minorHAnsi" w:cstheme="minorHAnsi"/>
                <w:sz w:val="24"/>
              </w:rPr>
              <w:t>t pupils who are more sedentary and Pupil Premium pupils</w:t>
            </w:r>
          </w:p>
          <w:p w14:paraId="6F35C0AA" w14:textId="62030E8A" w:rsidR="00370D85" w:rsidRPr="002F2C57" w:rsidRDefault="00370D85" w:rsidP="003C17A2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Engage additional CPD providers to support staff development </w:t>
            </w:r>
            <w:r w:rsidR="003C17A2">
              <w:rPr>
                <w:rFonts w:asciiTheme="minorHAnsi" w:hAnsiTheme="minorHAnsi" w:cstheme="minorHAnsi"/>
                <w:sz w:val="24"/>
              </w:rPr>
              <w:t>to ensure highest quality outcomes for our children</w:t>
            </w:r>
          </w:p>
          <w:p w14:paraId="6432AA81" w14:textId="50A34B7B" w:rsidR="00C2051F" w:rsidRDefault="00C2051F" w:rsidP="0083222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2B487DC3" w14:textId="77777777" w:rsidR="00C2051F" w:rsidRDefault="00C2051F" w:rsidP="00C2051F">
      <w:pPr>
        <w:pStyle w:val="BodyText"/>
        <w:rPr>
          <w:sz w:val="20"/>
        </w:rPr>
      </w:pPr>
    </w:p>
    <w:p w14:paraId="170D7E61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6135DD5F" w14:textId="77777777" w:rsidTr="006359EF">
        <w:trPr>
          <w:trHeight w:val="400"/>
        </w:trPr>
        <w:tc>
          <w:tcPr>
            <w:tcW w:w="11634" w:type="dxa"/>
          </w:tcPr>
          <w:p w14:paraId="7BB60F39" w14:textId="77777777" w:rsidR="00C2051F" w:rsidRDefault="00C2051F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14:paraId="1273028F" w14:textId="77777777" w:rsidR="00C2051F" w:rsidRDefault="00C2051F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14:paraId="1C3ED201" w14:textId="77777777" w:rsidTr="006359EF">
        <w:trPr>
          <w:trHeight w:val="1100"/>
        </w:trPr>
        <w:tc>
          <w:tcPr>
            <w:tcW w:w="11634" w:type="dxa"/>
          </w:tcPr>
          <w:p w14:paraId="6A7A72E8" w14:textId="77777777" w:rsidR="00C2051F" w:rsidRDefault="00C2051F" w:rsidP="006359EF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 xml:space="preserve">confidently and proficiently over a distance of at least 25 </w:t>
            </w:r>
            <w:proofErr w:type="spellStart"/>
            <w:r>
              <w:rPr>
                <w:color w:val="231F20"/>
                <w:sz w:val="26"/>
              </w:rPr>
              <w:t>metres</w:t>
            </w:r>
            <w:proofErr w:type="spellEnd"/>
            <w:r>
              <w:rPr>
                <w:color w:val="231F20"/>
                <w:sz w:val="26"/>
              </w:rPr>
              <w:t xml:space="preserve"> when they left your primary school at the end of last academic year?</w:t>
            </w:r>
          </w:p>
        </w:tc>
        <w:tc>
          <w:tcPr>
            <w:tcW w:w="3754" w:type="dxa"/>
          </w:tcPr>
          <w:p w14:paraId="76970F9C" w14:textId="77777777" w:rsidR="00C2051F" w:rsidRDefault="0083222B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100%</w:t>
            </w:r>
          </w:p>
        </w:tc>
      </w:tr>
      <w:tr w:rsidR="00C2051F" w14:paraId="24A75DB0" w14:textId="77777777" w:rsidTr="006359EF">
        <w:trPr>
          <w:trHeight w:val="1280"/>
        </w:trPr>
        <w:tc>
          <w:tcPr>
            <w:tcW w:w="11634" w:type="dxa"/>
          </w:tcPr>
          <w:p w14:paraId="310B2D6E" w14:textId="77777777" w:rsidR="00C2051F" w:rsidRDefault="00C2051F" w:rsidP="006359EF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14:paraId="14DAB03A" w14:textId="52593F48" w:rsidR="00C2051F" w:rsidRDefault="003C17A2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94</w:t>
            </w:r>
            <w:r w:rsidR="0083222B">
              <w:rPr>
                <w:color w:val="231F20"/>
                <w:sz w:val="26"/>
              </w:rPr>
              <w:t>%</w:t>
            </w:r>
          </w:p>
        </w:tc>
      </w:tr>
      <w:tr w:rsidR="00C2051F" w14:paraId="19417B13" w14:textId="77777777" w:rsidTr="006359EF">
        <w:trPr>
          <w:trHeight w:val="1200"/>
        </w:trPr>
        <w:tc>
          <w:tcPr>
            <w:tcW w:w="11634" w:type="dxa"/>
          </w:tcPr>
          <w:p w14:paraId="43C200C1" w14:textId="77777777" w:rsidR="00C2051F" w:rsidRDefault="00C2051F" w:rsidP="006359EF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14:paraId="04A3C176" w14:textId="6432CE4C" w:rsidR="00C2051F" w:rsidRDefault="003C17A2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94</w:t>
            </w:r>
            <w:r w:rsidR="0083222B">
              <w:rPr>
                <w:color w:val="231F20"/>
                <w:sz w:val="26"/>
              </w:rPr>
              <w:t>%</w:t>
            </w:r>
          </w:p>
        </w:tc>
      </w:tr>
      <w:tr w:rsidR="00C2051F" w14:paraId="597B9CC3" w14:textId="77777777" w:rsidTr="006359EF">
        <w:trPr>
          <w:trHeight w:val="1220"/>
        </w:trPr>
        <w:tc>
          <w:tcPr>
            <w:tcW w:w="11634" w:type="dxa"/>
          </w:tcPr>
          <w:p w14:paraId="001B4C04" w14:textId="77777777" w:rsidR="00C2051F" w:rsidRDefault="00C2051F" w:rsidP="006359EF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14:paraId="323FED33" w14:textId="105FA814" w:rsidR="00C2051F" w:rsidRDefault="00C2051F" w:rsidP="006359EF">
            <w:pPr>
              <w:pStyle w:val="TableParagraph"/>
              <w:spacing w:before="17"/>
              <w:ind w:left="70"/>
              <w:rPr>
                <w:sz w:val="26"/>
              </w:rPr>
            </w:pPr>
            <w:r w:rsidRPr="0083222B">
              <w:rPr>
                <w:b/>
                <w:color w:val="231F20"/>
                <w:sz w:val="26"/>
              </w:rPr>
              <w:t>Yes</w:t>
            </w:r>
          </w:p>
        </w:tc>
      </w:tr>
      <w:tr w:rsidR="00C2051F" w14:paraId="21B67AFA" w14:textId="77777777" w:rsidTr="006359EF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7639C7E4" w14:textId="77777777" w:rsidR="00C2051F" w:rsidRDefault="00C2051F" w:rsidP="006359EF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70989A1D" w14:textId="2AEDD074" w:rsidR="00C2051F" w:rsidRDefault="007C1095" w:rsidP="00C2051F">
      <w:pPr>
        <w:rPr>
          <w:rFonts w:ascii="Times New Roman"/>
          <w:sz w:val="6"/>
        </w:rPr>
        <w:sectPr w:rsidR="00C2051F">
          <w:footerReference w:type="default" r:id="rId15"/>
          <w:pgSz w:w="16840" w:h="11910" w:orient="landscape"/>
          <w:pgMar w:top="720" w:right="0" w:bottom="540" w:left="600" w:header="0" w:footer="360" w:gutter="0"/>
          <w:cols w:space="720"/>
        </w:sectPr>
      </w:pP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0062C577" wp14:editId="683E191B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6F45B" w14:textId="77777777" w:rsidR="00C41205" w:rsidRDefault="00C41205" w:rsidP="007C1095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13C941CB" w14:textId="77777777" w:rsidR="00C41205" w:rsidRDefault="00C41205" w:rsidP="007C1095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62C577" id="Text Box 29" o:spid="_x0000_s1028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qUZwdI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14:paraId="66B6F45B" w14:textId="77777777" w:rsidR="00C41205" w:rsidRDefault="00C41205" w:rsidP="007C1095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13C941CB" w14:textId="77777777" w:rsidR="00C41205" w:rsidRDefault="00C41205" w:rsidP="007C1095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7EE107" w14:textId="05CE0068" w:rsidR="00C2051F" w:rsidRDefault="006514B7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EFC511" wp14:editId="2067BE99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9C4B9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</w:p>
    <w:p w14:paraId="4D8BB9C9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15288" w:type="dxa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3544"/>
        <w:gridCol w:w="1701"/>
        <w:gridCol w:w="3192"/>
        <w:gridCol w:w="3045"/>
      </w:tblGrid>
      <w:tr w:rsidR="00C2051F" w14:paraId="6D6EFAB3" w14:textId="77777777" w:rsidTr="00316038">
        <w:trPr>
          <w:trHeight w:val="380"/>
        </w:trPr>
        <w:tc>
          <w:tcPr>
            <w:tcW w:w="3806" w:type="dxa"/>
          </w:tcPr>
          <w:p w14:paraId="046331C2" w14:textId="32BDF605" w:rsidR="00C2051F" w:rsidRDefault="00C2051F" w:rsidP="006359EF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3C17A2">
              <w:rPr>
                <w:color w:val="231F20"/>
                <w:sz w:val="24"/>
              </w:rPr>
              <w:t>2018/19</w:t>
            </w:r>
          </w:p>
        </w:tc>
        <w:tc>
          <w:tcPr>
            <w:tcW w:w="3544" w:type="dxa"/>
          </w:tcPr>
          <w:p w14:paraId="6C789BDE" w14:textId="77777777" w:rsidR="00C2051F" w:rsidRDefault="00C2051F" w:rsidP="006359EF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36005">
              <w:rPr>
                <w:color w:val="231F20"/>
                <w:sz w:val="24"/>
              </w:rPr>
              <w:t>16,100</w:t>
            </w:r>
          </w:p>
          <w:p w14:paraId="6A007CEC" w14:textId="77777777" w:rsidR="00E36005" w:rsidRPr="00E36005" w:rsidRDefault="00E36005" w:rsidP="006359EF">
            <w:pPr>
              <w:pStyle w:val="TableParagraph"/>
              <w:spacing w:before="21"/>
              <w:ind w:left="70"/>
              <w:rPr>
                <w:sz w:val="24"/>
              </w:rPr>
            </w:pPr>
            <w:r w:rsidRPr="00E36005">
              <w:rPr>
                <w:color w:val="231F20"/>
                <w:sz w:val="24"/>
              </w:rPr>
              <w:t>£8000 contribution to membership of Inspire+</w:t>
            </w:r>
          </w:p>
        </w:tc>
        <w:tc>
          <w:tcPr>
            <w:tcW w:w="4893" w:type="dxa"/>
            <w:gridSpan w:val="2"/>
          </w:tcPr>
          <w:p w14:paraId="2FC54B84" w14:textId="792E2C99" w:rsidR="00C2051F" w:rsidRDefault="00C2051F" w:rsidP="00D56E87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B23BBD">
              <w:rPr>
                <w:b/>
                <w:color w:val="231F20"/>
                <w:sz w:val="24"/>
              </w:rPr>
              <w:t xml:space="preserve"> </w:t>
            </w:r>
            <w:r w:rsidR="00D56E87">
              <w:rPr>
                <w:b/>
                <w:color w:val="231F20"/>
                <w:sz w:val="24"/>
              </w:rPr>
              <w:t>September 2019</w:t>
            </w:r>
          </w:p>
        </w:tc>
        <w:tc>
          <w:tcPr>
            <w:tcW w:w="3045" w:type="dxa"/>
            <w:tcBorders>
              <w:top w:val="nil"/>
              <w:right w:val="nil"/>
            </w:tcBorders>
          </w:tcPr>
          <w:p w14:paraId="3EEEE25E" w14:textId="77777777" w:rsidR="00C2051F" w:rsidRDefault="00C2051F" w:rsidP="006359E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14:paraId="2FE2EBEB" w14:textId="77777777" w:rsidTr="00316038">
        <w:trPr>
          <w:trHeight w:val="320"/>
        </w:trPr>
        <w:tc>
          <w:tcPr>
            <w:tcW w:w="12243" w:type="dxa"/>
            <w:gridSpan w:val="4"/>
            <w:vMerge w:val="restart"/>
          </w:tcPr>
          <w:p w14:paraId="55949AF7" w14:textId="77777777" w:rsidR="00C2051F" w:rsidRDefault="00C2051F" w:rsidP="006359EF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 w:rsidRPr="003A3FE8">
              <w:rPr>
                <w:b/>
                <w:color w:val="0057A0"/>
                <w:sz w:val="24"/>
              </w:rPr>
              <w:t xml:space="preserve">The engagement of </w:t>
            </w:r>
            <w:r w:rsidRPr="003A3FE8">
              <w:rPr>
                <w:b/>
                <w:color w:val="0057A0"/>
                <w:sz w:val="24"/>
                <w:u w:val="single" w:color="0057A0"/>
              </w:rPr>
              <w:t>all</w:t>
            </w:r>
            <w:r w:rsidRPr="003A3FE8">
              <w:rPr>
                <w:b/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045" w:type="dxa"/>
          </w:tcPr>
          <w:p w14:paraId="4109CBF9" w14:textId="77777777" w:rsidR="00C2051F" w:rsidRDefault="00C2051F" w:rsidP="006359EF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8F2212E" w14:textId="77777777" w:rsidTr="00D6551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2F8175C2" w14:textId="77777777" w:rsidR="00C2051F" w:rsidRDefault="00C2051F" w:rsidP="006359EF">
            <w:pPr>
              <w:rPr>
                <w:sz w:val="2"/>
                <w:szCs w:val="2"/>
              </w:rPr>
            </w:pPr>
          </w:p>
        </w:tc>
        <w:tc>
          <w:tcPr>
            <w:tcW w:w="3045" w:type="dxa"/>
            <w:shd w:val="clear" w:color="auto" w:fill="00B050"/>
          </w:tcPr>
          <w:p w14:paraId="148F4FB9" w14:textId="1DD5AD4B" w:rsidR="00C2051F" w:rsidRDefault="00333AED" w:rsidP="006359EF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91%</w:t>
            </w:r>
          </w:p>
        </w:tc>
      </w:tr>
      <w:tr w:rsidR="00C2051F" w14:paraId="194D4A3A" w14:textId="77777777" w:rsidTr="00316038">
        <w:trPr>
          <w:trHeight w:val="640"/>
        </w:trPr>
        <w:tc>
          <w:tcPr>
            <w:tcW w:w="3806" w:type="dxa"/>
          </w:tcPr>
          <w:p w14:paraId="5BEFCBA8" w14:textId="77777777" w:rsidR="00ED2E53" w:rsidRDefault="00C2051F" w:rsidP="006359EF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  <w:p w14:paraId="1964E618" w14:textId="77777777" w:rsidR="00C2051F" w:rsidRPr="00ED2E53" w:rsidRDefault="00C2051F" w:rsidP="00ED2E53"/>
        </w:tc>
        <w:tc>
          <w:tcPr>
            <w:tcW w:w="3544" w:type="dxa"/>
          </w:tcPr>
          <w:p w14:paraId="4EDBD613" w14:textId="77777777" w:rsidR="00C2051F" w:rsidRDefault="00C2051F" w:rsidP="006359EF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701" w:type="dxa"/>
          </w:tcPr>
          <w:p w14:paraId="62B068F2" w14:textId="77777777" w:rsidR="00C2051F" w:rsidRDefault="00C2051F" w:rsidP="006359EF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192" w:type="dxa"/>
          </w:tcPr>
          <w:p w14:paraId="24B70826" w14:textId="77777777" w:rsidR="00C2051F" w:rsidRDefault="00C2051F" w:rsidP="006359EF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Evidence </w:t>
            </w:r>
            <w:commentRangeStart w:id="0"/>
            <w:r>
              <w:rPr>
                <w:color w:val="231F20"/>
                <w:sz w:val="24"/>
              </w:rPr>
              <w:t>and</w:t>
            </w:r>
            <w:commentRangeEnd w:id="0"/>
            <w:r w:rsidR="0098632F">
              <w:rPr>
                <w:rStyle w:val="CommentReference"/>
              </w:rPr>
              <w:commentReference w:id="0"/>
            </w:r>
            <w:r>
              <w:rPr>
                <w:color w:val="231F20"/>
                <w:sz w:val="24"/>
              </w:rPr>
              <w:t xml:space="preserve"> impact:</w:t>
            </w:r>
          </w:p>
        </w:tc>
        <w:tc>
          <w:tcPr>
            <w:tcW w:w="3045" w:type="dxa"/>
          </w:tcPr>
          <w:p w14:paraId="1CC0536D" w14:textId="77777777" w:rsidR="00C2051F" w:rsidRDefault="00C2051F" w:rsidP="006359EF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RPr="00056CAC" w14:paraId="3A18D5CB" w14:textId="77777777" w:rsidTr="00316038">
        <w:trPr>
          <w:trHeight w:val="1540"/>
        </w:trPr>
        <w:tc>
          <w:tcPr>
            <w:tcW w:w="3806" w:type="dxa"/>
            <w:tcBorders>
              <w:bottom w:val="single" w:sz="12" w:space="0" w:color="231F20"/>
            </w:tcBorders>
          </w:tcPr>
          <w:p w14:paraId="1CD6FB2E" w14:textId="77777777" w:rsidR="00497685" w:rsidRPr="00056CAC" w:rsidRDefault="00497685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6ECA8E" w14:textId="2CD70419" w:rsidR="00497685" w:rsidRPr="004A37C6" w:rsidRDefault="00D56E87" w:rsidP="00D56E87">
            <w:pPr>
              <w:pStyle w:val="Table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Develop a range of sustainable </w:t>
            </w:r>
            <w:proofErr w:type="spellStart"/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programmes</w:t>
            </w:r>
            <w:proofErr w:type="spellEnd"/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to encourage more children to engage more regularly in additional physical activity opportunities </w:t>
            </w:r>
          </w:p>
        </w:tc>
        <w:tc>
          <w:tcPr>
            <w:tcW w:w="3544" w:type="dxa"/>
            <w:tcBorders>
              <w:bottom w:val="single" w:sz="12" w:space="0" w:color="231F20"/>
            </w:tcBorders>
          </w:tcPr>
          <w:p w14:paraId="53ECBE28" w14:textId="77777777" w:rsidR="000D647E" w:rsidRPr="00056CAC" w:rsidRDefault="000D647E" w:rsidP="00D56E8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845537" w14:textId="3C6414E0" w:rsidR="00D56E87" w:rsidRPr="00056CAC" w:rsidRDefault="00056CAC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Provide opportunities for at least </w:t>
            </w:r>
            <w:r w:rsidR="00D56E87" w:rsidRPr="00056CAC">
              <w:rPr>
                <w:rFonts w:asciiTheme="minorHAnsi" w:hAnsiTheme="minorHAnsi" w:cstheme="minorHAnsi"/>
                <w:sz w:val="20"/>
                <w:szCs w:val="20"/>
              </w:rPr>
              <w:t>30 minutes of physical activity a day</w:t>
            </w:r>
          </w:p>
          <w:p w14:paraId="269E20EA" w14:textId="77777777" w:rsidR="00D56E87" w:rsidRPr="00056CAC" w:rsidRDefault="00D56E87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Work with Allison Consultancy to help improve the level of activity in PE lessons</w:t>
            </w:r>
          </w:p>
          <w:p w14:paraId="11C519B4" w14:textId="5177D20D" w:rsidR="00D56E87" w:rsidRPr="00056CAC" w:rsidRDefault="00610812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Engage the sports apprentice in providing more opportunities </w:t>
            </w:r>
          </w:p>
          <w:p w14:paraId="7CC21762" w14:textId="531FC916" w:rsidR="00610812" w:rsidRPr="00056CAC" w:rsidRDefault="00610812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Ensure sports ambassadors receive regular training so they can support children to become and stay involved in regular physical activity </w:t>
            </w:r>
          </w:p>
          <w:p w14:paraId="472A3D33" w14:textId="3AAE82B3" w:rsidR="007C1095" w:rsidRPr="00056CAC" w:rsidRDefault="00610812" w:rsidP="007C1095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Ensure that a wide range of playground equipment is available for the sports ambassadors/playground staff/children to use to enable increased physical activity at playtimes and lunchtimes</w:t>
            </w:r>
          </w:p>
          <w:p w14:paraId="074DE8EB" w14:textId="4CF01EB0" w:rsidR="00610812" w:rsidRPr="00056CAC" w:rsidRDefault="00610812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Ensure all equipment is inclusive and can be accessed by all children (age appropriate)</w:t>
            </w:r>
          </w:p>
          <w:p w14:paraId="32D61477" w14:textId="53A2BA98" w:rsidR="00610812" w:rsidRPr="00056CAC" w:rsidRDefault="00610812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Sustain and develop our wrap around care to encourage those attending to engage in extra active activities</w:t>
            </w:r>
          </w:p>
          <w:p w14:paraId="24DD2A98" w14:textId="5E4EF887" w:rsidR="00610812" w:rsidRPr="00056CAC" w:rsidRDefault="00610812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Review participation </w:t>
            </w:r>
            <w:proofErr w:type="spellStart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tracter</w:t>
            </w:r>
            <w:proofErr w:type="spellEnd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to identify non-partici</w:t>
            </w:r>
            <w:r w:rsidR="007C1095"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pants </w:t>
            </w:r>
          </w:p>
          <w:p w14:paraId="16A13CC5" w14:textId="712440B8" w:rsidR="007C1095" w:rsidRPr="00056CAC" w:rsidRDefault="007C1095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Take advantage of national fundraising events to promote sport for all</w:t>
            </w:r>
          </w:p>
          <w:p w14:paraId="16D3D2C0" w14:textId="1DC9D932" w:rsidR="00D84076" w:rsidRPr="00056CAC" w:rsidRDefault="00D84076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Take part in large whole school events in and out of school </w:t>
            </w:r>
          </w:p>
          <w:p w14:paraId="7F4E086B" w14:textId="639E1A6B" w:rsidR="007C1095" w:rsidRPr="00056CAC" w:rsidRDefault="007C1095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Prioritise</w:t>
            </w:r>
            <w:proofErr w:type="spellEnd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additional swimming sessions for children in yr6 who have not yet reach the NC standard</w:t>
            </w:r>
          </w:p>
          <w:p w14:paraId="4368711C" w14:textId="7B7A07FC" w:rsidR="00D84076" w:rsidRPr="00056CAC" w:rsidRDefault="00D84076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Communicate better with parents about the sporting/physical opportunities available to children including clubs run in the community during weekends and holidays </w:t>
            </w:r>
          </w:p>
          <w:p w14:paraId="14673E16" w14:textId="20334B68" w:rsidR="00D84076" w:rsidRPr="00056CAC" w:rsidRDefault="00D84076" w:rsidP="00D56E87">
            <w:pPr>
              <w:pStyle w:val="Table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Develop Wake n Shake sessions each morning before morning bell to engage parents and children for 10 minutes each day </w:t>
            </w:r>
          </w:p>
          <w:p w14:paraId="2D92B656" w14:textId="4610E8F0" w:rsidR="00610812" w:rsidRPr="00056CAC" w:rsidRDefault="00610812" w:rsidP="00610812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231F20"/>
            </w:tcBorders>
          </w:tcPr>
          <w:p w14:paraId="7069CAAB" w14:textId="4BEAB7EC" w:rsidR="00E36005" w:rsidRPr="00056CAC" w:rsidRDefault="00E36005" w:rsidP="00610812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lastRenderedPageBreak/>
              <w:t>£8000 I</w:t>
            </w:r>
            <w:r w:rsidR="00D81CDF"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nspire membership</w:t>
            </w:r>
            <w:r w:rsidR="007C1095"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 xml:space="preserve"> for all unless specified separately</w:t>
            </w:r>
            <w:r w:rsidR="007C1095"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59102A0" w14:textId="77777777" w:rsidR="00E36005" w:rsidRPr="00056CAC" w:rsidRDefault="00E36005" w:rsidP="006108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1E7B62" w14:textId="77777777" w:rsidR="00E36005" w:rsidRPr="00056CAC" w:rsidRDefault="00E36005" w:rsidP="006108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702E79" w14:textId="77777777" w:rsidR="00E36005" w:rsidRPr="00056CAC" w:rsidRDefault="00E36005" w:rsidP="006108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B3C9ED" w14:textId="77777777" w:rsidR="00E36005" w:rsidRPr="00056CAC" w:rsidRDefault="00E36005" w:rsidP="006108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564736" w14:textId="7617B441" w:rsidR="00E36005" w:rsidRPr="00056CAC" w:rsidRDefault="007C1095" w:rsidP="0061081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£6500</w:t>
            </w:r>
          </w:p>
          <w:p w14:paraId="5FB1931E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65D58B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BE01B2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53FF73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7BCD4D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1150C0" w14:textId="08A34943" w:rsidR="00E36005" w:rsidRPr="00056CAC" w:rsidRDefault="00E36005" w:rsidP="007C109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£</w:t>
            </w:r>
            <w:r w:rsidR="007C1095" w:rsidRPr="00742CA8">
              <w:rPr>
                <w:rFonts w:asciiTheme="minorHAnsi" w:hAnsiTheme="minorHAnsi" w:cstheme="minorHAnsi"/>
                <w:sz w:val="20"/>
                <w:szCs w:val="20"/>
                <w:highlight w:val="green"/>
              </w:rPr>
              <w:t>200</w:t>
            </w:r>
          </w:p>
          <w:p w14:paraId="2D53BEA7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C5CB89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1E0975" w14:textId="77777777" w:rsidR="00E36005" w:rsidRPr="00056CAC" w:rsidRDefault="00E3600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5D9A4E" w14:textId="1F39F63A" w:rsidR="007C1095" w:rsidRPr="00056CAC" w:rsidRDefault="007C1095" w:rsidP="00E3600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C15041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08DEB2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4C5CC6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2C5974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8E9760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403FE4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172B34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3A11B1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0635C2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E4160F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AB7767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4DF31B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E76DB8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BE6B3F" w14:textId="77777777" w:rsidR="007C1095" w:rsidRPr="00056CAC" w:rsidRDefault="007C1095" w:rsidP="007C109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A7E3D1" w14:textId="3768FCFE" w:rsidR="00C2051F" w:rsidRPr="00056CAC" w:rsidRDefault="00C2051F" w:rsidP="007C109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92" w:type="dxa"/>
            <w:tcBorders>
              <w:bottom w:val="single" w:sz="12" w:space="0" w:color="231F20"/>
            </w:tcBorders>
          </w:tcPr>
          <w:p w14:paraId="67F58E9B" w14:textId="4D4EB41F" w:rsidR="00C2051F" w:rsidRPr="00056CAC" w:rsidRDefault="00D84076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Evidence </w:t>
            </w:r>
          </w:p>
          <w:p w14:paraId="5F60E413" w14:textId="0D14B73E" w:rsidR="00D84076" w:rsidRPr="00056CAC" w:rsidRDefault="00D84076" w:rsidP="00D8407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Training taken place </w:t>
            </w:r>
          </w:p>
          <w:p w14:paraId="6EC6904D" w14:textId="13A9073F" w:rsidR="00D84076" w:rsidRPr="00056CAC" w:rsidRDefault="00D84076" w:rsidP="00D8407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Sports apprentice in place</w:t>
            </w:r>
          </w:p>
          <w:p w14:paraId="5687C936" w14:textId="0D7887F5" w:rsidR="00D84076" w:rsidRPr="00056CAC" w:rsidRDefault="00D84076" w:rsidP="00D8407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Additional swimming provision in place</w:t>
            </w:r>
          </w:p>
          <w:p w14:paraId="64046837" w14:textId="4B114570" w:rsidR="00D84076" w:rsidRPr="00056CAC" w:rsidRDefault="00D84076" w:rsidP="00D8407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Participation </w:t>
            </w:r>
            <w:proofErr w:type="spellStart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tracter</w:t>
            </w:r>
            <w:proofErr w:type="spellEnd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used and regularly updated </w:t>
            </w:r>
          </w:p>
          <w:p w14:paraId="70A1A417" w14:textId="693278EB" w:rsidR="00D84076" w:rsidRPr="00056CAC" w:rsidRDefault="00D84076" w:rsidP="00D8407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New equipment purchased for playtimes and PE lessons</w:t>
            </w:r>
          </w:p>
          <w:p w14:paraId="2935D71C" w14:textId="77777777" w:rsidR="00D84076" w:rsidRPr="00056CAC" w:rsidRDefault="00D84076" w:rsidP="00D8407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Whole school participation in large whole school events such as the Buckminster Triathlon and sports Relief </w:t>
            </w:r>
            <w:proofErr w:type="spellStart"/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etc</w:t>
            </w:r>
            <w:proofErr w:type="spellEnd"/>
          </w:p>
          <w:p w14:paraId="35E36D5E" w14:textId="77777777" w:rsidR="00D84076" w:rsidRPr="00056CAC" w:rsidRDefault="00D84076" w:rsidP="00D84076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Wrap around care includes physical activity</w:t>
            </w:r>
          </w:p>
          <w:p w14:paraId="7AB363C8" w14:textId="77777777" w:rsidR="00D84076" w:rsidRPr="00056CAC" w:rsidRDefault="00D84076" w:rsidP="00D8407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55B1C0" w14:textId="6A6C8DBD" w:rsidR="00D84076" w:rsidRPr="00056CAC" w:rsidRDefault="00D84076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Impact/Outcomes for Children </w:t>
            </w:r>
          </w:p>
          <w:p w14:paraId="62246985" w14:textId="61866DE4" w:rsidR="00D84076" w:rsidRPr="00056CAC" w:rsidRDefault="00D84076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Ambassadors develop personal, social, leadership and team-building skills that helps to identify and support more inactive children </w:t>
            </w:r>
          </w:p>
          <w:p w14:paraId="66EFF0FE" w14:textId="7D32A2AF" w:rsidR="00843DDE" w:rsidRPr="00056CAC" w:rsidRDefault="00D84076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Children attending wrap around care are engaging in increased physical activity</w:t>
            </w:r>
            <w:r w:rsidR="00843DDE"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7A6806FE" w14:textId="685383B0" w:rsidR="00843DDE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Sports Ambassadors up skilled and using new leadership and </w:t>
            </w:r>
            <w:r w:rsidRPr="00056CA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communication skills </w:t>
            </w:r>
          </w:p>
          <w:p w14:paraId="1701411C" w14:textId="1A981221" w:rsidR="00843DDE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awareness of the wide range of different types of healthy activity available through different sports festivals run by Inspire+ and the Melton area sports opportunities  </w:t>
            </w:r>
          </w:p>
          <w:p w14:paraId="5BB5F9BE" w14:textId="56FC4DE2" w:rsidR="00843DDE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opportunities for healthy activity available </w:t>
            </w:r>
          </w:p>
          <w:p w14:paraId="3DC19312" w14:textId="2844C566" w:rsidR="00843DDE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engagement in exercise </w:t>
            </w:r>
          </w:p>
          <w:p w14:paraId="4ED0C728" w14:textId="71559BEA" w:rsidR="00843DDE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understanding of the benefits of exercise for health </w:t>
            </w:r>
          </w:p>
          <w:p w14:paraId="6576A46E" w14:textId="7C4B533F" w:rsidR="00843DDE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All children engaged in moderate to vigorous physical activity in PE lessons due to Allison training </w:t>
            </w:r>
          </w:p>
          <w:p w14:paraId="77EBBDCA" w14:textId="70C57FCF" w:rsidR="00843DDE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Increased participation by children who normally don’t engage with sporting / physical activity opportunities </w:t>
            </w:r>
          </w:p>
          <w:p w14:paraId="42659F74" w14:textId="63C52601" w:rsidR="00333AED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The 30 minutes a day will mean children get a change in their activity and focus resulting in concentration increasing during lesson times </w:t>
            </w:r>
          </w:p>
          <w:p w14:paraId="3D197DF7" w14:textId="1D4FCD4E" w:rsidR="00333AED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More opportunities to develop swimming and water safety skills </w:t>
            </w:r>
          </w:p>
          <w:p w14:paraId="7034C264" w14:textId="1983F41E" w:rsidR="00333AED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>More children achieving the national swimming and water-safety targets</w:t>
            </w:r>
          </w:p>
          <w:p w14:paraId="641F36C6" w14:textId="1B687ABA" w:rsidR="00D84076" w:rsidRPr="00056CAC" w:rsidRDefault="00843DDE" w:rsidP="003A3FE8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It is very rare now that any Year 6 child leaves not able to achieve the 25 </w:t>
            </w:r>
            <w:r w:rsidR="003A3FE8" w:rsidRPr="00056CAC">
              <w:rPr>
                <w:rFonts w:asciiTheme="minorHAnsi" w:hAnsiTheme="minorHAnsi" w:cstheme="minorHAnsi"/>
                <w:sz w:val="20"/>
                <w:szCs w:val="20"/>
              </w:rPr>
              <w:t>meter</w:t>
            </w:r>
            <w:r w:rsidRPr="00056CAC">
              <w:rPr>
                <w:rFonts w:asciiTheme="minorHAnsi" w:hAnsiTheme="minorHAnsi" w:cstheme="minorHAnsi"/>
                <w:sz w:val="20"/>
                <w:szCs w:val="20"/>
              </w:rPr>
              <w:t xml:space="preserve"> swimming target</w:t>
            </w:r>
          </w:p>
          <w:p w14:paraId="442D8442" w14:textId="69D68CB9" w:rsidR="00E36005" w:rsidRPr="00056CAC" w:rsidRDefault="00E36005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045" w:type="dxa"/>
            <w:tcBorders>
              <w:bottom w:val="single" w:sz="12" w:space="0" w:color="231F20"/>
            </w:tcBorders>
          </w:tcPr>
          <w:p w14:paraId="2137B5B7" w14:textId="77777777" w:rsidR="00D81CDF" w:rsidRPr="00056CAC" w:rsidRDefault="00D81CDF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53C37F" w14:textId="77777777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Build upon and extend the existing </w:t>
            </w:r>
            <w:proofErr w:type="spellStart"/>
            <w:r w:rsidRPr="00056CAC">
              <w:rPr>
                <w:sz w:val="20"/>
                <w:szCs w:val="20"/>
              </w:rPr>
              <w:t>programme</w:t>
            </w:r>
            <w:proofErr w:type="spellEnd"/>
            <w:r w:rsidRPr="00056CAC">
              <w:rPr>
                <w:sz w:val="20"/>
                <w:szCs w:val="20"/>
              </w:rPr>
              <w:t xml:space="preserve"> of activities </w:t>
            </w:r>
          </w:p>
          <w:p w14:paraId="037A0AB5" w14:textId="77777777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Identify any further areas of need / gaps in provision and identify additional strategies, resources and </w:t>
            </w:r>
            <w:proofErr w:type="spellStart"/>
            <w:r w:rsidRPr="00056CAC">
              <w:rPr>
                <w:sz w:val="20"/>
                <w:szCs w:val="20"/>
              </w:rPr>
              <w:t>programmes</w:t>
            </w:r>
            <w:proofErr w:type="spellEnd"/>
            <w:r w:rsidRPr="00056CAC">
              <w:rPr>
                <w:sz w:val="20"/>
                <w:szCs w:val="20"/>
              </w:rPr>
              <w:t xml:space="preserve"> to further develop 30 Minutes a Day across the school </w:t>
            </w:r>
          </w:p>
          <w:p w14:paraId="6AE22ED5" w14:textId="77777777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Capture pupil and staff voice to identify the increased amount of physical activity children are doing within and beyond the PE curriculum </w:t>
            </w:r>
          </w:p>
          <w:p w14:paraId="688E518F" w14:textId="77777777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Use pupil and staff voice to identify barriers to children’s engagement and identify solutions </w:t>
            </w:r>
          </w:p>
          <w:p w14:paraId="0244F52C" w14:textId="77777777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Identify any new staff who could provide extra-curricular opportunities for our children </w:t>
            </w:r>
          </w:p>
          <w:p w14:paraId="0CD56C29" w14:textId="0D39E137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Review and develop the Active Lunch-time </w:t>
            </w:r>
            <w:proofErr w:type="spellStart"/>
            <w:r w:rsidRPr="00056CAC">
              <w:rPr>
                <w:sz w:val="20"/>
                <w:szCs w:val="20"/>
              </w:rPr>
              <w:t>programme</w:t>
            </w:r>
            <w:proofErr w:type="spellEnd"/>
            <w:r w:rsidRPr="00056CAC">
              <w:rPr>
                <w:sz w:val="20"/>
                <w:szCs w:val="20"/>
              </w:rPr>
              <w:t xml:space="preserve"> to include any ‘Top-Up’ training for new Lunch-time Supervisors </w:t>
            </w:r>
            <w:r w:rsidRPr="00056CAC">
              <w:rPr>
                <w:sz w:val="20"/>
                <w:szCs w:val="20"/>
              </w:rPr>
              <w:lastRenderedPageBreak/>
              <w:t xml:space="preserve">including training in identifying mental health issues in children </w:t>
            </w:r>
          </w:p>
          <w:p w14:paraId="0CCBF0A0" w14:textId="77777777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>Provide training for new co-</w:t>
            </w:r>
            <w:proofErr w:type="spellStart"/>
            <w:r w:rsidRPr="00056CAC">
              <w:rPr>
                <w:sz w:val="20"/>
                <w:szCs w:val="20"/>
              </w:rPr>
              <w:t>hort</w:t>
            </w:r>
            <w:proofErr w:type="spellEnd"/>
            <w:r w:rsidRPr="00056CAC">
              <w:rPr>
                <w:sz w:val="20"/>
                <w:szCs w:val="20"/>
              </w:rPr>
              <w:t xml:space="preserve"> of Sports Ambassadors </w:t>
            </w:r>
          </w:p>
          <w:p w14:paraId="60EDC651" w14:textId="77777777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Ensure all staff (including new staff) are using the REAL PE approach within all PE lessons and the assessment tool from Allison consultancy  </w:t>
            </w:r>
          </w:p>
          <w:p w14:paraId="0B1E2448" w14:textId="5034CF0B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Continue to provide the Top Up Swimming </w:t>
            </w:r>
            <w:proofErr w:type="spellStart"/>
            <w:r w:rsidRPr="00056CAC">
              <w:rPr>
                <w:sz w:val="20"/>
                <w:szCs w:val="20"/>
              </w:rPr>
              <w:t>programme</w:t>
            </w:r>
            <w:proofErr w:type="spellEnd"/>
            <w:r w:rsidRPr="00056CAC">
              <w:rPr>
                <w:sz w:val="20"/>
                <w:szCs w:val="20"/>
              </w:rPr>
              <w:t xml:space="preserve"> </w:t>
            </w:r>
          </w:p>
          <w:p w14:paraId="33288657" w14:textId="77777777" w:rsidR="00056CAC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Continue with the wrap around care which is currently financially sustainable </w:t>
            </w:r>
          </w:p>
          <w:p w14:paraId="7ACD894A" w14:textId="116A62AF" w:rsidR="00BC7F88" w:rsidRPr="00056CAC" w:rsidRDefault="00056CAC" w:rsidP="00056CAC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056CAC">
              <w:rPr>
                <w:sz w:val="20"/>
                <w:szCs w:val="20"/>
              </w:rPr>
              <w:t xml:space="preserve">Continue and develop the ‘Wake and Shake’ sessions </w:t>
            </w:r>
          </w:p>
        </w:tc>
      </w:tr>
    </w:tbl>
    <w:p w14:paraId="0446D238" w14:textId="4EFE972F" w:rsidR="003C17A2" w:rsidRPr="00056CAC" w:rsidRDefault="003C17A2" w:rsidP="00C2051F">
      <w:pPr>
        <w:rPr>
          <w:rFonts w:asciiTheme="minorHAnsi" w:hAnsiTheme="minorHAnsi" w:cstheme="minorHAnsi"/>
          <w:sz w:val="20"/>
          <w:szCs w:val="20"/>
        </w:rPr>
      </w:pPr>
    </w:p>
    <w:p w14:paraId="1988065E" w14:textId="757BA257" w:rsidR="008B3A0D" w:rsidRPr="00056CAC" w:rsidRDefault="00D65518" w:rsidP="003C17A2">
      <w:pPr>
        <w:tabs>
          <w:tab w:val="left" w:pos="990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71C7C27C" w14:textId="77777777" w:rsidR="00D56E87" w:rsidRPr="00843DDE" w:rsidRDefault="00D56E87" w:rsidP="003C17A2">
      <w:pPr>
        <w:tabs>
          <w:tab w:val="left" w:pos="990"/>
        </w:tabs>
        <w:rPr>
          <w:rFonts w:asciiTheme="minorHAnsi" w:hAnsiTheme="minorHAnsi" w:cstheme="minorHAnsi"/>
          <w:sz w:val="20"/>
          <w:szCs w:val="20"/>
        </w:rPr>
      </w:pPr>
    </w:p>
    <w:p w14:paraId="133B885C" w14:textId="77777777" w:rsidR="003C17A2" w:rsidRPr="003C17A2" w:rsidRDefault="003C17A2" w:rsidP="003C17A2">
      <w:pPr>
        <w:tabs>
          <w:tab w:val="left" w:pos="990"/>
        </w:tabs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ab/>
      </w:r>
    </w:p>
    <w:tbl>
      <w:tblPr>
        <w:tblW w:w="15309" w:type="dxa"/>
        <w:tblInd w:w="69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"/>
        <w:gridCol w:w="3720"/>
        <w:gridCol w:w="86"/>
        <w:gridCol w:w="3514"/>
        <w:gridCol w:w="30"/>
        <w:gridCol w:w="1559"/>
        <w:gridCol w:w="27"/>
        <w:gridCol w:w="3375"/>
        <w:gridCol w:w="2977"/>
      </w:tblGrid>
      <w:tr w:rsidR="003C17A2" w14:paraId="2075183E" w14:textId="77777777" w:rsidTr="00D65518">
        <w:trPr>
          <w:gridBefore w:val="1"/>
          <w:wBefore w:w="21" w:type="dxa"/>
          <w:trHeight w:val="300"/>
        </w:trPr>
        <w:tc>
          <w:tcPr>
            <w:tcW w:w="12311" w:type="dxa"/>
            <w:gridSpan w:val="7"/>
            <w:vMerge w:val="restart"/>
            <w:tcBorders>
              <w:top w:val="single" w:sz="12" w:space="0" w:color="231F20"/>
            </w:tcBorders>
          </w:tcPr>
          <w:p w14:paraId="6DEAECB0" w14:textId="77777777" w:rsidR="003C17A2" w:rsidRDefault="003C17A2" w:rsidP="003C17A2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 w:rsidRPr="003A3FE8">
              <w:rPr>
                <w:b/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2977" w:type="dxa"/>
            <w:tcBorders>
              <w:top w:val="single" w:sz="12" w:space="0" w:color="231F20"/>
            </w:tcBorders>
          </w:tcPr>
          <w:p w14:paraId="68870FC6" w14:textId="77777777" w:rsidR="003C17A2" w:rsidRDefault="003C17A2" w:rsidP="003C17A2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3C17A2" w14:paraId="0A62949D" w14:textId="77777777" w:rsidTr="00D65518">
        <w:trPr>
          <w:gridBefore w:val="1"/>
          <w:wBefore w:w="21" w:type="dxa"/>
          <w:trHeight w:val="320"/>
        </w:trPr>
        <w:tc>
          <w:tcPr>
            <w:tcW w:w="12311" w:type="dxa"/>
            <w:gridSpan w:val="7"/>
            <w:vMerge/>
            <w:tcBorders>
              <w:top w:val="nil"/>
            </w:tcBorders>
          </w:tcPr>
          <w:p w14:paraId="472FB8EC" w14:textId="77777777" w:rsidR="003C17A2" w:rsidRDefault="003C17A2" w:rsidP="003C17A2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shd w:val="clear" w:color="auto" w:fill="00B050"/>
          </w:tcPr>
          <w:p w14:paraId="0CD60AA2" w14:textId="1701568F" w:rsidR="003C17A2" w:rsidRDefault="00D65518" w:rsidP="003C17A2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sz w:val="24"/>
              </w:rPr>
              <w:t>6%</w:t>
            </w:r>
          </w:p>
        </w:tc>
      </w:tr>
      <w:tr w:rsidR="003C17A2" w14:paraId="2F3438F9" w14:textId="77777777" w:rsidTr="00D65518">
        <w:trPr>
          <w:gridBefore w:val="1"/>
          <w:wBefore w:w="21" w:type="dxa"/>
          <w:trHeight w:val="600"/>
        </w:trPr>
        <w:tc>
          <w:tcPr>
            <w:tcW w:w="3720" w:type="dxa"/>
          </w:tcPr>
          <w:p w14:paraId="02EC0183" w14:textId="77777777" w:rsidR="003C17A2" w:rsidRDefault="003C17A2" w:rsidP="003C17A2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2"/>
          </w:tcPr>
          <w:p w14:paraId="3302B417" w14:textId="77777777" w:rsidR="003C17A2" w:rsidRDefault="003C17A2" w:rsidP="003C17A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3"/>
          </w:tcPr>
          <w:p w14:paraId="09C3A45D" w14:textId="77777777" w:rsidR="003C17A2" w:rsidRDefault="003C17A2" w:rsidP="003C17A2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75" w:type="dxa"/>
          </w:tcPr>
          <w:p w14:paraId="31852B46" w14:textId="77777777" w:rsidR="003C17A2" w:rsidRDefault="003C17A2" w:rsidP="003C17A2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977" w:type="dxa"/>
          </w:tcPr>
          <w:p w14:paraId="5CD9EBB4" w14:textId="77777777" w:rsidR="003C17A2" w:rsidRDefault="003C17A2" w:rsidP="003C17A2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3C17A2" w:rsidRPr="00AD0F8C" w14:paraId="45678242" w14:textId="77777777" w:rsidTr="00D65518">
        <w:trPr>
          <w:gridBefore w:val="1"/>
          <w:wBefore w:w="21" w:type="dxa"/>
          <w:trHeight w:val="2920"/>
        </w:trPr>
        <w:tc>
          <w:tcPr>
            <w:tcW w:w="3720" w:type="dxa"/>
          </w:tcPr>
          <w:p w14:paraId="017A8778" w14:textId="77777777" w:rsidR="003C17A2" w:rsidRPr="004A37C6" w:rsidRDefault="003C17A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/>
                <w:b/>
                <w:sz w:val="20"/>
                <w:szCs w:val="20"/>
              </w:rPr>
              <w:t>Develop opportunities for pupil engagement with PE and sport throughout the school.</w:t>
            </w:r>
          </w:p>
          <w:p w14:paraId="5CE58100" w14:textId="1ACB19DD" w:rsidR="003C17A2" w:rsidRPr="004A37C6" w:rsidRDefault="003C17A2" w:rsidP="003C17A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C3778AC" w14:textId="6B2237FF" w:rsidR="003C17A2" w:rsidRPr="004A37C6" w:rsidRDefault="003C17A2" w:rsidP="003C17A2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Celebration assembly every week to celebrate the sporting/fitness achiev</w:t>
            </w:r>
            <w:r w:rsidR="00742CA8"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ements of individuals and teams</w:t>
            </w:r>
          </w:p>
          <w:p w14:paraId="171D15C9" w14:textId="77777777" w:rsidR="003C17A2" w:rsidRPr="004A37C6" w:rsidRDefault="003C17A2" w:rsidP="003C17A2">
            <w:pPr>
              <w:rPr>
                <w:b/>
                <w:sz w:val="20"/>
                <w:szCs w:val="20"/>
              </w:rPr>
            </w:pPr>
          </w:p>
          <w:p w14:paraId="51D97571" w14:textId="77777777" w:rsidR="003C17A2" w:rsidRPr="004A37C6" w:rsidRDefault="003C17A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/>
                <w:b/>
                <w:sz w:val="20"/>
                <w:szCs w:val="20"/>
              </w:rPr>
              <w:t>Raise profile of PE and Physical Activity with a sports board and newsletter content.</w:t>
            </w:r>
          </w:p>
          <w:p w14:paraId="7DBCBFBE" w14:textId="7CAC003C" w:rsidR="003C17A2" w:rsidRPr="004A37C6" w:rsidRDefault="003C17A2" w:rsidP="003C17A2">
            <w:pPr>
              <w:rPr>
                <w:b/>
                <w:sz w:val="20"/>
                <w:szCs w:val="20"/>
              </w:rPr>
            </w:pPr>
          </w:p>
          <w:p w14:paraId="4D14DA5A" w14:textId="77777777" w:rsidR="003C17A2" w:rsidRPr="004A37C6" w:rsidRDefault="003C17A2" w:rsidP="003A3FE8">
            <w:pPr>
              <w:pStyle w:val="Table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Role models - local sporting personalities so pupils can identify with success and aspire to be a local sporting hero.</w:t>
            </w:r>
          </w:p>
          <w:p w14:paraId="34099220" w14:textId="77777777" w:rsidR="003C17A2" w:rsidRPr="004A37C6" w:rsidRDefault="003C17A2" w:rsidP="003C17A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E37B0E3" w14:textId="77777777" w:rsidR="003C17A2" w:rsidRPr="00AD0F8C" w:rsidRDefault="003C17A2" w:rsidP="003C17A2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</w:tcPr>
          <w:p w14:paraId="6989D771" w14:textId="77777777" w:rsidR="003C17A2" w:rsidRPr="00AD0F8C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/>
                <w:sz w:val="20"/>
                <w:szCs w:val="20"/>
              </w:rPr>
              <w:t>Encourage sporting opportunities for all and raise the profile of PE and sport as a toolkit for positive wellbeing and confidence.</w:t>
            </w:r>
          </w:p>
          <w:p w14:paraId="681B084E" w14:textId="77777777" w:rsidR="003C17A2" w:rsidRPr="00AD0F8C" w:rsidRDefault="003C17A2" w:rsidP="003C17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1A74A5" w14:textId="1784E5A0" w:rsidR="003C17A2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Certificate tailored to different activities. Demonstration assemblies to showcase skills and achievements. </w:t>
            </w:r>
          </w:p>
          <w:p w14:paraId="6069DF46" w14:textId="2E16F875" w:rsidR="003A3FE8" w:rsidRPr="00AD0F8C" w:rsidRDefault="003A3FE8" w:rsidP="003A3FE8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F9D5C1" w14:textId="29ABBECE" w:rsidR="003C17A2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/>
                <w:sz w:val="20"/>
                <w:szCs w:val="20"/>
              </w:rPr>
              <w:t>Daily Mile and Legacy Challenge achievements to be celebrated within these assemblies.</w:t>
            </w:r>
          </w:p>
          <w:p w14:paraId="3CC3B66F" w14:textId="77777777" w:rsidR="003A3FE8" w:rsidRPr="00AD0F8C" w:rsidRDefault="003A3FE8" w:rsidP="003A3FE8">
            <w:pPr>
              <w:pStyle w:val="TableParagraph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  <w:p w14:paraId="288A11AD" w14:textId="77777777" w:rsidR="003C17A2" w:rsidRPr="00AD0F8C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/>
                <w:sz w:val="20"/>
                <w:szCs w:val="20"/>
              </w:rPr>
              <w:t xml:space="preserve">School to highlight importance of PA through newsletter, awards board and/or sports notice board.  </w:t>
            </w:r>
          </w:p>
          <w:p w14:paraId="7AC1148B" w14:textId="2092781F" w:rsidR="003C17A2" w:rsidRPr="00AD0F8C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5C3E254A" w14:textId="6EA7550F" w:rsidR="003C17A2" w:rsidRPr="00AD0F8C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Release </w:t>
            </w:r>
            <w:r w:rsidR="003A3FE8">
              <w:rPr>
                <w:rFonts w:asciiTheme="minorHAnsi" w:hAnsiTheme="minorHAnsi" w:cstheme="minorHAnsi"/>
                <w:sz w:val="20"/>
                <w:szCs w:val="20"/>
              </w:rPr>
              <w:t xml:space="preserve">the sports apprentice </w:t>
            </w:r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to update the board and keep the interest of all children maintained. </w:t>
            </w:r>
          </w:p>
          <w:p w14:paraId="57295DF9" w14:textId="77777777" w:rsidR="003C17A2" w:rsidRPr="00AD0F8C" w:rsidRDefault="003C17A2" w:rsidP="003C17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070E58" w14:textId="77777777" w:rsidR="003C17A2" w:rsidRPr="00AD0F8C" w:rsidRDefault="003C17A2" w:rsidP="003A3FE8">
            <w:pPr>
              <w:pStyle w:val="TableParagraph"/>
              <w:numPr>
                <w:ilvl w:val="0"/>
                <w:numId w:val="14"/>
              </w:numPr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Use Inspire+ membership to the full and be available for all assemblies/workshops from their ambassadors and role models. Ensure follow up in our own assemblies to continually raise the profile of taking part in a sporting or active lifestyle. Current visitors include: Sophie Allen (Olympic swimmer), Sam Ruddock (Paralympian), Ben Smith (marathon legend and mental wellbeing expert), </w:t>
            </w:r>
            <w:proofErr w:type="gramStart"/>
            <w:r w:rsidRPr="00AD0F8C">
              <w:rPr>
                <w:rFonts w:asciiTheme="minorHAnsi" w:hAnsiTheme="minorHAnsi" w:cstheme="minorHAnsi"/>
                <w:sz w:val="20"/>
                <w:szCs w:val="20"/>
              </w:rPr>
              <w:t>Shona</w:t>
            </w:r>
            <w:proofErr w:type="gramEnd"/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AD0F8C">
              <w:rPr>
                <w:rFonts w:asciiTheme="minorHAnsi" w:hAnsiTheme="minorHAnsi" w:cstheme="minorHAnsi"/>
                <w:sz w:val="20"/>
                <w:szCs w:val="20"/>
              </w:rPr>
              <w:t>McGillan</w:t>
            </w:r>
            <w:proofErr w:type="spellEnd"/>
            <w:r w:rsidRPr="00AD0F8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D0F8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(Olympic hockey player).</w:t>
            </w:r>
          </w:p>
        </w:tc>
        <w:tc>
          <w:tcPr>
            <w:tcW w:w="1616" w:type="dxa"/>
            <w:gridSpan w:val="3"/>
          </w:tcPr>
          <w:p w14:paraId="4EBE2D98" w14:textId="6635EF62" w:rsidR="003C17A2" w:rsidRDefault="003C17A2" w:rsidP="003A3FE8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AD0F8C">
              <w:rPr>
                <w:rFonts w:asciiTheme="minorHAnsi" w:hAnsiTheme="minorHAnsi"/>
                <w:sz w:val="20"/>
                <w:szCs w:val="20"/>
              </w:rPr>
              <w:lastRenderedPageBreak/>
              <w:t>Inspire+ Membership</w:t>
            </w:r>
          </w:p>
          <w:p w14:paraId="3E2D62A9" w14:textId="6E2EC1FC" w:rsidR="00D65518" w:rsidRDefault="00D65518" w:rsidP="003A3FE8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12D4E386" w14:textId="06622BA1" w:rsidR="00D65518" w:rsidRPr="00742CA8" w:rsidRDefault="00D65518" w:rsidP="003A3FE8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  <w:highlight w:val="green"/>
              </w:rPr>
            </w:pPr>
            <w:r w:rsidRPr="00742CA8">
              <w:rPr>
                <w:rFonts w:asciiTheme="minorHAnsi" w:hAnsiTheme="minorHAnsi"/>
                <w:sz w:val="20"/>
                <w:szCs w:val="20"/>
                <w:highlight w:val="green"/>
              </w:rPr>
              <w:t xml:space="preserve">Mini bus hire for fixtures, tournaments and other physical activities </w:t>
            </w:r>
          </w:p>
          <w:p w14:paraId="6FC669AB" w14:textId="7793E855" w:rsidR="00D65518" w:rsidRPr="00742CA8" w:rsidRDefault="00D65518" w:rsidP="003A3FE8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  <w:highlight w:val="green"/>
              </w:rPr>
            </w:pPr>
            <w:r w:rsidRPr="00742CA8">
              <w:rPr>
                <w:rFonts w:asciiTheme="minorHAnsi" w:hAnsiTheme="minorHAnsi"/>
                <w:sz w:val="20"/>
                <w:szCs w:val="20"/>
                <w:highlight w:val="green"/>
              </w:rPr>
              <w:t>£70 each time x15</w:t>
            </w:r>
          </w:p>
          <w:p w14:paraId="004502B0" w14:textId="44EDDAC3" w:rsidR="00D65518" w:rsidRPr="00AD0F8C" w:rsidRDefault="00D65518" w:rsidP="003A3FE8">
            <w:pPr>
              <w:pStyle w:val="TableParagraph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42CA8">
              <w:rPr>
                <w:rFonts w:asciiTheme="minorHAnsi" w:hAnsiTheme="minorHAnsi"/>
                <w:sz w:val="20"/>
                <w:szCs w:val="20"/>
                <w:highlight w:val="green"/>
              </w:rPr>
              <w:t>£1050</w:t>
            </w:r>
          </w:p>
          <w:p w14:paraId="33343807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75563B75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0833EC52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4AFDC028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03C1AB7B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7DC4535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857CC96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7B505128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53467459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50EA6E3F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4C9440A6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6E81115E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68844705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5A57F08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2907252F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22A364C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7871BA41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E0335BE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C3183AE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329572E4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21B6396C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66C5B0CF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491CE777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74E89A24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A6E5616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15E938FA" w14:textId="77777777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</w:p>
          <w:p w14:paraId="55001CD1" w14:textId="005E5A3E" w:rsidR="003A3FE8" w:rsidRDefault="003A3FE8" w:rsidP="003A3F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Inspire+</w:t>
            </w:r>
          </w:p>
          <w:p w14:paraId="2F3B7E07" w14:textId="639E8FD0" w:rsidR="003C17A2" w:rsidRPr="00AD0F8C" w:rsidRDefault="003C17A2" w:rsidP="003A3FE8">
            <w:pPr>
              <w:jc w:val="center"/>
              <w:rPr>
                <w:sz w:val="20"/>
                <w:szCs w:val="20"/>
              </w:rPr>
            </w:pPr>
            <w:r w:rsidRPr="00AD0F8C">
              <w:rPr>
                <w:sz w:val="20"/>
                <w:szCs w:val="20"/>
              </w:rPr>
              <w:t>Membership</w:t>
            </w:r>
          </w:p>
        </w:tc>
        <w:tc>
          <w:tcPr>
            <w:tcW w:w="3375" w:type="dxa"/>
          </w:tcPr>
          <w:p w14:paraId="7912BD3C" w14:textId="77777777" w:rsidR="00382C35" w:rsidRPr="00382C35" w:rsidRDefault="00382C35" w:rsidP="00382C35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Evidence</w:t>
            </w:r>
          </w:p>
          <w:p w14:paraId="7FC662C6" w14:textId="505EDF28" w:rsidR="003C17A2" w:rsidRPr="00D65518" w:rsidRDefault="00382C35" w:rsidP="003C17A2">
            <w:pPr>
              <w:pStyle w:val="TableParagraph"/>
              <w:numPr>
                <w:ilvl w:val="0"/>
                <w:numId w:val="16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>M</w:t>
            </w:r>
            <w:r w:rsidR="003C17A2" w:rsidRPr="00382C35">
              <w:rPr>
                <w:rFonts w:asciiTheme="minorHAnsi" w:hAnsiTheme="minorHAnsi"/>
                <w:sz w:val="20"/>
                <w:szCs w:val="20"/>
              </w:rPr>
              <w:t>atch</w:t>
            </w:r>
            <w:r w:rsidRPr="00382C35">
              <w:rPr>
                <w:rFonts w:asciiTheme="minorHAnsi" w:hAnsiTheme="minorHAnsi"/>
                <w:sz w:val="20"/>
                <w:szCs w:val="20"/>
              </w:rPr>
              <w:t>es</w:t>
            </w:r>
            <w:r w:rsidR="003C17A2" w:rsidRPr="00382C35">
              <w:rPr>
                <w:rFonts w:asciiTheme="minorHAnsi" w:hAnsiTheme="minorHAnsi"/>
                <w:sz w:val="20"/>
                <w:szCs w:val="20"/>
              </w:rPr>
              <w:t xml:space="preserve"> and fixture results</w:t>
            </w:r>
          </w:p>
          <w:p w14:paraId="08095FA5" w14:textId="7A8679AE" w:rsidR="003C17A2" w:rsidRPr="00D65518" w:rsidRDefault="003C17A2" w:rsidP="003C17A2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>Success at competitions</w:t>
            </w:r>
          </w:p>
          <w:p w14:paraId="72E611CB" w14:textId="1C9B3C45" w:rsidR="003C17A2" w:rsidRPr="00D65518" w:rsidRDefault="003C17A2" w:rsidP="003C17A2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>More children being rewarded for fitness related activities, rather than competitive success</w:t>
            </w:r>
          </w:p>
          <w:p w14:paraId="28074245" w14:textId="4E4299D9" w:rsidR="003C17A2" w:rsidRPr="00D65518" w:rsidRDefault="003C17A2" w:rsidP="003C17A2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>Happiness and Physical Activity questionnaires</w:t>
            </w:r>
            <w:r w:rsidR="003A3FE8" w:rsidRPr="00382C35">
              <w:rPr>
                <w:rFonts w:asciiTheme="minorHAnsi" w:hAnsiTheme="minorHAnsi"/>
                <w:sz w:val="20"/>
                <w:szCs w:val="20"/>
              </w:rPr>
              <w:t>/pupil voice</w:t>
            </w:r>
          </w:p>
          <w:p w14:paraId="39861F84" w14:textId="75495257" w:rsidR="003C17A2" w:rsidRPr="00382C35" w:rsidRDefault="00382C35" w:rsidP="003A3FE8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>New activities offered</w:t>
            </w:r>
          </w:p>
          <w:p w14:paraId="0F39B350" w14:textId="1EA00242" w:rsidR="003C17A2" w:rsidRPr="00D65518" w:rsidRDefault="003C17A2" w:rsidP="003C17A2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>School vision, ethos linked to PE and School Sport and school reward system</w:t>
            </w:r>
          </w:p>
          <w:p w14:paraId="3B0C5402" w14:textId="50FB3402" w:rsidR="003C17A2" w:rsidRPr="00D65518" w:rsidRDefault="003C17A2" w:rsidP="003C17A2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 xml:space="preserve">Celebration assemblies each </w:t>
            </w:r>
            <w:r w:rsidR="00382C35" w:rsidRPr="00382C35">
              <w:rPr>
                <w:rFonts w:asciiTheme="minorHAnsi" w:hAnsiTheme="minorHAnsi"/>
                <w:sz w:val="20"/>
                <w:szCs w:val="20"/>
              </w:rPr>
              <w:t>week</w:t>
            </w:r>
            <w:r w:rsidRPr="00382C35">
              <w:rPr>
                <w:rFonts w:asciiTheme="minorHAnsi" w:hAnsiTheme="minorHAnsi"/>
                <w:sz w:val="20"/>
                <w:szCs w:val="20"/>
              </w:rPr>
              <w:t>, daily mile awards, certificates and medals, Legacy challenge success, ambassadors.</w:t>
            </w:r>
          </w:p>
          <w:p w14:paraId="1726E4D2" w14:textId="77777777" w:rsidR="003C17A2" w:rsidRPr="00382C35" w:rsidRDefault="003C17A2" w:rsidP="003A3FE8">
            <w:pPr>
              <w:pStyle w:val="TableParagraph"/>
              <w:numPr>
                <w:ilvl w:val="0"/>
                <w:numId w:val="15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 xml:space="preserve">PE notice board visible and accessible, websites, newsletters, </w:t>
            </w:r>
            <w:proofErr w:type="spellStart"/>
            <w:r w:rsidRPr="00382C35">
              <w:rPr>
                <w:rFonts w:asciiTheme="minorHAnsi" w:hAnsiTheme="minorHAnsi"/>
                <w:sz w:val="20"/>
                <w:szCs w:val="20"/>
              </w:rPr>
              <w:t>facebook</w:t>
            </w:r>
            <w:proofErr w:type="spellEnd"/>
            <w:r w:rsidRPr="00382C35">
              <w:rPr>
                <w:rFonts w:asciiTheme="minorHAnsi" w:hAnsiTheme="minorHAnsi"/>
                <w:sz w:val="20"/>
                <w:szCs w:val="20"/>
              </w:rPr>
              <w:t xml:space="preserve">, twitter, </w:t>
            </w:r>
            <w:proofErr w:type="spellStart"/>
            <w:r w:rsidRPr="00382C35">
              <w:rPr>
                <w:rFonts w:asciiTheme="minorHAnsi" w:hAnsiTheme="minorHAnsi"/>
                <w:sz w:val="20"/>
                <w:szCs w:val="20"/>
              </w:rPr>
              <w:t>etc</w:t>
            </w:r>
            <w:proofErr w:type="spellEnd"/>
            <w:r w:rsidRPr="00382C35">
              <w:rPr>
                <w:rFonts w:asciiTheme="minorHAnsi" w:hAnsiTheme="minorHAnsi"/>
                <w:sz w:val="20"/>
                <w:szCs w:val="20"/>
              </w:rPr>
              <w:t xml:space="preserve"> updated, shared and celebrated. </w:t>
            </w:r>
            <w:r w:rsidRPr="00382C35">
              <w:rPr>
                <w:sz w:val="20"/>
                <w:szCs w:val="20"/>
              </w:rPr>
              <w:t xml:space="preserve">Children are keen to engage in the suggested activities on the notice board e.g. what’s your </w:t>
            </w:r>
            <w:proofErr w:type="spellStart"/>
            <w:r w:rsidRPr="00382C35">
              <w:rPr>
                <w:sz w:val="20"/>
                <w:szCs w:val="20"/>
              </w:rPr>
              <w:t>favourite</w:t>
            </w:r>
            <w:proofErr w:type="spellEnd"/>
            <w:r w:rsidRPr="00382C35">
              <w:rPr>
                <w:sz w:val="20"/>
                <w:szCs w:val="20"/>
              </w:rPr>
              <w:t xml:space="preserve"> winter sport/active advent calendar.  Sporting successes are celebrated, raising the profile of individual sports.</w:t>
            </w:r>
          </w:p>
          <w:p w14:paraId="4A250E13" w14:textId="77777777" w:rsidR="00382C35" w:rsidRPr="00382C35" w:rsidRDefault="00382C35" w:rsidP="00382C35">
            <w:pPr>
              <w:pStyle w:val="ListParagraph"/>
              <w:rPr>
                <w:rFonts w:asciiTheme="minorHAnsi" w:hAnsiTheme="minorHAnsi"/>
                <w:sz w:val="20"/>
                <w:szCs w:val="20"/>
              </w:rPr>
            </w:pPr>
          </w:p>
          <w:p w14:paraId="1B907214" w14:textId="63571140" w:rsidR="00382C35" w:rsidRPr="00382C35" w:rsidRDefault="00382C35" w:rsidP="00382C35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rFonts w:asciiTheme="minorHAnsi" w:hAnsiTheme="minorHAnsi"/>
                <w:b/>
                <w:sz w:val="20"/>
                <w:szCs w:val="20"/>
              </w:rPr>
              <w:t>Impact – increased pupil:</w:t>
            </w:r>
          </w:p>
          <w:p w14:paraId="421A4B0A" w14:textId="56AA57DB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sz w:val="20"/>
                <w:szCs w:val="20"/>
              </w:rPr>
            </w:pPr>
            <w:r w:rsidRPr="00382C35">
              <w:rPr>
                <w:rFonts w:asciiTheme="minorHAnsi" w:hAnsiTheme="minorHAnsi"/>
                <w:sz w:val="20"/>
                <w:szCs w:val="20"/>
              </w:rPr>
              <w:t>Confidence and enjoyment of sport and games across the school</w:t>
            </w:r>
          </w:p>
          <w:p w14:paraId="31BA2A78" w14:textId="77777777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Opportunities to participate in a </w:t>
            </w:r>
            <w:r w:rsidRPr="00382C35">
              <w:rPr>
                <w:sz w:val="20"/>
                <w:szCs w:val="20"/>
              </w:rPr>
              <w:lastRenderedPageBreak/>
              <w:t xml:space="preserve">wider variety of activities </w:t>
            </w:r>
          </w:p>
          <w:p w14:paraId="7432620B" w14:textId="77777777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Awareness of the importance of physical activity and health </w:t>
            </w:r>
          </w:p>
          <w:p w14:paraId="350A5E0D" w14:textId="77777777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>Experience of the feeling of achieving their best</w:t>
            </w:r>
          </w:p>
          <w:p w14:paraId="35E831FD" w14:textId="77777777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Experience of gaining awards and certificates and the feelings of achievement </w:t>
            </w:r>
          </w:p>
          <w:p w14:paraId="48377756" w14:textId="3768B213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Ability to use transferable skills to support learning across the school  </w:t>
            </w:r>
          </w:p>
          <w:p w14:paraId="79DA9F8B" w14:textId="2D4789FD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Understanding of the importance of diet and exercise for a healthy body and mind  </w:t>
            </w:r>
          </w:p>
          <w:p w14:paraId="4C2DCAA7" w14:textId="145F0CDF" w:rsidR="00382C35" w:rsidRPr="00382C35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>Understanding of how to improve their physical and mental well-being through physical activity</w:t>
            </w:r>
          </w:p>
          <w:p w14:paraId="6220C2C2" w14:textId="5137D437" w:rsidR="00BA6532" w:rsidRPr="00BA6532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The Sports Ambassadors return enthused from the training and keen to implement strategies – they have developed transferable skills that support their learning across the school and their own personal development </w:t>
            </w:r>
          </w:p>
          <w:p w14:paraId="14088B96" w14:textId="77777777" w:rsidR="00D65518" w:rsidRPr="00D65518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 xml:space="preserve">Sporting successes are celebrated, raising the profile of individual sports and the confidence of the children </w:t>
            </w:r>
          </w:p>
          <w:p w14:paraId="1D7D7AB7" w14:textId="230FEBD4" w:rsidR="00382C35" w:rsidRPr="00D65518" w:rsidRDefault="00382C35" w:rsidP="00382C35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382C35">
              <w:rPr>
                <w:sz w:val="20"/>
                <w:szCs w:val="20"/>
              </w:rPr>
              <w:t>Children of all ages are encouraged to make fitness choices and more children are being rewarded for fitness related activities, rather than competitive success – this is promoting the understanding and development of healthy habits</w:t>
            </w:r>
          </w:p>
          <w:p w14:paraId="34D6E02F" w14:textId="32633F72" w:rsidR="00D65518" w:rsidRDefault="00D65518" w:rsidP="00D65518">
            <w:pPr>
              <w:pStyle w:val="TableParagraph"/>
              <w:rPr>
                <w:sz w:val="20"/>
                <w:szCs w:val="20"/>
              </w:rPr>
            </w:pPr>
          </w:p>
          <w:p w14:paraId="2485C01F" w14:textId="77777777" w:rsidR="00D65518" w:rsidRPr="00382C35" w:rsidRDefault="00D65518" w:rsidP="00D65518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2FFA16C" w14:textId="3BC8366C" w:rsidR="00382C35" w:rsidRPr="00382C35" w:rsidRDefault="00382C35" w:rsidP="00382C35">
            <w:pPr>
              <w:pStyle w:val="TableParagraph"/>
              <w:ind w:left="36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14:paraId="5B1F0F0F" w14:textId="77777777" w:rsidR="003C17A2" w:rsidRPr="00AD0F8C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61A62C29" w14:textId="13E981AA" w:rsidR="003C17A2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Ensure the PE and Sport Premium Plans are strategically embedded within and support and inform the Whole School Improvement Plan</w:t>
            </w:r>
          </w:p>
          <w:p w14:paraId="002013C1" w14:textId="69A2810B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1A3D6A1A" w14:textId="77777777" w:rsidR="00D65518" w:rsidRPr="00D65518" w:rsidRDefault="00D65518" w:rsidP="003C17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F91D20" w14:textId="0FFA21D6" w:rsidR="003C17A2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Extend competition opportunities for all children so more children are engaged in and experience competition and the personal development it fosters</w:t>
            </w:r>
          </w:p>
          <w:p w14:paraId="09F0B569" w14:textId="726C2621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39FFA78A" w14:textId="77777777" w:rsidR="00D65518" w:rsidRPr="00D65518" w:rsidRDefault="00D65518" w:rsidP="003C17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DF349B" w14:textId="38D6C158" w:rsidR="003C17A2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>Active Playground training for new co-</w:t>
            </w:r>
            <w:proofErr w:type="spellStart"/>
            <w:r w:rsidRPr="00D65518">
              <w:rPr>
                <w:sz w:val="20"/>
                <w:szCs w:val="20"/>
              </w:rPr>
              <w:t>hort</w:t>
            </w:r>
            <w:proofErr w:type="spellEnd"/>
            <w:r w:rsidRPr="00D65518">
              <w:rPr>
                <w:sz w:val="20"/>
                <w:szCs w:val="20"/>
              </w:rPr>
              <w:t xml:space="preserve"> of Sports Ambassadors – develops transferable leadership and team-building skills and qualities</w:t>
            </w:r>
          </w:p>
          <w:p w14:paraId="21C41BB8" w14:textId="7B683802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6839A095" w14:textId="12A20464" w:rsidR="00D65518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Further develop opportunities to </w:t>
            </w:r>
            <w:proofErr w:type="spellStart"/>
            <w:r w:rsidRPr="00D65518">
              <w:rPr>
                <w:sz w:val="20"/>
                <w:szCs w:val="20"/>
              </w:rPr>
              <w:t>recognise</w:t>
            </w:r>
            <w:proofErr w:type="spellEnd"/>
            <w:r w:rsidRPr="00D65518">
              <w:rPr>
                <w:sz w:val="20"/>
                <w:szCs w:val="20"/>
              </w:rPr>
              <w:t xml:space="preserve"> and share achievements include website updates, social media and school newsletter</w:t>
            </w:r>
          </w:p>
          <w:p w14:paraId="6C8F2FB7" w14:textId="4C2672F2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7A14844E" w14:textId="77777777" w:rsidR="00D65518" w:rsidRPr="00D65518" w:rsidRDefault="00D65518" w:rsidP="003C17A2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F2124D" w14:textId="1E0693D5" w:rsidR="003C17A2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Ensure that as many staff across the school are </w:t>
            </w:r>
            <w:r w:rsidRPr="00D65518">
              <w:rPr>
                <w:sz w:val="20"/>
                <w:szCs w:val="20"/>
              </w:rPr>
              <w:lastRenderedPageBreak/>
              <w:t xml:space="preserve">engaged in future PE CPD that can support </w:t>
            </w:r>
            <w:proofErr w:type="spellStart"/>
            <w:r w:rsidRPr="00D65518">
              <w:rPr>
                <w:sz w:val="20"/>
                <w:szCs w:val="20"/>
              </w:rPr>
              <w:t>wholeschool</w:t>
            </w:r>
            <w:proofErr w:type="spellEnd"/>
            <w:r w:rsidRPr="00D65518">
              <w:rPr>
                <w:sz w:val="20"/>
                <w:szCs w:val="20"/>
              </w:rPr>
              <w:t xml:space="preserve"> improvement so that skills, knowledge, understanding and resources remain in the school even if key staff leave</w:t>
            </w:r>
          </w:p>
          <w:p w14:paraId="7D622745" w14:textId="39897A8D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63006894" w14:textId="520DB9FA" w:rsidR="00D65518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Identify new </w:t>
            </w:r>
            <w:proofErr w:type="spellStart"/>
            <w:r w:rsidRPr="00D65518">
              <w:rPr>
                <w:sz w:val="20"/>
                <w:szCs w:val="20"/>
              </w:rPr>
              <w:t>programmes</w:t>
            </w:r>
            <w:proofErr w:type="spellEnd"/>
            <w:r w:rsidRPr="00D65518">
              <w:rPr>
                <w:sz w:val="20"/>
                <w:szCs w:val="20"/>
              </w:rPr>
              <w:t xml:space="preserve">/ CPD and resources to support active learning across whole school e.g. </w:t>
            </w:r>
            <w:proofErr w:type="spellStart"/>
            <w:r w:rsidRPr="00D65518">
              <w:rPr>
                <w:sz w:val="20"/>
                <w:szCs w:val="20"/>
              </w:rPr>
              <w:t>Maths</w:t>
            </w:r>
            <w:proofErr w:type="spellEnd"/>
            <w:r w:rsidRPr="00D65518">
              <w:rPr>
                <w:sz w:val="20"/>
                <w:szCs w:val="20"/>
              </w:rPr>
              <w:t xml:space="preserve"> of the Day </w:t>
            </w:r>
          </w:p>
          <w:p w14:paraId="2C359D32" w14:textId="77777777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2EFB080F" w14:textId="147A8E40" w:rsidR="00D65518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Develop links with whole-school focus on healthy eating </w:t>
            </w:r>
          </w:p>
          <w:p w14:paraId="5C347219" w14:textId="77777777" w:rsidR="00D65518" w:rsidRPr="00D65518" w:rsidRDefault="00D65518" w:rsidP="003C17A2">
            <w:pPr>
              <w:pStyle w:val="TableParagraph"/>
              <w:rPr>
                <w:sz w:val="20"/>
                <w:szCs w:val="20"/>
              </w:rPr>
            </w:pPr>
          </w:p>
          <w:p w14:paraId="6A2F500E" w14:textId="00AD7FD1" w:rsidR="00D65518" w:rsidRPr="00D65518" w:rsidRDefault="00D65518" w:rsidP="00D65518">
            <w:pPr>
              <w:pStyle w:val="Table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D65518">
              <w:rPr>
                <w:sz w:val="20"/>
                <w:szCs w:val="20"/>
              </w:rPr>
              <w:t xml:space="preserve">Develop links to PHSE </w:t>
            </w:r>
            <w:proofErr w:type="spellStart"/>
            <w:r w:rsidRPr="00D65518">
              <w:rPr>
                <w:sz w:val="20"/>
                <w:szCs w:val="20"/>
              </w:rPr>
              <w:t>programme</w:t>
            </w:r>
            <w:proofErr w:type="spellEnd"/>
            <w:r w:rsidRPr="00D65518">
              <w:rPr>
                <w:sz w:val="20"/>
                <w:szCs w:val="20"/>
              </w:rPr>
              <w:t xml:space="preserve"> around </w:t>
            </w:r>
            <w:r>
              <w:rPr>
                <w:sz w:val="20"/>
                <w:szCs w:val="20"/>
              </w:rPr>
              <w:t xml:space="preserve">mental </w:t>
            </w:r>
            <w:r w:rsidRPr="00D65518">
              <w:rPr>
                <w:sz w:val="20"/>
                <w:szCs w:val="20"/>
              </w:rPr>
              <w:t>health</w:t>
            </w:r>
            <w:r>
              <w:rPr>
                <w:sz w:val="20"/>
                <w:szCs w:val="20"/>
              </w:rPr>
              <w:t xml:space="preserve"> and wellbeing </w:t>
            </w:r>
          </w:p>
          <w:p w14:paraId="77B4CE57" w14:textId="77777777" w:rsidR="003C17A2" w:rsidRPr="00D65518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6E5CCC8C" w14:textId="77777777" w:rsidR="003C17A2" w:rsidRPr="00D65518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79201B41" w14:textId="77777777" w:rsidR="003C17A2" w:rsidRPr="00D65518" w:rsidRDefault="003C17A2" w:rsidP="003C17A2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5FC28B51" w14:textId="77777777" w:rsidR="003C17A2" w:rsidRPr="00AD0F8C" w:rsidRDefault="003C17A2" w:rsidP="003C17A2">
            <w:pPr>
              <w:pStyle w:val="TableParagraph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2051F" w14:paraId="600BA848" w14:textId="77777777" w:rsidTr="00316038">
        <w:trPr>
          <w:trHeight w:val="380"/>
        </w:trPr>
        <w:tc>
          <w:tcPr>
            <w:tcW w:w="12332" w:type="dxa"/>
            <w:gridSpan w:val="8"/>
            <w:vMerge w:val="restart"/>
          </w:tcPr>
          <w:p w14:paraId="2BFB572E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>Key indicator 3</w:t>
            </w:r>
            <w:r w:rsidRPr="00D65518">
              <w:rPr>
                <w:b/>
                <w:color w:val="0057A0"/>
                <w:sz w:val="24"/>
              </w:rPr>
              <w:t>: Increased confidence, knowledge and skills of all staff in teaching PE and sport</w:t>
            </w:r>
          </w:p>
        </w:tc>
        <w:tc>
          <w:tcPr>
            <w:tcW w:w="2977" w:type="dxa"/>
          </w:tcPr>
          <w:p w14:paraId="644C5953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6EE9FB4" w14:textId="77777777" w:rsidTr="00316038">
        <w:trPr>
          <w:trHeight w:val="280"/>
        </w:trPr>
        <w:tc>
          <w:tcPr>
            <w:tcW w:w="12332" w:type="dxa"/>
            <w:gridSpan w:val="8"/>
            <w:vMerge/>
            <w:tcBorders>
              <w:top w:val="nil"/>
            </w:tcBorders>
          </w:tcPr>
          <w:p w14:paraId="3A43B7E9" w14:textId="77777777" w:rsidR="00C2051F" w:rsidRDefault="00C2051F" w:rsidP="006359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52F332BF" w14:textId="3A283895" w:rsidR="00C2051F" w:rsidRDefault="00C2051F" w:rsidP="006359E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</w:p>
        </w:tc>
      </w:tr>
      <w:tr w:rsidR="00C2051F" w14:paraId="4BDE9A73" w14:textId="77777777" w:rsidTr="00316038">
        <w:trPr>
          <w:trHeight w:val="580"/>
        </w:trPr>
        <w:tc>
          <w:tcPr>
            <w:tcW w:w="3827" w:type="dxa"/>
            <w:gridSpan w:val="3"/>
          </w:tcPr>
          <w:p w14:paraId="1B719FD3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710D168D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  <w:gridSpan w:val="2"/>
          </w:tcPr>
          <w:p w14:paraId="1E270235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9" w:type="dxa"/>
          </w:tcPr>
          <w:p w14:paraId="598C5CC8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8D040F7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02" w:type="dxa"/>
            <w:gridSpan w:val="2"/>
          </w:tcPr>
          <w:p w14:paraId="68593B8A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977" w:type="dxa"/>
          </w:tcPr>
          <w:p w14:paraId="424E080E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4697E2A4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34297A04" w14:textId="77777777" w:rsidTr="00316038">
        <w:trPr>
          <w:trHeight w:val="2040"/>
        </w:trPr>
        <w:tc>
          <w:tcPr>
            <w:tcW w:w="3827" w:type="dxa"/>
            <w:gridSpan w:val="3"/>
          </w:tcPr>
          <w:p w14:paraId="3B38EF1D" w14:textId="77777777" w:rsidR="00B16727" w:rsidRPr="00ED2E53" w:rsidRDefault="00B16727" w:rsidP="00B1672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2D8EE" w14:textId="77777777" w:rsidR="00B16727" w:rsidRPr="00ED2E53" w:rsidRDefault="00B16727" w:rsidP="00B1672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D00284" w14:textId="7E31B204" w:rsidR="00B16727" w:rsidRPr="004A37C6" w:rsidRDefault="00742CA8" w:rsidP="00742CA8">
            <w:pPr>
              <w:pStyle w:val="TableParagraph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A37C6">
              <w:rPr>
                <w:rFonts w:asciiTheme="minorHAnsi" w:hAnsiTheme="minorHAnsi" w:cstheme="minorHAnsi"/>
                <w:b/>
                <w:sz w:val="20"/>
                <w:szCs w:val="20"/>
              </w:rPr>
              <w:t>I</w:t>
            </w:r>
            <w:r w:rsidRPr="004A37C6">
              <w:rPr>
                <w:b/>
              </w:rPr>
              <w:t>mprove the progress and achievement of all children by increasing staff knowledge, skills, understanding and confidence to deliver outstanding PE, School Sport and Physical Activity</w:t>
            </w:r>
          </w:p>
        </w:tc>
        <w:tc>
          <w:tcPr>
            <w:tcW w:w="3544" w:type="dxa"/>
            <w:gridSpan w:val="2"/>
          </w:tcPr>
          <w:p w14:paraId="2BFD4158" w14:textId="77777777" w:rsidR="00C2051F" w:rsidRPr="002D373F" w:rsidRDefault="00B16727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Receive update training and resources from Real PE trainer for all staff in school.</w:t>
            </w:r>
          </w:p>
          <w:p w14:paraId="2DC09A12" w14:textId="77777777" w:rsidR="00B16727" w:rsidRPr="002D373F" w:rsidRDefault="00B1672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E37ADB" w14:textId="4F2C5285" w:rsidR="00B16727" w:rsidRPr="002D373F" w:rsidRDefault="00B16727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Ensure all staff have an understanding of the PE assessment process.</w:t>
            </w:r>
          </w:p>
          <w:p w14:paraId="72669CA5" w14:textId="65944818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9EBF20" w14:textId="5B0EA41D" w:rsidR="008604FF" w:rsidRPr="002D373F" w:rsidRDefault="008604FF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Allison Consultancy – assessment training</w:t>
            </w:r>
          </w:p>
          <w:p w14:paraId="5BBAD3DC" w14:textId="357699AF" w:rsidR="008604FF" w:rsidRPr="002D373F" w:rsidRDefault="008604FF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Twilight </w:t>
            </w:r>
          </w:p>
          <w:p w14:paraId="0EFFF88D" w14:textId="75B22B19" w:rsidR="00B16727" w:rsidRPr="002D373F" w:rsidRDefault="00B1672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EEE835" w14:textId="77777777" w:rsidR="00B16727" w:rsidRPr="002D373F" w:rsidRDefault="00B16727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Coaches to upskill our teaching staff by working alongside them to deliver 6 week coaching sessions.</w:t>
            </w:r>
          </w:p>
          <w:p w14:paraId="444EE875" w14:textId="77777777" w:rsidR="00B16727" w:rsidRPr="002D373F" w:rsidRDefault="00B1672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38BAFB" w14:textId="3A1F376E" w:rsidR="00AD0F8C" w:rsidRPr="002D373F" w:rsidRDefault="00B16727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School booked onto training for the MOT resources in March 2018. </w:t>
            </w:r>
          </w:p>
          <w:p w14:paraId="04021781" w14:textId="77777777" w:rsidR="002D373F" w:rsidRPr="002D373F" w:rsidRDefault="002D373F" w:rsidP="002D373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80126A" w14:textId="77777777" w:rsidR="002D373F" w:rsidRPr="002D373F" w:rsidRDefault="002D373F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Review of website and updating of information required to meet Conditions of the Grant funding </w:t>
            </w:r>
          </w:p>
          <w:p w14:paraId="624F1A5D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0AD2E651" w14:textId="77777777" w:rsidR="002D373F" w:rsidRPr="002D373F" w:rsidRDefault="002D373F" w:rsidP="008D3D33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Review and development of 2018/19 PE &amp; sport Premium Action Plan using new, national template </w:t>
            </w:r>
          </w:p>
          <w:p w14:paraId="57DA57DD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6F4A1DF3" w14:textId="77777777" w:rsidR="002D373F" w:rsidRPr="002D373F" w:rsidRDefault="002D373F" w:rsidP="002D373F">
            <w:pPr>
              <w:pStyle w:val="TableParagraph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PE and Sport Premium – implications for Subject Lead </w:t>
            </w:r>
          </w:p>
          <w:p w14:paraId="0D5D07F3" w14:textId="77777777" w:rsidR="002D373F" w:rsidRPr="002D373F" w:rsidRDefault="002D373F" w:rsidP="002D373F">
            <w:pPr>
              <w:pStyle w:val="TableParagraph"/>
              <w:ind w:left="720"/>
              <w:rPr>
                <w:sz w:val="20"/>
                <w:szCs w:val="20"/>
              </w:rPr>
            </w:pPr>
          </w:p>
          <w:p w14:paraId="428807EF" w14:textId="77777777" w:rsidR="002D373F" w:rsidRPr="002D373F" w:rsidRDefault="002D373F" w:rsidP="002D373F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Review and development of PE Curriculum Map / </w:t>
            </w:r>
            <w:proofErr w:type="spellStart"/>
            <w:r w:rsidRPr="002D373F">
              <w:rPr>
                <w:sz w:val="20"/>
                <w:szCs w:val="20"/>
              </w:rPr>
              <w:t>SoW</w:t>
            </w:r>
            <w:proofErr w:type="spellEnd"/>
            <w:r w:rsidRPr="002D373F">
              <w:rPr>
                <w:sz w:val="20"/>
                <w:szCs w:val="20"/>
              </w:rPr>
              <w:t xml:space="preserve"> </w:t>
            </w:r>
          </w:p>
          <w:p w14:paraId="77A527E0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5A9E3FCA" w14:textId="15F7A43B" w:rsidR="002D373F" w:rsidRPr="002D373F" w:rsidRDefault="002D373F" w:rsidP="002D373F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Staff Voice for CPD needs</w:t>
            </w:r>
          </w:p>
          <w:p w14:paraId="129E325B" w14:textId="77777777" w:rsidR="002D373F" w:rsidRPr="002D373F" w:rsidRDefault="002D373F" w:rsidP="002D373F">
            <w:pPr>
              <w:pStyle w:val="List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64159E" w14:textId="76015E82" w:rsidR="002D373F" w:rsidRPr="002D373F" w:rsidRDefault="002D373F" w:rsidP="002D373F">
            <w:pPr>
              <w:pStyle w:val="Table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Identify budget spend</w:t>
            </w:r>
          </w:p>
          <w:p w14:paraId="7569E6ED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CD17B1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12DC69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9E6C67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B19776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0C8739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AC6B34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996709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128022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CA9D94" w14:textId="77777777" w:rsidR="00B16727" w:rsidRPr="002D373F" w:rsidRDefault="00B16727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0BE8BF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ECA0C8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E0F7BD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8CFAC2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7CA9EF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901E46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E64536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FA0407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797175" w14:textId="77777777" w:rsidR="00ED2E53" w:rsidRPr="002D373F" w:rsidRDefault="00ED2E53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028B84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2EAF2417" w14:textId="30059EFE" w:rsidR="00AD0F8C" w:rsidRPr="002D373F" w:rsidRDefault="00AD0F8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9A32DD" w14:textId="1427C4EB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Membership </w:t>
            </w:r>
          </w:p>
          <w:p w14:paraId="089E3BC1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670B25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234E7A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867577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Membership</w:t>
            </w:r>
          </w:p>
          <w:p w14:paraId="7B551338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CF4602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BD6C1A" w14:textId="77777777" w:rsidR="00AD0F8C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E9162F" w14:textId="77777777" w:rsidR="00C2051F" w:rsidRPr="002D373F" w:rsidRDefault="00AD0F8C" w:rsidP="00AD0F8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Membership</w:t>
            </w:r>
          </w:p>
        </w:tc>
        <w:tc>
          <w:tcPr>
            <w:tcW w:w="3402" w:type="dxa"/>
            <w:gridSpan w:val="2"/>
          </w:tcPr>
          <w:p w14:paraId="7B863C26" w14:textId="67BE7CBB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Evidence </w:t>
            </w:r>
          </w:p>
          <w:p w14:paraId="11874B27" w14:textId="77777777" w:rsidR="008604FF" w:rsidRPr="002D373F" w:rsidRDefault="008604FF" w:rsidP="006359EF">
            <w:pPr>
              <w:pStyle w:val="TableParagraph"/>
              <w:rPr>
                <w:sz w:val="20"/>
                <w:szCs w:val="20"/>
              </w:rPr>
            </w:pPr>
          </w:p>
          <w:p w14:paraId="714A1B3C" w14:textId="77777777" w:rsidR="008604FF" w:rsidRPr="002D373F" w:rsidRDefault="008604FF" w:rsidP="008604FF">
            <w:pPr>
              <w:pStyle w:val="Table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Training taken place with Allison Consultancy </w:t>
            </w:r>
          </w:p>
          <w:p w14:paraId="72721B5C" w14:textId="4471CF0D" w:rsidR="008604FF" w:rsidRPr="002D373F" w:rsidRDefault="008604FF" w:rsidP="008604FF">
            <w:pPr>
              <w:pStyle w:val="Table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Other courses attended by staff include: </w:t>
            </w:r>
          </w:p>
          <w:p w14:paraId="39DCB371" w14:textId="2B774EE0" w:rsidR="008604FF" w:rsidRPr="002D373F" w:rsidRDefault="008604FF" w:rsidP="008604F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0DC5609" w14:textId="70D3B4BE" w:rsidR="008604FF" w:rsidRPr="002D373F" w:rsidRDefault="008604FF" w:rsidP="008D3D33">
            <w:pPr>
              <w:pStyle w:val="Table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Balance Bike </w:t>
            </w:r>
          </w:p>
          <w:p w14:paraId="04C9CB9F" w14:textId="50B39E30" w:rsidR="008604FF" w:rsidRPr="002D373F" w:rsidRDefault="008604FF" w:rsidP="008D3D33">
            <w:pPr>
              <w:pStyle w:val="Table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 xml:space="preserve">Active </w:t>
            </w:r>
            <w:proofErr w:type="spellStart"/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</w:p>
          <w:p w14:paraId="15C872B4" w14:textId="6C91A928" w:rsidR="008604FF" w:rsidRPr="002D373F" w:rsidRDefault="008604FF" w:rsidP="008D3D33">
            <w:pPr>
              <w:pStyle w:val="Table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Gymnastic workshops</w:t>
            </w:r>
          </w:p>
          <w:p w14:paraId="2B134A69" w14:textId="2F8C7961" w:rsidR="008604FF" w:rsidRPr="002D373F" w:rsidRDefault="008604FF" w:rsidP="008D3D33">
            <w:pPr>
              <w:pStyle w:val="Table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KS2 Friends</w:t>
            </w:r>
          </w:p>
          <w:p w14:paraId="3B194E43" w14:textId="1DD49F0E" w:rsidR="008D3D33" w:rsidRPr="002D373F" w:rsidRDefault="008D3D33" w:rsidP="008D3D33">
            <w:pPr>
              <w:pStyle w:val="Table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Apprentice mentoring</w:t>
            </w:r>
          </w:p>
          <w:p w14:paraId="00E68E24" w14:textId="47C0E920" w:rsidR="008D3D33" w:rsidRPr="002D373F" w:rsidRDefault="008D3D33" w:rsidP="008D3D33">
            <w:pPr>
              <w:pStyle w:val="Table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Learning outside</w:t>
            </w:r>
          </w:p>
          <w:p w14:paraId="4EBC40A6" w14:textId="360FC90D" w:rsidR="008D3D33" w:rsidRPr="002D373F" w:rsidRDefault="008D3D33" w:rsidP="008D3D33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A0C068" w14:textId="77777777" w:rsidR="008D3D33" w:rsidRPr="002D373F" w:rsidRDefault="008D3D33" w:rsidP="008D3D33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65AFA2" w14:textId="25ECB392" w:rsidR="008D3D33" w:rsidRPr="002D373F" w:rsidRDefault="008D3D33" w:rsidP="008D3D33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Staff voice for PE CPD</w:t>
            </w:r>
          </w:p>
          <w:p w14:paraId="04B1A02A" w14:textId="02DC9CD6" w:rsidR="008D3D33" w:rsidRPr="002D373F" w:rsidRDefault="008D3D33" w:rsidP="008D3D33">
            <w:pPr>
              <w:pStyle w:val="Table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sz w:val="20"/>
                <w:szCs w:val="20"/>
              </w:rPr>
              <w:t>Lesson observations</w:t>
            </w:r>
          </w:p>
          <w:p w14:paraId="33135230" w14:textId="2DFA104F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295060E" w14:textId="5A1634DB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0F69372" w14:textId="49F737F0" w:rsidR="008604FF" w:rsidRPr="002D373F" w:rsidRDefault="008604FF" w:rsidP="006359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Impact/Outcomes for </w:t>
            </w:r>
            <w:r w:rsidR="008D3D33"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>staff</w:t>
            </w:r>
            <w:r w:rsidRPr="002D373F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  <w:p w14:paraId="5CCF5FD5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More effective subject leadership</w:t>
            </w:r>
          </w:p>
          <w:p w14:paraId="578CA63C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220ED3AE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Greater understanding of </w:t>
            </w:r>
            <w:proofErr w:type="spellStart"/>
            <w:r w:rsidRPr="002D373F">
              <w:rPr>
                <w:sz w:val="20"/>
                <w:szCs w:val="20"/>
              </w:rPr>
              <w:t>Ofsted</w:t>
            </w:r>
            <w:proofErr w:type="spellEnd"/>
            <w:r w:rsidRPr="002D373F">
              <w:rPr>
                <w:sz w:val="20"/>
                <w:szCs w:val="20"/>
              </w:rPr>
              <w:t xml:space="preserve"> and </w:t>
            </w:r>
            <w:proofErr w:type="spellStart"/>
            <w:r w:rsidRPr="002D373F">
              <w:rPr>
                <w:sz w:val="20"/>
                <w:szCs w:val="20"/>
              </w:rPr>
              <w:t>DfE</w:t>
            </w:r>
            <w:proofErr w:type="spellEnd"/>
            <w:r w:rsidRPr="002D373F">
              <w:rPr>
                <w:sz w:val="20"/>
                <w:szCs w:val="20"/>
              </w:rPr>
              <w:t xml:space="preserve"> requirements in relation to PE and School Sport Premium </w:t>
            </w:r>
          </w:p>
          <w:p w14:paraId="55C9AD95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327DBE18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Clearer understanding of what needs to be done / key priorities and actions to ensure compliance </w:t>
            </w:r>
          </w:p>
          <w:p w14:paraId="4D3404AE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101DBD1D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Clearer understanding of the updated National Outcome Indicators </w:t>
            </w:r>
          </w:p>
          <w:p w14:paraId="157ED60F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3D425744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The PE lead has greater </w:t>
            </w:r>
            <w:r w:rsidRPr="002D373F">
              <w:rPr>
                <w:sz w:val="20"/>
                <w:szCs w:val="20"/>
              </w:rPr>
              <w:lastRenderedPageBreak/>
              <w:t xml:space="preserve">knowledge and understanding and enhanced capacity to support staff across the school </w:t>
            </w:r>
          </w:p>
          <w:p w14:paraId="5B7E4975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0B3340A9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across the school supported to self -review and develop own practice </w:t>
            </w:r>
          </w:p>
          <w:p w14:paraId="7FA75BF0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5EFF8AD4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across the school planning and delivering higher quality PE lessons  </w:t>
            </w:r>
          </w:p>
          <w:p w14:paraId="50117B15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486CCADB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Improved confidence in teaching good and outstanding PE lessons </w:t>
            </w:r>
          </w:p>
          <w:p w14:paraId="28202287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372651A4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feel more competent in delivering more unusual </w:t>
            </w:r>
            <w:proofErr w:type="spellStart"/>
            <w:r w:rsidRPr="002D373F">
              <w:rPr>
                <w:sz w:val="20"/>
                <w:szCs w:val="20"/>
              </w:rPr>
              <w:t>extra curricular</w:t>
            </w:r>
            <w:proofErr w:type="spellEnd"/>
            <w:r w:rsidRPr="002D373F">
              <w:rPr>
                <w:sz w:val="20"/>
                <w:szCs w:val="20"/>
              </w:rPr>
              <w:t xml:space="preserve"> clubs e.g. balance bikes </w:t>
            </w:r>
          </w:p>
          <w:p w14:paraId="09A6C4FD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2B2558E6" w14:textId="68CB3BCE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Clear understanding of how to plan and deliver PE lessons to engage children in healthy, sustained, physical activity  </w:t>
            </w:r>
          </w:p>
          <w:p w14:paraId="17B14680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16D7613A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More effective planning skills including clearer differentiation within lessons </w:t>
            </w:r>
          </w:p>
          <w:p w14:paraId="71295600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75468126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Staff training needs and strengths identified </w:t>
            </w:r>
          </w:p>
          <w:p w14:paraId="13A3421A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7F87DADD" w14:textId="6DD32E9A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The Real PE has increased confidence, knowledge and skills and has maximized physical activity during a PE lesson. Brought about awareness of the progressive skill development that leads to success in sport </w:t>
            </w:r>
          </w:p>
          <w:p w14:paraId="59AFB671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0A1CE7E5" w14:textId="44F6E77D" w:rsidR="00A42207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Teachers have been able to </w:t>
            </w:r>
            <w:r w:rsidRPr="002D373F">
              <w:rPr>
                <w:sz w:val="20"/>
                <w:szCs w:val="20"/>
              </w:rPr>
              <w:lastRenderedPageBreak/>
              <w:t>address gaps in their knowledge and improve their confidence in specific areas</w:t>
            </w:r>
          </w:p>
          <w:p w14:paraId="4F1B8977" w14:textId="6E757903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73F27347" w14:textId="77777777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b/>
                <w:sz w:val="20"/>
                <w:szCs w:val="20"/>
              </w:rPr>
              <w:t>Impact / Outcomes for children</w:t>
            </w:r>
            <w:r w:rsidRPr="002D373F">
              <w:rPr>
                <w:sz w:val="20"/>
                <w:szCs w:val="20"/>
              </w:rPr>
              <w:t xml:space="preserve">: </w:t>
            </w:r>
          </w:p>
          <w:p w14:paraId="470E2F1D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5FC2A54A" w14:textId="52103783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Effective use of the funding leading to enhanced provision and opportunities for children </w:t>
            </w:r>
          </w:p>
          <w:p w14:paraId="7F9DC22F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4987BD41" w14:textId="1BB55593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engaged in more regular, active, healthy PE lessons where they move more and are challenged to think in an active way  </w:t>
            </w:r>
          </w:p>
          <w:p w14:paraId="44F2D01E" w14:textId="77777777" w:rsidR="008D3D33" w:rsidRPr="002D373F" w:rsidRDefault="008D3D33" w:rsidP="006359EF">
            <w:pPr>
              <w:pStyle w:val="TableParagraph"/>
              <w:rPr>
                <w:sz w:val="20"/>
                <w:szCs w:val="20"/>
              </w:rPr>
            </w:pPr>
          </w:p>
          <w:p w14:paraId="01702F0C" w14:textId="77777777" w:rsidR="002D373F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challenged more effectively through more differentiated PE lessons </w:t>
            </w:r>
          </w:p>
          <w:p w14:paraId="19300325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259DC4B7" w14:textId="77777777" w:rsidR="002D373F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learning through all areas of PE as required by the National Curriculum </w:t>
            </w:r>
          </w:p>
          <w:p w14:paraId="311BF430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2DE7D3C9" w14:textId="77777777" w:rsidR="002D373F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experience a wider range of exciting, less traditional activities both within and beyond the curriculum </w:t>
            </w:r>
          </w:p>
          <w:p w14:paraId="775A6421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708B8D30" w14:textId="77777777" w:rsidR="002D373F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Children receive a broad and balanced offer within and beyond the curriculum </w:t>
            </w:r>
          </w:p>
          <w:p w14:paraId="06861D42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6B71CDA2" w14:textId="4F645E0C" w:rsidR="002D373F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Enhanced opportunities for healthy exercise through the day </w:t>
            </w:r>
          </w:p>
          <w:p w14:paraId="5878C108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2BB05FAD" w14:textId="155B5252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Children engaged in enhanced, more</w:t>
            </w:r>
          </w:p>
          <w:p w14:paraId="3C275B9C" w14:textId="77777777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effective PE lessons </w:t>
            </w:r>
          </w:p>
          <w:p w14:paraId="079605C6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18C13A29" w14:textId="77777777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Enhanced pupil understanding </w:t>
            </w:r>
            <w:r w:rsidRPr="002D373F">
              <w:rPr>
                <w:sz w:val="20"/>
                <w:szCs w:val="20"/>
              </w:rPr>
              <w:lastRenderedPageBreak/>
              <w:t xml:space="preserve">of and learning across all four areas of National Curriculum PE </w:t>
            </w:r>
          </w:p>
          <w:p w14:paraId="19BA39A1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5B1B9EC8" w14:textId="77777777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Pupils developing enhanced Fundamental movement skills </w:t>
            </w:r>
          </w:p>
          <w:p w14:paraId="26BE68D0" w14:textId="77777777" w:rsidR="002D373F" w:rsidRPr="002D373F" w:rsidRDefault="002D373F" w:rsidP="006359EF">
            <w:pPr>
              <w:pStyle w:val="TableParagraph"/>
              <w:rPr>
                <w:sz w:val="20"/>
                <w:szCs w:val="20"/>
              </w:rPr>
            </w:pPr>
          </w:p>
          <w:p w14:paraId="68F2A068" w14:textId="69FE12F6" w:rsidR="00A42207" w:rsidRPr="002D373F" w:rsidRDefault="002D373F" w:rsidP="006359EF">
            <w:pPr>
              <w:pStyle w:val="Table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Improved challen</w:t>
            </w:r>
            <w:r>
              <w:rPr>
                <w:sz w:val="20"/>
                <w:szCs w:val="20"/>
              </w:rPr>
              <w:t>ge and engagement for all pupils</w:t>
            </w:r>
          </w:p>
          <w:p w14:paraId="3F00A234" w14:textId="77777777" w:rsidR="00A42207" w:rsidRPr="002D373F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5B785D" w14:textId="77777777" w:rsidR="00A42207" w:rsidRPr="002D373F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80D934B" w14:textId="7DA2FEE0" w:rsidR="008D3D33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lastRenderedPageBreak/>
              <w:t>Develop a</w:t>
            </w:r>
            <w:r w:rsidR="008D3D33" w:rsidRPr="002D373F">
              <w:rPr>
                <w:sz w:val="20"/>
                <w:szCs w:val="20"/>
              </w:rPr>
              <w:t xml:space="preserve"> more focused action plan to enhance standards of provision incorporating greater sources of evidence and increased impact / outcome statements for both staff and children </w:t>
            </w:r>
          </w:p>
          <w:p w14:paraId="579CBA4F" w14:textId="32A45891" w:rsidR="008D3D33" w:rsidRPr="002D373F" w:rsidRDefault="008D3D33" w:rsidP="008D3D33">
            <w:pPr>
              <w:pStyle w:val="TableParagraph"/>
              <w:rPr>
                <w:sz w:val="20"/>
                <w:szCs w:val="20"/>
              </w:rPr>
            </w:pPr>
          </w:p>
          <w:p w14:paraId="65E693C8" w14:textId="7118C78A" w:rsidR="008D3D33" w:rsidRPr="002D373F" w:rsidRDefault="008D3D33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Key Strategic Actions Identified ensuring the greatest, most sustainable outc</w:t>
            </w:r>
            <w:r w:rsidR="002D373F" w:rsidRPr="002D373F">
              <w:rPr>
                <w:sz w:val="20"/>
                <w:szCs w:val="20"/>
              </w:rPr>
              <w:t>omes for our staff and children</w:t>
            </w:r>
          </w:p>
          <w:p w14:paraId="06106F6D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5EABF630" w14:textId="3D0FA6EF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Some mentoring support provided by Allison Consultancy to upskill and quality assure PE Lead in their role of upskilling staff and Young Leaders across the school</w:t>
            </w:r>
          </w:p>
          <w:p w14:paraId="0FAAAF21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1C84046E" w14:textId="2C92A3E7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Ensure that CPD that has taken place this year is cascaded to any new staff next year</w:t>
            </w:r>
          </w:p>
          <w:p w14:paraId="613B4BCF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10A691FD" w14:textId="436822D9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Ensure that as many staff across the school are engaged in future CPD so that skills, knowledge, understanding and resources remain in the school even if key staff leave</w:t>
            </w:r>
          </w:p>
          <w:p w14:paraId="619AD9DB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579C58F7" w14:textId="77777777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lastRenderedPageBreak/>
              <w:t xml:space="preserve">Implement new resources from Allison Consultancy </w:t>
            </w:r>
          </w:p>
          <w:p w14:paraId="240DD559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0D0DB30E" w14:textId="16D2D01E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PE Lead to monitor impact of the CPD – Observations / Pupil and Staff Voice</w:t>
            </w:r>
          </w:p>
          <w:p w14:paraId="3F2BD3E8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7746B1ED" w14:textId="77777777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Provide Active Playground Training for new co-</w:t>
            </w:r>
            <w:proofErr w:type="spellStart"/>
            <w:r w:rsidRPr="002D373F">
              <w:rPr>
                <w:sz w:val="20"/>
                <w:szCs w:val="20"/>
              </w:rPr>
              <w:t>hort</w:t>
            </w:r>
            <w:proofErr w:type="spellEnd"/>
            <w:r w:rsidRPr="002D373F">
              <w:rPr>
                <w:sz w:val="20"/>
                <w:szCs w:val="20"/>
              </w:rPr>
              <w:t xml:space="preserve"> of Sporting Ambassadors </w:t>
            </w:r>
          </w:p>
          <w:p w14:paraId="6E24D964" w14:textId="77777777" w:rsidR="002D373F" w:rsidRPr="002D373F" w:rsidRDefault="002D373F" w:rsidP="002D373F">
            <w:pPr>
              <w:pStyle w:val="ListParagraph"/>
              <w:rPr>
                <w:sz w:val="20"/>
                <w:szCs w:val="20"/>
              </w:rPr>
            </w:pPr>
          </w:p>
          <w:p w14:paraId="3086D1D0" w14:textId="62ABE395" w:rsidR="002D373F" w:rsidRPr="002D373F" w:rsidRDefault="002D373F" w:rsidP="002D373F">
            <w:pPr>
              <w:pStyle w:val="TableParagraph"/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 Sustainability: purchase new resources which can be introduced and can be used year on year</w:t>
            </w:r>
          </w:p>
          <w:p w14:paraId="5183D66D" w14:textId="49C5F9E0" w:rsidR="008D3D33" w:rsidRPr="002D373F" w:rsidRDefault="008D3D33" w:rsidP="008D3D33">
            <w:pPr>
              <w:pStyle w:val="TableParagraph"/>
              <w:rPr>
                <w:sz w:val="20"/>
                <w:szCs w:val="20"/>
              </w:rPr>
            </w:pPr>
          </w:p>
          <w:p w14:paraId="4B0FDDE4" w14:textId="77777777" w:rsidR="008D3D33" w:rsidRPr="002D373F" w:rsidRDefault="008D3D33" w:rsidP="008D3D3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D87FCE" w14:textId="77777777" w:rsidR="008D3D33" w:rsidRPr="002D373F" w:rsidRDefault="008D3D33" w:rsidP="008D3D3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EC5FF2" w14:textId="1E5EDB3E" w:rsidR="00AD0F8C" w:rsidRPr="002D373F" w:rsidRDefault="00AD0F8C" w:rsidP="008D3D3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2051F" w14:paraId="42892E8A" w14:textId="77777777" w:rsidTr="00316038">
        <w:trPr>
          <w:trHeight w:val="300"/>
        </w:trPr>
        <w:tc>
          <w:tcPr>
            <w:tcW w:w="12332" w:type="dxa"/>
            <w:gridSpan w:val="8"/>
            <w:vMerge w:val="restart"/>
          </w:tcPr>
          <w:p w14:paraId="363AC0A6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>Key indicator 4</w:t>
            </w:r>
            <w:r w:rsidRPr="002D373F">
              <w:rPr>
                <w:b/>
                <w:color w:val="0057A0"/>
                <w:sz w:val="24"/>
              </w:rPr>
              <w:t>: Broader experience of a range of sports and activities offered to all pupils</w:t>
            </w:r>
          </w:p>
        </w:tc>
        <w:tc>
          <w:tcPr>
            <w:tcW w:w="2977" w:type="dxa"/>
          </w:tcPr>
          <w:p w14:paraId="06FD67F1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55DD7B3D" w14:textId="77777777" w:rsidTr="00316038">
        <w:trPr>
          <w:trHeight w:val="300"/>
        </w:trPr>
        <w:tc>
          <w:tcPr>
            <w:tcW w:w="12332" w:type="dxa"/>
            <w:gridSpan w:val="8"/>
            <w:vMerge/>
            <w:tcBorders>
              <w:top w:val="nil"/>
            </w:tcBorders>
          </w:tcPr>
          <w:p w14:paraId="23CB417F" w14:textId="77777777" w:rsidR="00C2051F" w:rsidRDefault="00C2051F" w:rsidP="006359EF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14:paraId="479C650D" w14:textId="77777777" w:rsidR="00C2051F" w:rsidRDefault="007B3A2C" w:rsidP="006359EF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50</w:t>
            </w:r>
            <w:r w:rsidR="00C2051F">
              <w:rPr>
                <w:color w:val="231F20"/>
                <w:sz w:val="24"/>
              </w:rPr>
              <w:t>%</w:t>
            </w:r>
            <w:r>
              <w:rPr>
                <w:color w:val="231F20"/>
                <w:sz w:val="24"/>
              </w:rPr>
              <w:t xml:space="preserve"> membership plus 12%</w:t>
            </w:r>
          </w:p>
        </w:tc>
      </w:tr>
      <w:tr w:rsidR="00C2051F" w14:paraId="67646140" w14:textId="77777777" w:rsidTr="00316038">
        <w:trPr>
          <w:trHeight w:val="580"/>
        </w:trPr>
        <w:tc>
          <w:tcPr>
            <w:tcW w:w="3827" w:type="dxa"/>
            <w:gridSpan w:val="3"/>
          </w:tcPr>
          <w:p w14:paraId="2CCDB2FF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6A58A053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544" w:type="dxa"/>
            <w:gridSpan w:val="2"/>
          </w:tcPr>
          <w:p w14:paraId="650B7920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9" w:type="dxa"/>
          </w:tcPr>
          <w:p w14:paraId="0432ACD3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71CD938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02" w:type="dxa"/>
            <w:gridSpan w:val="2"/>
          </w:tcPr>
          <w:p w14:paraId="18C60686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977" w:type="dxa"/>
          </w:tcPr>
          <w:p w14:paraId="7FF4F999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74186840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30F0D477" w14:textId="77777777" w:rsidTr="00316038">
        <w:trPr>
          <w:trHeight w:val="2160"/>
        </w:trPr>
        <w:tc>
          <w:tcPr>
            <w:tcW w:w="3827" w:type="dxa"/>
            <w:gridSpan w:val="3"/>
          </w:tcPr>
          <w:p w14:paraId="70738063" w14:textId="7744A6AC" w:rsidR="005737BF" w:rsidRPr="004A37C6" w:rsidRDefault="002D373F" w:rsidP="002D373F">
            <w:pPr>
              <w:pStyle w:val="TableParagraph"/>
              <w:numPr>
                <w:ilvl w:val="0"/>
                <w:numId w:val="24"/>
              </w:numPr>
              <w:spacing w:line="257" w:lineRule="exact"/>
              <w:rPr>
                <w:b/>
                <w:sz w:val="20"/>
                <w:szCs w:val="20"/>
              </w:rPr>
            </w:pPr>
            <w:r w:rsidRPr="004A37C6">
              <w:rPr>
                <w:b/>
                <w:sz w:val="20"/>
                <w:szCs w:val="20"/>
              </w:rPr>
              <w:t>Increase the range of activity opportunity outside the curriculum in order to get more pupils involved. Focus particularly on those pupils who do not take up additional Sport opportunities.</w:t>
            </w:r>
          </w:p>
          <w:p w14:paraId="1A114B15" w14:textId="77777777" w:rsidR="005737BF" w:rsidRPr="004A37C6" w:rsidRDefault="005737BF" w:rsidP="005737BF">
            <w:pPr>
              <w:pStyle w:val="TableParagraph"/>
              <w:spacing w:line="257" w:lineRule="exact"/>
              <w:ind w:left="18"/>
              <w:rPr>
                <w:b/>
                <w:sz w:val="20"/>
                <w:szCs w:val="20"/>
              </w:rPr>
            </w:pPr>
          </w:p>
          <w:p w14:paraId="247A1483" w14:textId="77777777" w:rsidR="005737BF" w:rsidRPr="00ED2E53" w:rsidRDefault="005737BF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A719BAF" w14:textId="77777777" w:rsidR="005737BF" w:rsidRPr="00ED2E53" w:rsidRDefault="005737BF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36E8E52" w14:textId="77777777" w:rsidR="00851C65" w:rsidRPr="00ED2E53" w:rsidRDefault="00851C6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356C278" w14:textId="77777777" w:rsidR="00851C65" w:rsidRPr="00ED2E53" w:rsidRDefault="00851C6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26F57F9" w14:textId="77777777" w:rsidR="00A45025" w:rsidRPr="00ED2E53" w:rsidRDefault="00A4502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48ED853" w14:textId="77777777" w:rsidR="00A45025" w:rsidRPr="00ED2E53" w:rsidRDefault="00A4502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570DE56E" w14:textId="77777777" w:rsidR="00A45025" w:rsidRPr="00ED2E53" w:rsidRDefault="00A45025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D07B4CB" w14:textId="77777777" w:rsidR="005737BF" w:rsidRPr="00ED2E53" w:rsidRDefault="005737BF" w:rsidP="00851C65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14:paraId="5BAFAE9B" w14:textId="77777777" w:rsidR="005737BF" w:rsidRPr="00ED2E53" w:rsidRDefault="005737BF" w:rsidP="005737B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3B945687" w14:textId="77777777" w:rsidR="007B3A2C" w:rsidRPr="002D373F" w:rsidRDefault="007B3A2C" w:rsidP="007B3A2C">
            <w:pPr>
              <w:rPr>
                <w:sz w:val="20"/>
                <w:szCs w:val="20"/>
              </w:rPr>
            </w:pPr>
          </w:p>
          <w:p w14:paraId="5CB11F01" w14:textId="0DDE8C1E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Continue to offer a wider range of activities both within and outside the curriculum that promote physical activity and are accessible to all </w:t>
            </w:r>
          </w:p>
          <w:p w14:paraId="0D372039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01C11DCF" w14:textId="77777777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In addition to the existing wide range of opportunities that we currently offer (such as Gymnastics, Cricket, Athletics, and Swimming) look at introducing some new clubs </w:t>
            </w:r>
          </w:p>
          <w:p w14:paraId="0CEB80D4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58CC6CA4" w14:textId="77777777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Aim to increase the number of children engaged </w:t>
            </w:r>
          </w:p>
          <w:p w14:paraId="3F6AD0AC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1452D64A" w14:textId="77777777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Focus particularly on those children who do not take up additional PE and Sports opportunities </w:t>
            </w:r>
          </w:p>
          <w:p w14:paraId="405313A6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5F284ACB" w14:textId="77777777" w:rsidR="002D373F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PE Lead to monitor actions and impact </w:t>
            </w:r>
          </w:p>
          <w:p w14:paraId="150C4CC0" w14:textId="77777777" w:rsidR="002D373F" w:rsidRPr="002D373F" w:rsidRDefault="002D373F" w:rsidP="007B3A2C">
            <w:pPr>
              <w:rPr>
                <w:sz w:val="20"/>
                <w:szCs w:val="20"/>
              </w:rPr>
            </w:pPr>
          </w:p>
          <w:p w14:paraId="44C85953" w14:textId="27CA402A" w:rsidR="007B3A2C" w:rsidRPr="002D373F" w:rsidRDefault="002D373F" w:rsidP="002D373F">
            <w:pPr>
              <w:pStyle w:val="ListParagraph"/>
              <w:numPr>
                <w:ilvl w:val="0"/>
                <w:numId w:val="24"/>
              </w:num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>Ensure new Sports Clubs timetable disseminated to pupils and parents and uploaded to website</w:t>
            </w:r>
          </w:p>
          <w:p w14:paraId="08940CEB" w14:textId="41969DAE" w:rsidR="007B3A2C" w:rsidRPr="002D373F" w:rsidRDefault="007B3A2C" w:rsidP="007B3A2C">
            <w:pPr>
              <w:rPr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188140F1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A52230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1D4D9A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36CF55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BCC72C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31ADEA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E9B610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FA454D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4416B5F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C0F18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FEB5F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978A31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9D3BE3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0F5540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462D4D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44AD8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C1EF16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FDC6B5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BCCB92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DA7441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AAE81C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9755CF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C3C5A8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82A79C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64BC87" w14:textId="77777777" w:rsidR="007B3A2C" w:rsidRPr="00ED2E53" w:rsidRDefault="007B3A2C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16EC5B" w14:textId="77777777" w:rsidR="007B3A2C" w:rsidRPr="00ED2E53" w:rsidRDefault="007B3A2C" w:rsidP="002D373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1FEFB6A8" w14:textId="77777777" w:rsidR="007B3A2C" w:rsidRPr="00ED2E53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5FDAF337" w14:textId="77777777" w:rsidR="002635BD" w:rsidRPr="002635BD" w:rsidRDefault="002635BD" w:rsidP="003C1D20">
            <w:pPr>
              <w:pStyle w:val="TableParagraph"/>
              <w:rPr>
                <w:sz w:val="20"/>
                <w:szCs w:val="20"/>
              </w:rPr>
            </w:pPr>
            <w:r w:rsidRPr="002635BD">
              <w:rPr>
                <w:b/>
                <w:sz w:val="20"/>
                <w:szCs w:val="20"/>
              </w:rPr>
              <w:t>Evidence</w:t>
            </w:r>
            <w:r w:rsidRPr="002635BD">
              <w:rPr>
                <w:sz w:val="20"/>
                <w:szCs w:val="20"/>
              </w:rPr>
              <w:t xml:space="preserve"> </w:t>
            </w:r>
          </w:p>
          <w:p w14:paraId="485E9229" w14:textId="77777777" w:rsidR="002635BD" w:rsidRPr="002635BD" w:rsidRDefault="002635BD" w:rsidP="006359EF">
            <w:pPr>
              <w:pStyle w:val="TableParagraph"/>
              <w:rPr>
                <w:sz w:val="20"/>
                <w:szCs w:val="20"/>
              </w:rPr>
            </w:pPr>
          </w:p>
          <w:p w14:paraId="6D214996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Sports Clubs / Physical Activity Timetable </w:t>
            </w:r>
          </w:p>
          <w:p w14:paraId="47CE7982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Participation registers </w:t>
            </w:r>
          </w:p>
          <w:p w14:paraId="4C44E08D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Activity Tracker </w:t>
            </w:r>
          </w:p>
          <w:p w14:paraId="0970D6C1" w14:textId="0A7D63FE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Sports Apprentice ran  after school clubs  </w:t>
            </w:r>
          </w:p>
          <w:p w14:paraId="78F32BDC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Additional opportunities for children to engage with physical activity  Increased number of children participating in school clubs / activities </w:t>
            </w:r>
          </w:p>
          <w:p w14:paraId="6782A13C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Widened range of healthy activities developed</w:t>
            </w:r>
          </w:p>
          <w:p w14:paraId="59C8F186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Children develop greater understanding of the health benefits of exercise </w:t>
            </w:r>
          </w:p>
          <w:p w14:paraId="444F1004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Barriers to participation addressed  Children involved in choosing activities to engage with – more ownership </w:t>
            </w:r>
          </w:p>
          <w:p w14:paraId="1716F8E7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More engagement from children usually disaffected, particularly noticeable at playtimes </w:t>
            </w:r>
          </w:p>
          <w:p w14:paraId="2FB7573D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lastRenderedPageBreak/>
              <w:t xml:space="preserve">Pupils inspired to try sports / activities they would not usually have access to. </w:t>
            </w:r>
          </w:p>
          <w:p w14:paraId="3F0D2898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Some children have expressed interest in pursuing these activities outside of school hours.</w:t>
            </w:r>
          </w:p>
          <w:p w14:paraId="4A3F1536" w14:textId="2DADEE0A" w:rsidR="007B3A2C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Vast majority of pupils say they enjoy PE and Sport and want to get involved in more activities. They particularly enjoy ‘sporting visitors and professionals’ coming in.</w:t>
            </w:r>
          </w:p>
          <w:p w14:paraId="711D8BB6" w14:textId="77777777" w:rsidR="007B3A2C" w:rsidRPr="002635BD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1585AFD1" w14:textId="77777777" w:rsidR="007B3A2C" w:rsidRPr="002635BD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44B6B194" w14:textId="77777777" w:rsidR="007B3A2C" w:rsidRPr="002635BD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2FC74DA3" w14:textId="77777777" w:rsidR="007B3A2C" w:rsidRPr="00ED2E53" w:rsidRDefault="007B3A2C" w:rsidP="006359EF">
            <w:pPr>
              <w:pStyle w:val="TableParagraph"/>
              <w:rPr>
                <w:sz w:val="20"/>
                <w:szCs w:val="20"/>
              </w:rPr>
            </w:pPr>
          </w:p>
          <w:p w14:paraId="3623F0C8" w14:textId="41B0A89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1BD9087E" w14:textId="13E90BCA" w:rsidR="00A42207" w:rsidRPr="00ED2E53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FCED335" w14:textId="7777777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2C89740B" w14:textId="7777777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0E1332E7" w14:textId="78F396B3" w:rsidR="002635BD" w:rsidRPr="002635BD" w:rsidRDefault="004A37C6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Specifically</w:t>
            </w:r>
            <w:r w:rsidR="002635BD" w:rsidRPr="002635BD">
              <w:rPr>
                <w:sz w:val="20"/>
                <w:szCs w:val="20"/>
              </w:rPr>
              <w:t xml:space="preserve"> cho</w:t>
            </w:r>
            <w:r>
              <w:rPr>
                <w:sz w:val="20"/>
                <w:szCs w:val="20"/>
              </w:rPr>
              <w:t>ose</w:t>
            </w:r>
            <w:r w:rsidR="002635BD" w:rsidRPr="002635BD">
              <w:rPr>
                <w:sz w:val="20"/>
                <w:szCs w:val="20"/>
              </w:rPr>
              <w:t xml:space="preserve"> ‘alternative’ physical activities to appeal to less active children. </w:t>
            </w:r>
          </w:p>
          <w:p w14:paraId="09766359" w14:textId="1DCDF5DF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332C3C50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Maintain and develop existing </w:t>
            </w:r>
            <w:proofErr w:type="spellStart"/>
            <w:r w:rsidRPr="002635BD">
              <w:rPr>
                <w:sz w:val="20"/>
                <w:szCs w:val="20"/>
              </w:rPr>
              <w:t>programme</w:t>
            </w:r>
            <w:proofErr w:type="spellEnd"/>
            <w:r w:rsidRPr="002635BD">
              <w:rPr>
                <w:sz w:val="20"/>
                <w:szCs w:val="20"/>
              </w:rPr>
              <w:t xml:space="preserve"> </w:t>
            </w:r>
          </w:p>
          <w:p w14:paraId="3AF24142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05778E4E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Encourage parents to offer/train on activities of interest to them (Parent Volunteer Scheme through Inspire+) </w:t>
            </w:r>
          </w:p>
          <w:p w14:paraId="110A0246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76F15A67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Develop Cycle and scooter road safety awareness </w:t>
            </w:r>
          </w:p>
          <w:p w14:paraId="649A114E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10262F17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Identify some more nontraditional less traditional activities that could build upon the </w:t>
            </w:r>
            <w:proofErr w:type="spellStart"/>
            <w:r w:rsidRPr="002635BD">
              <w:rPr>
                <w:sz w:val="20"/>
                <w:szCs w:val="20"/>
              </w:rPr>
              <w:t>programme</w:t>
            </w:r>
            <w:proofErr w:type="spellEnd"/>
            <w:r w:rsidRPr="002635BD">
              <w:rPr>
                <w:sz w:val="20"/>
                <w:szCs w:val="20"/>
              </w:rPr>
              <w:t xml:space="preserve"> </w:t>
            </w:r>
          </w:p>
          <w:p w14:paraId="44364090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58A2C7B5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Further develop an Active Playgrounds </w:t>
            </w:r>
            <w:proofErr w:type="spellStart"/>
            <w:r w:rsidRPr="002635BD">
              <w:rPr>
                <w:sz w:val="20"/>
                <w:szCs w:val="20"/>
              </w:rPr>
              <w:t>programme</w:t>
            </w:r>
            <w:proofErr w:type="spellEnd"/>
            <w:r w:rsidRPr="002635BD">
              <w:rPr>
                <w:sz w:val="20"/>
                <w:szCs w:val="20"/>
              </w:rPr>
              <w:t xml:space="preserve"> to </w:t>
            </w:r>
            <w:r w:rsidRPr="002635BD">
              <w:rPr>
                <w:sz w:val="20"/>
                <w:szCs w:val="20"/>
              </w:rPr>
              <w:lastRenderedPageBreak/>
              <w:t xml:space="preserve">include some team games </w:t>
            </w:r>
          </w:p>
          <w:p w14:paraId="3AA30332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7303C370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Complete pupil voice to identify interests and barriers to participation </w:t>
            </w:r>
          </w:p>
          <w:p w14:paraId="708237AE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4DA9B033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Target children not engaging  </w:t>
            </w:r>
          </w:p>
          <w:p w14:paraId="0DC7D9AF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19AD629F" w14:textId="77777777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 xml:space="preserve">Ensure new Sports Clubs timetable disseminated to pupils and parents and uploaded to website </w:t>
            </w:r>
          </w:p>
          <w:p w14:paraId="2BD5735A" w14:textId="77777777" w:rsidR="002635BD" w:rsidRPr="002635BD" w:rsidRDefault="002635BD" w:rsidP="002635BD">
            <w:pPr>
              <w:pStyle w:val="TableParagraph"/>
              <w:rPr>
                <w:sz w:val="20"/>
                <w:szCs w:val="20"/>
              </w:rPr>
            </w:pPr>
          </w:p>
          <w:p w14:paraId="015E29C2" w14:textId="2BAD20F0" w:rsidR="002635BD" w:rsidRPr="002635BD" w:rsidRDefault="002635BD" w:rsidP="002635BD">
            <w:pPr>
              <w:pStyle w:val="TableParagraph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2635BD">
              <w:rPr>
                <w:sz w:val="20"/>
                <w:szCs w:val="20"/>
              </w:rPr>
              <w:t>Look at other possible Parent / Pupil activities that the school could engage in</w:t>
            </w:r>
          </w:p>
          <w:p w14:paraId="05EBD414" w14:textId="4277FB10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  <w:p w14:paraId="4333AFEC" w14:textId="77777777" w:rsidR="00A42207" w:rsidRPr="00ED2E53" w:rsidRDefault="00A42207" w:rsidP="006359EF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C2051F" w14:paraId="77A6633C" w14:textId="77777777" w:rsidTr="00316038">
        <w:trPr>
          <w:trHeight w:val="340"/>
        </w:trPr>
        <w:tc>
          <w:tcPr>
            <w:tcW w:w="12332" w:type="dxa"/>
            <w:gridSpan w:val="8"/>
            <w:vMerge w:val="restart"/>
          </w:tcPr>
          <w:p w14:paraId="2213AA01" w14:textId="77777777" w:rsidR="00C2051F" w:rsidRPr="004A37C6" w:rsidRDefault="00C2051F" w:rsidP="006359EF">
            <w:pPr>
              <w:pStyle w:val="TableParagraph"/>
              <w:spacing w:line="257" w:lineRule="exact"/>
              <w:ind w:left="18"/>
              <w:rPr>
                <w:b/>
                <w:sz w:val="24"/>
                <w:szCs w:val="24"/>
              </w:rPr>
            </w:pPr>
            <w:r w:rsidRPr="004A37C6">
              <w:rPr>
                <w:b/>
                <w:color w:val="0057A0"/>
                <w:sz w:val="24"/>
                <w:szCs w:val="24"/>
              </w:rPr>
              <w:lastRenderedPageBreak/>
              <w:t>Key indicator 5: Increased participation in competitive sport</w:t>
            </w:r>
          </w:p>
        </w:tc>
        <w:tc>
          <w:tcPr>
            <w:tcW w:w="2977" w:type="dxa"/>
          </w:tcPr>
          <w:p w14:paraId="676DBADB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14:paraId="710334DB" w14:textId="77777777" w:rsidTr="00316038">
        <w:trPr>
          <w:trHeight w:val="280"/>
        </w:trPr>
        <w:tc>
          <w:tcPr>
            <w:tcW w:w="12332" w:type="dxa"/>
            <w:gridSpan w:val="8"/>
            <w:vMerge/>
            <w:tcBorders>
              <w:top w:val="nil"/>
            </w:tcBorders>
          </w:tcPr>
          <w:p w14:paraId="4539E26B" w14:textId="77777777" w:rsidR="00C2051F" w:rsidRPr="002D373F" w:rsidRDefault="00C2051F" w:rsidP="006359EF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</w:tcPr>
          <w:p w14:paraId="58AFF2D2" w14:textId="2822F381" w:rsidR="00C2051F" w:rsidRDefault="003C1D20" w:rsidP="00ED2E53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6% from KI 2</w:t>
            </w:r>
          </w:p>
        </w:tc>
      </w:tr>
      <w:tr w:rsidR="00C2051F" w14:paraId="0AF952F8" w14:textId="77777777" w:rsidTr="00316038">
        <w:trPr>
          <w:trHeight w:val="600"/>
        </w:trPr>
        <w:tc>
          <w:tcPr>
            <w:tcW w:w="3827" w:type="dxa"/>
            <w:gridSpan w:val="3"/>
          </w:tcPr>
          <w:p w14:paraId="230FBC35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14:paraId="2DB40077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  <w:gridSpan w:val="2"/>
          </w:tcPr>
          <w:p w14:paraId="6D82AC72" w14:textId="77777777" w:rsidR="00C2051F" w:rsidRPr="002D373F" w:rsidRDefault="00C2051F" w:rsidP="006359E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  <w:r w:rsidRPr="002D373F">
              <w:rPr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559" w:type="dxa"/>
          </w:tcPr>
          <w:p w14:paraId="491E7BBD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17DD1E9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02" w:type="dxa"/>
            <w:gridSpan w:val="2"/>
          </w:tcPr>
          <w:p w14:paraId="42EA9FBA" w14:textId="77777777" w:rsidR="00C2051F" w:rsidRDefault="00C2051F" w:rsidP="006359E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2977" w:type="dxa"/>
          </w:tcPr>
          <w:p w14:paraId="3DFE725F" w14:textId="77777777" w:rsidR="00C2051F" w:rsidRDefault="00C2051F" w:rsidP="006359E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14:paraId="65766B25" w14:textId="77777777" w:rsidR="00C2051F" w:rsidRDefault="00C2051F" w:rsidP="006359E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14:paraId="1B0595FD" w14:textId="77777777" w:rsidTr="00316038">
        <w:trPr>
          <w:trHeight w:val="2120"/>
        </w:trPr>
        <w:tc>
          <w:tcPr>
            <w:tcW w:w="3827" w:type="dxa"/>
            <w:gridSpan w:val="3"/>
          </w:tcPr>
          <w:p w14:paraId="47270C7A" w14:textId="77777777" w:rsidR="00D916DC" w:rsidRPr="00D916DC" w:rsidRDefault="00D916DC" w:rsidP="00D916DC"/>
          <w:p w14:paraId="40168C19" w14:textId="1FFD5DA9" w:rsidR="00D916DC" w:rsidRPr="004A37C6" w:rsidRDefault="004A37C6" w:rsidP="004A37C6">
            <w:pPr>
              <w:pStyle w:val="ListParagraph"/>
              <w:numPr>
                <w:ilvl w:val="0"/>
                <w:numId w:val="26"/>
              </w:numPr>
              <w:rPr>
                <w:b/>
                <w:sz w:val="20"/>
                <w:szCs w:val="20"/>
              </w:rPr>
            </w:pPr>
            <w:r w:rsidRPr="004A37C6">
              <w:rPr>
                <w:b/>
                <w:sz w:val="20"/>
                <w:szCs w:val="20"/>
              </w:rPr>
              <w:t>To introduce additional, inclusive competitive sports opportunities providing the opportunity for all children to participate</w:t>
            </w:r>
          </w:p>
          <w:p w14:paraId="3C096483" w14:textId="77777777" w:rsidR="00D916DC" w:rsidRPr="00D916DC" w:rsidRDefault="00D916DC" w:rsidP="00D916DC"/>
          <w:p w14:paraId="4F61CFBA" w14:textId="77777777" w:rsidR="00D916DC" w:rsidRPr="00D916DC" w:rsidRDefault="00D916DC" w:rsidP="00D916DC"/>
          <w:p w14:paraId="766B001D" w14:textId="77777777" w:rsidR="00D916DC" w:rsidRPr="00D916DC" w:rsidRDefault="00D916DC" w:rsidP="00D916DC"/>
          <w:p w14:paraId="01F047CF" w14:textId="77777777" w:rsidR="00D916DC" w:rsidRPr="00D916DC" w:rsidRDefault="00D916DC" w:rsidP="00D916DC"/>
          <w:p w14:paraId="79FF79A2" w14:textId="77777777" w:rsidR="00D916DC" w:rsidRPr="00D916DC" w:rsidRDefault="00D916DC" w:rsidP="00D916DC"/>
          <w:p w14:paraId="58EA26DA" w14:textId="77777777" w:rsidR="00D916DC" w:rsidRPr="00D916DC" w:rsidRDefault="00D916DC" w:rsidP="00D916DC"/>
          <w:p w14:paraId="29E15270" w14:textId="77777777" w:rsidR="00A42207" w:rsidRPr="00D916DC" w:rsidRDefault="00A42207" w:rsidP="00D916DC"/>
        </w:tc>
        <w:tc>
          <w:tcPr>
            <w:tcW w:w="3544" w:type="dxa"/>
            <w:gridSpan w:val="2"/>
          </w:tcPr>
          <w:p w14:paraId="6965C770" w14:textId="2B34D31E" w:rsidR="004A37C6" w:rsidRPr="00C41205" w:rsidRDefault="004A37C6" w:rsidP="004A37C6">
            <w:pPr>
              <w:pStyle w:val="Table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Inter/intra School Competition </w:t>
            </w:r>
          </w:p>
          <w:p w14:paraId="3938208B" w14:textId="77777777" w:rsidR="004A37C6" w:rsidRPr="00C41205" w:rsidRDefault="004A37C6" w:rsidP="006359EF">
            <w:pPr>
              <w:pStyle w:val="TableParagraph"/>
              <w:rPr>
                <w:sz w:val="20"/>
                <w:szCs w:val="20"/>
              </w:rPr>
            </w:pPr>
          </w:p>
          <w:p w14:paraId="522934AD" w14:textId="77777777" w:rsidR="00C41205" w:rsidRPr="00C41205" w:rsidRDefault="004A37C6" w:rsidP="00C41205">
            <w:pPr>
              <w:pStyle w:val="Table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>Continue to enter and encourage a wide range of competitive sports and celebrate personal and team successes</w:t>
            </w:r>
          </w:p>
          <w:p w14:paraId="37F9E703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5AE26BFB" w14:textId="22692D41" w:rsidR="004A37C6" w:rsidRPr="00C41205" w:rsidRDefault="004A37C6" w:rsidP="00C41205">
            <w:pPr>
              <w:pStyle w:val="Table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>Inter school – to enter as many events on the calendar as is possible, including those we do not usually attend</w:t>
            </w:r>
          </w:p>
          <w:p w14:paraId="6885817F" w14:textId="77777777" w:rsidR="004A37C6" w:rsidRPr="00C41205" w:rsidRDefault="004A37C6" w:rsidP="006359EF">
            <w:pPr>
              <w:pStyle w:val="TableParagraph"/>
              <w:rPr>
                <w:sz w:val="20"/>
                <w:szCs w:val="20"/>
              </w:rPr>
            </w:pPr>
          </w:p>
          <w:p w14:paraId="337BDDBB" w14:textId="77777777" w:rsidR="00C41205" w:rsidRPr="00C41205" w:rsidRDefault="004A37C6" w:rsidP="00C41205">
            <w:pPr>
              <w:pStyle w:val="TableParagraph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Intra school – to develop competition within the school </w:t>
            </w:r>
          </w:p>
          <w:p w14:paraId="487648E8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3039FB9B" w14:textId="71AAB1CC" w:rsidR="007B3A2C" w:rsidRPr="00C41205" w:rsidRDefault="004A37C6" w:rsidP="00C41205">
            <w:pPr>
              <w:pStyle w:val="TableParagraph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To work towards the School Games Mark – </w:t>
            </w:r>
            <w:r w:rsidR="00C41205" w:rsidRPr="00C41205">
              <w:rPr>
                <w:sz w:val="20"/>
                <w:szCs w:val="20"/>
              </w:rPr>
              <w:t>gold</w:t>
            </w:r>
            <w:r w:rsidRPr="00C41205">
              <w:rPr>
                <w:sz w:val="20"/>
                <w:szCs w:val="20"/>
              </w:rPr>
              <w:t xml:space="preserve"> award</w:t>
            </w:r>
          </w:p>
          <w:p w14:paraId="3F37E5CD" w14:textId="77777777" w:rsidR="00C41205" w:rsidRPr="00C41205" w:rsidRDefault="00C41205" w:rsidP="00C41205">
            <w:pPr>
              <w:pStyle w:val="TableParagraph"/>
              <w:rPr>
                <w:sz w:val="20"/>
                <w:szCs w:val="20"/>
              </w:rPr>
            </w:pPr>
          </w:p>
          <w:p w14:paraId="058806BB" w14:textId="64FC7896" w:rsidR="00C41205" w:rsidRPr="00C41205" w:rsidRDefault="00C41205" w:rsidP="00C41205">
            <w:pPr>
              <w:pStyle w:val="TableParagraph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rFonts w:asciiTheme="minorHAnsi" w:hAnsiTheme="minorHAnsi" w:cstheme="minorHAnsi"/>
                <w:sz w:val="20"/>
                <w:szCs w:val="20"/>
              </w:rPr>
              <w:t>Focus on improving netball High 5 – netball coach in for a term</w:t>
            </w:r>
          </w:p>
          <w:p w14:paraId="41F1C051" w14:textId="77777777" w:rsidR="00C41205" w:rsidRPr="00C41205" w:rsidRDefault="00C41205" w:rsidP="00C4120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053C5" w14:textId="4950E5E4" w:rsidR="00C41205" w:rsidRPr="00C41205" w:rsidRDefault="00C41205" w:rsidP="00C41205">
            <w:pPr>
              <w:pStyle w:val="TableParagraph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rFonts w:asciiTheme="minorHAnsi" w:hAnsiTheme="minorHAnsi" w:cstheme="minorHAnsi"/>
                <w:sz w:val="20"/>
                <w:szCs w:val="20"/>
              </w:rPr>
              <w:t>Focus on improving KS2 basketball</w:t>
            </w:r>
          </w:p>
          <w:p w14:paraId="0CA1FC2E" w14:textId="63012078" w:rsidR="00C41205" w:rsidRPr="00C41205" w:rsidRDefault="00C41205" w:rsidP="00C4120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21FF54" w14:textId="3021038E" w:rsidR="00C41205" w:rsidRPr="00C41205" w:rsidRDefault="00C41205" w:rsidP="00C41205">
            <w:pPr>
              <w:pStyle w:val="TableParagraph"/>
              <w:numPr>
                <w:ilvl w:val="0"/>
                <w:numId w:val="27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rFonts w:asciiTheme="minorHAnsi" w:hAnsiTheme="minorHAnsi" w:cstheme="minorHAnsi"/>
                <w:sz w:val="20"/>
                <w:szCs w:val="20"/>
              </w:rPr>
              <w:t xml:space="preserve">Focus on improving triathlon - Continue with Buckminster Triathlon event and the Brownlee foundation event for KS2 </w:t>
            </w:r>
          </w:p>
          <w:p w14:paraId="69C7A811" w14:textId="75E13102" w:rsidR="00C41205" w:rsidRPr="002D373F" w:rsidRDefault="00C41205" w:rsidP="00C41205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516A8E" w14:textId="6D60D6E7" w:rsidR="00ED2E53" w:rsidRPr="00D916DC" w:rsidRDefault="00ED2E53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34EFC6B2" w14:textId="77777777" w:rsidR="00C41205" w:rsidRPr="003C1D20" w:rsidRDefault="007323D0" w:rsidP="006359EF">
            <w:pPr>
              <w:pStyle w:val="TableParagraph"/>
              <w:rPr>
                <w:sz w:val="20"/>
                <w:szCs w:val="20"/>
              </w:rPr>
            </w:pPr>
            <w:r w:rsidRPr="00D916DC">
              <w:rPr>
                <w:rStyle w:val="CommentReference"/>
                <w:rFonts w:asciiTheme="minorHAnsi" w:hAnsiTheme="minorHAnsi" w:cstheme="minorHAnsi"/>
                <w:sz w:val="20"/>
                <w:szCs w:val="20"/>
              </w:rPr>
              <w:commentReference w:id="1"/>
            </w:r>
            <w:r w:rsidR="00C41205" w:rsidRPr="00C41205">
              <w:rPr>
                <w:b/>
              </w:rPr>
              <w:t xml:space="preserve"> </w:t>
            </w:r>
            <w:r w:rsidR="00C41205" w:rsidRPr="003C1D20">
              <w:rPr>
                <w:b/>
                <w:sz w:val="20"/>
                <w:szCs w:val="20"/>
              </w:rPr>
              <w:t>Evidence</w:t>
            </w:r>
            <w:r w:rsidR="00C41205" w:rsidRPr="003C1D20">
              <w:rPr>
                <w:sz w:val="20"/>
                <w:szCs w:val="20"/>
              </w:rPr>
              <w:t xml:space="preserve"> </w:t>
            </w:r>
          </w:p>
          <w:p w14:paraId="2335688A" w14:textId="77777777" w:rsidR="00C41205" w:rsidRDefault="00C41205" w:rsidP="006359EF">
            <w:pPr>
              <w:pStyle w:val="TableParagraph"/>
            </w:pPr>
          </w:p>
          <w:p w14:paraId="7C36F50D" w14:textId="096FA0DB" w:rsidR="00C41205" w:rsidRPr="003C1D20" w:rsidRDefault="00C41205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Participation Registers  </w:t>
            </w:r>
          </w:p>
          <w:p w14:paraId="2F709F0A" w14:textId="77777777" w:rsidR="00C41205" w:rsidRPr="003C1D20" w:rsidRDefault="00C41205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Awards / Trophies / Certificates  Coaching </w:t>
            </w:r>
            <w:proofErr w:type="spellStart"/>
            <w:r w:rsidRPr="003C1D20">
              <w:rPr>
                <w:sz w:val="20"/>
                <w:szCs w:val="20"/>
              </w:rPr>
              <w:t>programme</w:t>
            </w:r>
            <w:proofErr w:type="spellEnd"/>
            <w:r w:rsidRPr="003C1D20">
              <w:rPr>
                <w:sz w:val="20"/>
                <w:szCs w:val="20"/>
              </w:rPr>
              <w:t xml:space="preserve"> </w:t>
            </w:r>
          </w:p>
          <w:p w14:paraId="0359CDE0" w14:textId="77777777" w:rsidR="00C41205" w:rsidRPr="003C1D20" w:rsidRDefault="00C41205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Sporting gallery </w:t>
            </w:r>
          </w:p>
          <w:p w14:paraId="6E9652D5" w14:textId="22BCB7CD" w:rsidR="00C41205" w:rsidRPr="003C1D20" w:rsidRDefault="00C41205" w:rsidP="00C41205">
            <w:pPr>
              <w:pStyle w:val="Table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>School Games mark, Gold nearly achieved</w:t>
            </w:r>
          </w:p>
          <w:p w14:paraId="3CE3ECA5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5EAF5AFF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  <w:r w:rsidRPr="003C1D20">
              <w:rPr>
                <w:b/>
                <w:sz w:val="20"/>
                <w:szCs w:val="20"/>
              </w:rPr>
              <w:t>Impact / Outcomes for Children</w:t>
            </w:r>
            <w:r w:rsidRPr="003C1D20">
              <w:rPr>
                <w:sz w:val="20"/>
                <w:szCs w:val="20"/>
              </w:rPr>
              <w:t xml:space="preserve"> </w:t>
            </w:r>
          </w:p>
          <w:p w14:paraId="21A0B901" w14:textId="77777777" w:rsidR="00C41205" w:rsidRPr="003C1D20" w:rsidRDefault="00C41205" w:rsidP="006359EF">
            <w:pPr>
              <w:pStyle w:val="TableParagraph"/>
              <w:rPr>
                <w:sz w:val="20"/>
                <w:szCs w:val="20"/>
              </w:rPr>
            </w:pPr>
            <w:r w:rsidRPr="003C1D20">
              <w:rPr>
                <w:b/>
                <w:sz w:val="20"/>
                <w:szCs w:val="20"/>
              </w:rPr>
              <w:t>Increased pupil:</w:t>
            </w:r>
            <w:r w:rsidRPr="003C1D20">
              <w:rPr>
                <w:sz w:val="20"/>
                <w:szCs w:val="20"/>
              </w:rPr>
              <w:t xml:space="preserve"> </w:t>
            </w:r>
          </w:p>
          <w:p w14:paraId="01026798" w14:textId="2BF75818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Experience and understanding of rules and scoring systems </w:t>
            </w:r>
          </w:p>
          <w:p w14:paraId="4AFB696F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111A2A23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Experience and understanding of how to work as a team and </w:t>
            </w:r>
            <w:r w:rsidRPr="00C41205">
              <w:rPr>
                <w:sz w:val="20"/>
                <w:szCs w:val="20"/>
              </w:rPr>
              <w:lastRenderedPageBreak/>
              <w:t xml:space="preserve">how to handle winning and losing and the importance of good sportsmanship </w:t>
            </w:r>
          </w:p>
          <w:p w14:paraId="2F4B8AE3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12F068F6" w14:textId="2A08A390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Confidence </w:t>
            </w:r>
          </w:p>
          <w:p w14:paraId="287795CB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2756F964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Enjoyment of sport and games across the school </w:t>
            </w:r>
          </w:p>
          <w:p w14:paraId="75CD8565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672143F2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Sense of belonging </w:t>
            </w:r>
          </w:p>
          <w:p w14:paraId="50C33E26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125249ED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Opportunities to participate in a wider variety of activities </w:t>
            </w:r>
          </w:p>
          <w:p w14:paraId="3C656FAE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4B267B3B" w14:textId="77777777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Awareness of the importance of physical activity and health and </w:t>
            </w:r>
            <w:proofErr w:type="spellStart"/>
            <w:r w:rsidRPr="00C41205">
              <w:rPr>
                <w:sz w:val="20"/>
                <w:szCs w:val="20"/>
              </w:rPr>
              <w:t>socialising</w:t>
            </w:r>
            <w:proofErr w:type="spellEnd"/>
            <w:r w:rsidRPr="00C41205">
              <w:rPr>
                <w:sz w:val="20"/>
                <w:szCs w:val="20"/>
              </w:rPr>
              <w:t xml:space="preserve"> with children from different backgrounds / other schools </w:t>
            </w:r>
          </w:p>
          <w:p w14:paraId="59C86927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2246B830" w14:textId="730A5F8A" w:rsidR="00C41205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Experience of the feeling of achieving their best and of gaining awards and certificates, both as individual, teams and a school </w:t>
            </w:r>
          </w:p>
          <w:p w14:paraId="4D1EA8FD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60713BA7" w14:textId="77777777" w:rsidR="00C41205" w:rsidRPr="00C41205" w:rsidRDefault="00C41205" w:rsidP="006359EF">
            <w:pPr>
              <w:pStyle w:val="TableParagraph"/>
              <w:rPr>
                <w:sz w:val="20"/>
                <w:szCs w:val="20"/>
              </w:rPr>
            </w:pPr>
          </w:p>
          <w:p w14:paraId="6698E186" w14:textId="3F3D72E7" w:rsidR="00A42207" w:rsidRPr="00C41205" w:rsidRDefault="00C41205" w:rsidP="00C41205">
            <w:pPr>
              <w:pStyle w:val="TableParagraph"/>
              <w:numPr>
                <w:ilvl w:val="0"/>
                <w:numId w:val="31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New parents to the school see us as a small school that puts PE and physical activity as a key priority </w:t>
            </w:r>
          </w:p>
          <w:p w14:paraId="1210BABB" w14:textId="77777777" w:rsidR="00A42207" w:rsidRPr="00D916DC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D864BD" w14:textId="77777777" w:rsidR="00A42207" w:rsidRPr="00D916DC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9D611A" w14:textId="77777777" w:rsidR="00A42207" w:rsidRPr="00D916DC" w:rsidRDefault="00A42207" w:rsidP="006359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BB748FD" w14:textId="77777777" w:rsidR="00ED2E53" w:rsidRPr="00D916DC" w:rsidRDefault="00ED2E53" w:rsidP="00ED2E5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555E1F" w14:textId="502C8D28" w:rsidR="00ED2E53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302680" w14:textId="77777777" w:rsidR="00C41205" w:rsidRPr="00D916DC" w:rsidRDefault="00C41205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41D6B7" w14:textId="7CF3AEFB" w:rsidR="00C41205" w:rsidRDefault="00C41205" w:rsidP="003C1D20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C41205">
              <w:rPr>
                <w:sz w:val="20"/>
                <w:szCs w:val="20"/>
              </w:rPr>
              <w:t xml:space="preserve">Intra school – to develop competition within the school </w:t>
            </w:r>
          </w:p>
          <w:p w14:paraId="2DD1A225" w14:textId="77777777" w:rsidR="003C1D20" w:rsidRPr="003C1D20" w:rsidRDefault="003C1D20" w:rsidP="00ED2E53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Continue to enter teams for competitive events and celebrate success with our local community. </w:t>
            </w:r>
          </w:p>
          <w:p w14:paraId="7DF7E7E9" w14:textId="77777777" w:rsidR="003C1D20" w:rsidRPr="003C1D20" w:rsidRDefault="003C1D20" w:rsidP="00ED2E53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>Furthe</w:t>
            </w:r>
            <w:r w:rsidRPr="003C1D20">
              <w:rPr>
                <w:sz w:val="20"/>
                <w:szCs w:val="20"/>
              </w:rPr>
              <w:t xml:space="preserve">r develop parent involvement </w:t>
            </w:r>
          </w:p>
          <w:p w14:paraId="63088494" w14:textId="3AE1E474" w:rsidR="00ED2E53" w:rsidRDefault="003C1D20" w:rsidP="00ED2E53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3C1D20">
              <w:rPr>
                <w:sz w:val="20"/>
                <w:szCs w:val="20"/>
              </w:rPr>
              <w:t xml:space="preserve">Extend competition opportunities for all children so more children are engaged in and experience competition </w:t>
            </w:r>
            <w:r w:rsidRPr="003C1D20">
              <w:rPr>
                <w:sz w:val="20"/>
                <w:szCs w:val="20"/>
              </w:rPr>
              <w:lastRenderedPageBreak/>
              <w:t>and the personal development it fosters</w:t>
            </w:r>
          </w:p>
          <w:p w14:paraId="070619E0" w14:textId="196E9B5D" w:rsidR="00E77030" w:rsidRPr="003C1D20" w:rsidRDefault="00E77030" w:rsidP="00ED2E53">
            <w:pPr>
              <w:pStyle w:val="TableParagraph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with mentally healthy schools</w:t>
            </w:r>
            <w:bookmarkStart w:id="2" w:name="_GoBack"/>
            <w:bookmarkEnd w:id="2"/>
            <w:r>
              <w:rPr>
                <w:sz w:val="20"/>
                <w:szCs w:val="20"/>
              </w:rPr>
              <w:t xml:space="preserve"> resources and the new PSHE curriculum to thread PE into our daily lives to increase wellbeing </w:t>
            </w:r>
          </w:p>
          <w:p w14:paraId="58D3203E" w14:textId="77777777" w:rsidR="00ED2E53" w:rsidRPr="003C1D20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88DBBE" w14:textId="77777777" w:rsidR="00ED2E53" w:rsidRPr="00D916DC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62CD1C" w14:textId="77777777" w:rsidR="00ED2E53" w:rsidRPr="00D916DC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6370C7" w14:textId="77777777" w:rsidR="00ED2E53" w:rsidRPr="00D916DC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EA78AD" w14:textId="77777777" w:rsidR="00ED2E53" w:rsidRPr="00D916DC" w:rsidRDefault="00ED2E53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2484C0" w14:textId="03E81699" w:rsidR="00C2051F" w:rsidRPr="00D916DC" w:rsidRDefault="00C2051F" w:rsidP="00ED2E5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057D564" w14:textId="77777777" w:rsidR="00C66DF9" w:rsidRDefault="00C66DF9"/>
    <w:sectPr w:rsidR="00C66DF9">
      <w:footerReference w:type="default" r:id="rId18"/>
      <w:pgSz w:w="16840" w:h="11910" w:orient="landscape"/>
      <w:pgMar w:top="720" w:right="600" w:bottom="580" w:left="620" w:header="0" w:footer="391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tor" w:date="2017-12-07T08:42:00Z" w:initials="A">
    <w:p w14:paraId="70C5B7C1" w14:textId="77777777" w:rsidR="00C41205" w:rsidRDefault="00C41205">
      <w:pPr>
        <w:pStyle w:val="CommentText"/>
      </w:pPr>
      <w:r>
        <w:rPr>
          <w:rStyle w:val="CommentReference"/>
        </w:rPr>
        <w:annotationRef/>
      </w:r>
      <w:r>
        <w:t xml:space="preserve">THESE ARE SUGGESTIONS FEEL FREE TO USE THESE BUT YOU MAY WANT TO CHANGE THESE </w:t>
      </w:r>
    </w:p>
  </w:comment>
  <w:comment w:id="1" w:author="Administrator" w:date="2017-12-07T08:58:00Z" w:initials="A">
    <w:p w14:paraId="6C276C55" w14:textId="77777777" w:rsidR="00C41205" w:rsidRDefault="00C41205">
      <w:pPr>
        <w:pStyle w:val="CommentText"/>
      </w:pPr>
      <w:r>
        <w:rPr>
          <w:rStyle w:val="CommentReference"/>
        </w:rPr>
        <w:annotationRef/>
      </w:r>
      <w:r>
        <w:t>Include details of who number of students taking part in competition intra and inter schools</w:t>
      </w:r>
    </w:p>
    <w:p w14:paraId="3F73F795" w14:textId="77777777" w:rsidR="00C41205" w:rsidRDefault="00C41205">
      <w:pPr>
        <w:pStyle w:val="CommentText"/>
      </w:pPr>
    </w:p>
    <w:p w14:paraId="5EEDEEF6" w14:textId="77777777" w:rsidR="00C41205" w:rsidRDefault="00C41205">
      <w:pPr>
        <w:pStyle w:val="CommentText"/>
      </w:pPr>
      <w:r>
        <w:t xml:space="preserve">Include any target groups e.g. Pupil premium, EAL </w:t>
      </w:r>
      <w:proofErr w:type="spellStart"/>
      <w:r>
        <w:t>etc</w:t>
      </w:r>
      <w:proofErr w:type="spellEnd"/>
      <w:r>
        <w:t xml:space="preserve">?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0C5B7C1" w15:done="0"/>
  <w15:commentEx w15:paraId="5EEDEEF6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AC54D2" w14:textId="77777777" w:rsidR="00C41205" w:rsidRDefault="00C41205">
      <w:r>
        <w:separator/>
      </w:r>
    </w:p>
  </w:endnote>
  <w:endnote w:type="continuationSeparator" w:id="0">
    <w:p w14:paraId="017B5839" w14:textId="77777777" w:rsidR="00C41205" w:rsidRDefault="00C41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A7110B" w14:textId="77777777" w:rsidR="00C41205" w:rsidRDefault="00C41205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254235D" wp14:editId="60DD6DAA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89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9C50C85" wp14:editId="077E042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C63747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727B6E" wp14:editId="2AF5D8F8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C93675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eiAHCMAAPf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">
              <v:shape id="AutoShape 8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" strokecolor="#b385bb" strokeweight=".00764mm"/>
              <v:line id="Line 8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349169CD" wp14:editId="4994B0CB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90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684F34FC" wp14:editId="41B08E3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91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2D4C0E86" wp14:editId="59D5F5E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9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047AD36" wp14:editId="58CCA19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93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3D6122A9" wp14:editId="527B83B6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94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6778C08C" wp14:editId="1E7F9620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95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1FAF063F" wp14:editId="188F5058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96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D09EEF3" wp14:editId="1120B5D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EF454" w14:textId="77777777" w:rsidR="00C41205" w:rsidRDefault="00C41205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09EEF3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9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7EBEF454" w14:textId="77777777" w:rsidR="00C41205" w:rsidRDefault="00C41205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EED09F1" wp14:editId="56A340A9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C0598" w14:textId="77777777" w:rsidR="00C41205" w:rsidRDefault="00C41205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ED09F1" id="Text Box 96" o:spid="_x0000_s1030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14:paraId="487C0598" w14:textId="77777777" w:rsidR="00C41205" w:rsidRDefault="00C41205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345DC30" w14:textId="77777777" w:rsidR="00C41205" w:rsidRPr="003E7E98" w:rsidRDefault="00C41205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589AC" w14:textId="77777777" w:rsidR="00C41205" w:rsidRDefault="00C41205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4FF472A1" wp14:editId="6FDE5F2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0F5651C" wp14:editId="2134CC7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F18CA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1941320" wp14:editId="28AE60B5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B0F069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H6i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7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V3vYDGh5DkumoKgbwMCMJofWoW2jzLQ47AdQbGUKjFFHoOUGTZLJqCXAwDST&#10;UU+ACozMnt+wKUAzU47JyDRVy7ZJMxkFDgEzTA6tUze805RK5sPOQJVrDdBsMDJ3bsaJmgPtTWbG&#10;oY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c3qDomUxTfeC6mFzgL6XYXLUHLie5nwyag4wMGiS&#10;zv894kDb6gln3NZfdnLIjf6arPis6tQdUTzsT3zIcEmZl4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Z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V7Til7OOFxN6OesTD7K6PazOXLfjz8kbvarE6/mnuwt+H4T/+8v+82a5&#10;d4gzl+8t73qQA9TCZvf5866Po22gAQ6f4nlw1NzeEVFzb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gPB+oi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44C0CE6E" wp14:editId="33BC2CA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550A37B2" wp14:editId="04077B8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2E1A0DE2" wp14:editId="389360E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08F97AE7" wp14:editId="65ECA27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4222ACEA" wp14:editId="4750717D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741E9223" wp14:editId="53D93EBA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504842B5" wp14:editId="7F33EB1F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5D00E82" wp14:editId="19C949A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B136E" w14:textId="77777777" w:rsidR="00C41205" w:rsidRDefault="00C41205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00E82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1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14:paraId="72DB136E" w14:textId="77777777" w:rsidR="00C41205" w:rsidRDefault="00C41205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A1B3687" wp14:editId="6107AEF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847D8" w14:textId="77777777" w:rsidR="00C41205" w:rsidRDefault="00C41205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1B3687" id="Text Box 76" o:spid="_x0000_s1032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14:paraId="6E4847D8" w14:textId="77777777" w:rsidR="00C41205" w:rsidRDefault="00C41205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8A6D9" w14:textId="77777777" w:rsidR="00C41205" w:rsidRDefault="00C41205">
      <w:r>
        <w:separator/>
      </w:r>
    </w:p>
  </w:footnote>
  <w:footnote w:type="continuationSeparator" w:id="0">
    <w:p w14:paraId="468E96B0" w14:textId="77777777" w:rsidR="00C41205" w:rsidRDefault="00C41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199"/>
    <w:multiLevelType w:val="hybridMultilevel"/>
    <w:tmpl w:val="73C48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6693B"/>
    <w:multiLevelType w:val="hybridMultilevel"/>
    <w:tmpl w:val="A1E2C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A317A"/>
    <w:multiLevelType w:val="hybridMultilevel"/>
    <w:tmpl w:val="97FC3F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51C46"/>
    <w:multiLevelType w:val="hybridMultilevel"/>
    <w:tmpl w:val="795E8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31FF3"/>
    <w:multiLevelType w:val="hybridMultilevel"/>
    <w:tmpl w:val="FDE25A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51D02"/>
    <w:multiLevelType w:val="hybridMultilevel"/>
    <w:tmpl w:val="E4B8F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8340D"/>
    <w:multiLevelType w:val="hybridMultilevel"/>
    <w:tmpl w:val="164CCF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F48D0"/>
    <w:multiLevelType w:val="hybridMultilevel"/>
    <w:tmpl w:val="25EE6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71A3A"/>
    <w:multiLevelType w:val="hybridMultilevel"/>
    <w:tmpl w:val="54A23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A646E"/>
    <w:multiLevelType w:val="hybridMultilevel"/>
    <w:tmpl w:val="D62E5A18"/>
    <w:lvl w:ilvl="0" w:tplc="44D05174">
      <w:start w:val="1"/>
      <w:numFmt w:val="decimal"/>
      <w:lvlText w:val="%1."/>
      <w:lvlJc w:val="left"/>
      <w:pPr>
        <w:ind w:left="378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0" w15:restartNumberingAfterBreak="0">
    <w:nsid w:val="224F6E1D"/>
    <w:multiLevelType w:val="hybridMultilevel"/>
    <w:tmpl w:val="8BBAC6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35A8C"/>
    <w:multiLevelType w:val="hybridMultilevel"/>
    <w:tmpl w:val="8A6836BE"/>
    <w:lvl w:ilvl="0" w:tplc="ED8A75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BF3D8C"/>
    <w:multiLevelType w:val="hybridMultilevel"/>
    <w:tmpl w:val="E53CC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E32082"/>
    <w:multiLevelType w:val="hybridMultilevel"/>
    <w:tmpl w:val="788E5ED2"/>
    <w:lvl w:ilvl="0" w:tplc="5B24D2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6839C7"/>
    <w:multiLevelType w:val="hybridMultilevel"/>
    <w:tmpl w:val="BFC6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A73D8"/>
    <w:multiLevelType w:val="hybridMultilevel"/>
    <w:tmpl w:val="13725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113CD"/>
    <w:multiLevelType w:val="hybridMultilevel"/>
    <w:tmpl w:val="3AEE3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8150D"/>
    <w:multiLevelType w:val="hybridMultilevel"/>
    <w:tmpl w:val="A288E8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B84D02"/>
    <w:multiLevelType w:val="hybridMultilevel"/>
    <w:tmpl w:val="FFEEF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663A1C"/>
    <w:multiLevelType w:val="hybridMultilevel"/>
    <w:tmpl w:val="F4CA9F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DF11EC"/>
    <w:multiLevelType w:val="hybridMultilevel"/>
    <w:tmpl w:val="760C0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FE2F61"/>
    <w:multiLevelType w:val="hybridMultilevel"/>
    <w:tmpl w:val="6206D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11CE6"/>
    <w:multiLevelType w:val="hybridMultilevel"/>
    <w:tmpl w:val="AFF60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A02651"/>
    <w:multiLevelType w:val="hybridMultilevel"/>
    <w:tmpl w:val="C5B89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744FC"/>
    <w:multiLevelType w:val="hybridMultilevel"/>
    <w:tmpl w:val="8F286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91122C"/>
    <w:multiLevelType w:val="hybridMultilevel"/>
    <w:tmpl w:val="93D27D22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27" w15:restartNumberingAfterBreak="0">
    <w:nsid w:val="70E24D50"/>
    <w:multiLevelType w:val="hybridMultilevel"/>
    <w:tmpl w:val="6678A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0850E2"/>
    <w:multiLevelType w:val="hybridMultilevel"/>
    <w:tmpl w:val="74AC5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03416"/>
    <w:multiLevelType w:val="hybridMultilevel"/>
    <w:tmpl w:val="5E86C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54699"/>
    <w:multiLevelType w:val="hybridMultilevel"/>
    <w:tmpl w:val="1BEA5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"/>
  </w:num>
  <w:num w:numId="3">
    <w:abstractNumId w:val="12"/>
  </w:num>
  <w:num w:numId="4">
    <w:abstractNumId w:val="30"/>
  </w:num>
  <w:num w:numId="5">
    <w:abstractNumId w:val="8"/>
  </w:num>
  <w:num w:numId="6">
    <w:abstractNumId w:val="10"/>
  </w:num>
  <w:num w:numId="7">
    <w:abstractNumId w:val="13"/>
  </w:num>
  <w:num w:numId="8">
    <w:abstractNumId w:val="4"/>
  </w:num>
  <w:num w:numId="9">
    <w:abstractNumId w:val="5"/>
  </w:num>
  <w:num w:numId="10">
    <w:abstractNumId w:val="0"/>
  </w:num>
  <w:num w:numId="11">
    <w:abstractNumId w:val="7"/>
  </w:num>
  <w:num w:numId="12">
    <w:abstractNumId w:val="17"/>
  </w:num>
  <w:num w:numId="13">
    <w:abstractNumId w:val="20"/>
  </w:num>
  <w:num w:numId="14">
    <w:abstractNumId w:val="28"/>
  </w:num>
  <w:num w:numId="15">
    <w:abstractNumId w:val="18"/>
  </w:num>
  <w:num w:numId="16">
    <w:abstractNumId w:val="22"/>
  </w:num>
  <w:num w:numId="17">
    <w:abstractNumId w:val="3"/>
  </w:num>
  <w:num w:numId="18">
    <w:abstractNumId w:val="25"/>
  </w:num>
  <w:num w:numId="19">
    <w:abstractNumId w:val="23"/>
  </w:num>
  <w:num w:numId="20">
    <w:abstractNumId w:val="29"/>
  </w:num>
  <w:num w:numId="21">
    <w:abstractNumId w:val="19"/>
  </w:num>
  <w:num w:numId="22">
    <w:abstractNumId w:val="24"/>
  </w:num>
  <w:num w:numId="23">
    <w:abstractNumId w:val="16"/>
  </w:num>
  <w:num w:numId="24">
    <w:abstractNumId w:val="9"/>
  </w:num>
  <w:num w:numId="25">
    <w:abstractNumId w:val="15"/>
  </w:num>
  <w:num w:numId="26">
    <w:abstractNumId w:val="21"/>
  </w:num>
  <w:num w:numId="27">
    <w:abstractNumId w:val="11"/>
  </w:num>
  <w:num w:numId="28">
    <w:abstractNumId w:val="6"/>
  </w:num>
  <w:num w:numId="29">
    <w:abstractNumId w:val="2"/>
  </w:num>
  <w:num w:numId="30">
    <w:abstractNumId w:val="27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6CAC"/>
    <w:rsid w:val="000B67A1"/>
    <w:rsid w:val="000D647E"/>
    <w:rsid w:val="000D6B8D"/>
    <w:rsid w:val="00137F14"/>
    <w:rsid w:val="001C0A57"/>
    <w:rsid w:val="002006C4"/>
    <w:rsid w:val="00213832"/>
    <w:rsid w:val="002635BD"/>
    <w:rsid w:val="002D373F"/>
    <w:rsid w:val="003074D1"/>
    <w:rsid w:val="00316038"/>
    <w:rsid w:val="00333AED"/>
    <w:rsid w:val="00362B26"/>
    <w:rsid w:val="00370D85"/>
    <w:rsid w:val="00382C35"/>
    <w:rsid w:val="003A3FE8"/>
    <w:rsid w:val="003C17A2"/>
    <w:rsid w:val="003C1D20"/>
    <w:rsid w:val="003E7E98"/>
    <w:rsid w:val="00497685"/>
    <w:rsid w:val="004A37C6"/>
    <w:rsid w:val="005252DD"/>
    <w:rsid w:val="005737BF"/>
    <w:rsid w:val="00610812"/>
    <w:rsid w:val="006359EF"/>
    <w:rsid w:val="006514B7"/>
    <w:rsid w:val="00691820"/>
    <w:rsid w:val="006F6DBA"/>
    <w:rsid w:val="007323D0"/>
    <w:rsid w:val="00742CA8"/>
    <w:rsid w:val="007B3A2C"/>
    <w:rsid w:val="007B74D6"/>
    <w:rsid w:val="007C1095"/>
    <w:rsid w:val="0083222B"/>
    <w:rsid w:val="00837186"/>
    <w:rsid w:val="00843DDE"/>
    <w:rsid w:val="00851C65"/>
    <w:rsid w:val="008604FF"/>
    <w:rsid w:val="00880BD8"/>
    <w:rsid w:val="008B3A0D"/>
    <w:rsid w:val="008D3D33"/>
    <w:rsid w:val="0098632F"/>
    <w:rsid w:val="009E1039"/>
    <w:rsid w:val="00A32B25"/>
    <w:rsid w:val="00A42207"/>
    <w:rsid w:val="00A45025"/>
    <w:rsid w:val="00A84554"/>
    <w:rsid w:val="00AD0F8C"/>
    <w:rsid w:val="00B16727"/>
    <w:rsid w:val="00B23BBD"/>
    <w:rsid w:val="00BA6532"/>
    <w:rsid w:val="00BC7F88"/>
    <w:rsid w:val="00C2051F"/>
    <w:rsid w:val="00C41205"/>
    <w:rsid w:val="00C66DF9"/>
    <w:rsid w:val="00C7240A"/>
    <w:rsid w:val="00CC3820"/>
    <w:rsid w:val="00D24941"/>
    <w:rsid w:val="00D56E87"/>
    <w:rsid w:val="00D65518"/>
    <w:rsid w:val="00D81CDF"/>
    <w:rsid w:val="00D84076"/>
    <w:rsid w:val="00D916DC"/>
    <w:rsid w:val="00DA30EE"/>
    <w:rsid w:val="00E36005"/>
    <w:rsid w:val="00E77030"/>
    <w:rsid w:val="00ED2E53"/>
    <w:rsid w:val="00F9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CAF1A12"/>
  <w15:docId w15:val="{CFA95473-8CDC-42EC-8051-2599D4B3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B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26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1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CDF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CDF"/>
    <w:rPr>
      <w:rFonts w:ascii="Calibri" w:eastAsia="Calibri" w:hAnsi="Calibri" w:cs="Calibri"/>
      <w:b/>
      <w:bCs/>
      <w:sz w:val="20"/>
      <w:szCs w:val="20"/>
    </w:rPr>
  </w:style>
  <w:style w:type="paragraph" w:customStyle="1" w:styleId="Default">
    <w:name w:val="Default"/>
    <w:rsid w:val="00E36005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comments" Target="comments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FD593-D725-4A17-AF03-DCBCC9C62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5DAD387</Template>
  <TotalTime>122</TotalTime>
  <Pages>14</Pages>
  <Words>3504</Words>
  <Characters>19978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Deborah Clarke</cp:lastModifiedBy>
  <cp:revision>7</cp:revision>
  <cp:lastPrinted>2017-11-30T12:56:00Z</cp:lastPrinted>
  <dcterms:created xsi:type="dcterms:W3CDTF">2019-09-25T11:19:00Z</dcterms:created>
  <dcterms:modified xsi:type="dcterms:W3CDTF">2019-09-26T11:03:00Z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