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403F7" w14:textId="77777777"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04A225F0" wp14:editId="5B961C09">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680915E9" w14:textId="77777777" w:rsidR="00A32B25" w:rsidRDefault="00A32B25">
      <w:pPr>
        <w:pStyle w:val="BodyText"/>
        <w:spacing w:before="32" w:line="235" w:lineRule="auto"/>
        <w:ind w:left="100" w:right="7"/>
        <w:rPr>
          <w:color w:val="231F20"/>
        </w:rPr>
      </w:pPr>
    </w:p>
    <w:p w14:paraId="3F9A7D29" w14:textId="77777777" w:rsidR="00A32B25" w:rsidRDefault="00A32B25">
      <w:pPr>
        <w:pStyle w:val="BodyText"/>
        <w:spacing w:before="32" w:line="235" w:lineRule="auto"/>
        <w:ind w:left="100" w:right="7"/>
        <w:rPr>
          <w:color w:val="231F20"/>
        </w:rPr>
      </w:pPr>
    </w:p>
    <w:p w14:paraId="24C06EDB" w14:textId="77777777" w:rsidR="00A32B25" w:rsidRDefault="00A32B25">
      <w:pPr>
        <w:pStyle w:val="BodyText"/>
        <w:spacing w:before="32" w:line="235" w:lineRule="auto"/>
        <w:ind w:left="100" w:right="7"/>
        <w:rPr>
          <w:color w:val="231F20"/>
        </w:rPr>
      </w:pPr>
    </w:p>
    <w:p w14:paraId="05697CB0" w14:textId="77777777" w:rsidR="00A32B25" w:rsidRDefault="00A32B25">
      <w:pPr>
        <w:pStyle w:val="BodyText"/>
        <w:spacing w:before="32" w:line="235" w:lineRule="auto"/>
        <w:ind w:left="100" w:right="7"/>
        <w:rPr>
          <w:color w:val="231F20"/>
        </w:rPr>
      </w:pPr>
    </w:p>
    <w:p w14:paraId="3AE11719" w14:textId="77777777" w:rsidR="00A32B25" w:rsidRDefault="00A32B25">
      <w:pPr>
        <w:pStyle w:val="BodyText"/>
        <w:spacing w:before="32" w:line="235" w:lineRule="auto"/>
        <w:ind w:left="100" w:right="7"/>
        <w:rPr>
          <w:color w:val="231F20"/>
        </w:rPr>
      </w:pPr>
    </w:p>
    <w:p w14:paraId="683FE588" w14:textId="77777777" w:rsidR="00A32B25" w:rsidRDefault="00A32B25">
      <w:pPr>
        <w:pStyle w:val="BodyText"/>
        <w:spacing w:before="32" w:line="235" w:lineRule="auto"/>
        <w:ind w:left="100" w:right="7"/>
        <w:rPr>
          <w:color w:val="231F20"/>
        </w:rPr>
      </w:pPr>
    </w:p>
    <w:p w14:paraId="76558F3C" w14:textId="77777777" w:rsidR="00A32B25" w:rsidRDefault="00A32B25">
      <w:pPr>
        <w:pStyle w:val="BodyText"/>
        <w:spacing w:before="32" w:line="235" w:lineRule="auto"/>
        <w:ind w:left="100" w:right="7"/>
        <w:rPr>
          <w:color w:val="231F20"/>
        </w:rPr>
      </w:pPr>
    </w:p>
    <w:p w14:paraId="4B64E22A" w14:textId="77777777" w:rsidR="00A32B25" w:rsidRDefault="00A32B25">
      <w:pPr>
        <w:pStyle w:val="BodyText"/>
        <w:spacing w:before="32" w:line="235" w:lineRule="auto"/>
        <w:ind w:left="100" w:right="7"/>
        <w:rPr>
          <w:color w:val="231F20"/>
        </w:rPr>
      </w:pPr>
    </w:p>
    <w:p w14:paraId="7845385A" w14:textId="77777777" w:rsidR="00A32B25" w:rsidRDefault="00A32B25">
      <w:pPr>
        <w:pStyle w:val="BodyText"/>
        <w:spacing w:before="32" w:line="235" w:lineRule="auto"/>
        <w:ind w:left="100" w:right="7"/>
        <w:rPr>
          <w:color w:val="231F20"/>
        </w:rPr>
      </w:pPr>
    </w:p>
    <w:p w14:paraId="128FBF65" w14:textId="77777777" w:rsidR="00A32B25" w:rsidRDefault="00A32B25">
      <w:pPr>
        <w:pStyle w:val="BodyText"/>
        <w:spacing w:before="32" w:line="235" w:lineRule="auto"/>
        <w:ind w:left="100" w:right="7"/>
        <w:rPr>
          <w:color w:val="231F20"/>
        </w:rPr>
      </w:pPr>
    </w:p>
    <w:p w14:paraId="2FAE5258" w14:textId="77777777" w:rsidR="00A32B25" w:rsidRDefault="00A32B25">
      <w:pPr>
        <w:pStyle w:val="BodyText"/>
        <w:spacing w:before="32" w:line="235" w:lineRule="auto"/>
        <w:ind w:left="100" w:right="7"/>
        <w:rPr>
          <w:color w:val="231F20"/>
        </w:rPr>
      </w:pPr>
    </w:p>
    <w:p w14:paraId="4D99CCD7" w14:textId="77777777" w:rsidR="00A32B25" w:rsidRDefault="00A32B25">
      <w:pPr>
        <w:pStyle w:val="BodyText"/>
        <w:spacing w:before="32" w:line="235" w:lineRule="auto"/>
        <w:ind w:left="100" w:right="7"/>
        <w:rPr>
          <w:color w:val="231F20"/>
        </w:rPr>
      </w:pPr>
    </w:p>
    <w:p w14:paraId="205429E7" w14:textId="77777777" w:rsidR="00A32B25" w:rsidRDefault="00A32B25">
      <w:pPr>
        <w:pStyle w:val="BodyText"/>
        <w:spacing w:before="32" w:line="235" w:lineRule="auto"/>
        <w:ind w:left="100" w:right="7"/>
        <w:rPr>
          <w:color w:val="231F20"/>
        </w:rPr>
      </w:pPr>
    </w:p>
    <w:p w14:paraId="57D83592" w14:textId="77777777" w:rsidR="00A32B25" w:rsidRDefault="00A32B25">
      <w:pPr>
        <w:pStyle w:val="BodyText"/>
        <w:spacing w:before="32" w:line="235" w:lineRule="auto"/>
        <w:ind w:left="100" w:right="7"/>
        <w:rPr>
          <w:color w:val="231F20"/>
        </w:rPr>
      </w:pPr>
    </w:p>
    <w:p w14:paraId="1C8BF3CA" w14:textId="77777777" w:rsidR="00A32B25" w:rsidRDefault="00A32B25">
      <w:pPr>
        <w:pStyle w:val="BodyText"/>
        <w:spacing w:before="32" w:line="235" w:lineRule="auto"/>
        <w:ind w:left="100" w:right="7"/>
        <w:rPr>
          <w:color w:val="231F20"/>
        </w:rPr>
      </w:pPr>
    </w:p>
    <w:p w14:paraId="40144661" w14:textId="77777777" w:rsidR="00A32B25" w:rsidRDefault="00A32B25">
      <w:pPr>
        <w:pStyle w:val="BodyText"/>
        <w:spacing w:before="32" w:line="235" w:lineRule="auto"/>
        <w:ind w:left="100" w:right="7"/>
        <w:rPr>
          <w:color w:val="231F20"/>
        </w:rPr>
      </w:pPr>
    </w:p>
    <w:p w14:paraId="64DCC157" w14:textId="77777777" w:rsidR="00A32B25" w:rsidRDefault="00A32B25">
      <w:pPr>
        <w:pStyle w:val="BodyText"/>
        <w:spacing w:before="32" w:line="235" w:lineRule="auto"/>
        <w:ind w:left="100" w:right="7"/>
        <w:rPr>
          <w:color w:val="231F20"/>
        </w:rPr>
      </w:pPr>
    </w:p>
    <w:p w14:paraId="03F2191A" w14:textId="77777777" w:rsidR="00A32B25" w:rsidRDefault="00A32B25">
      <w:pPr>
        <w:pStyle w:val="BodyText"/>
        <w:spacing w:before="32" w:line="235" w:lineRule="auto"/>
        <w:ind w:left="100" w:right="7"/>
        <w:rPr>
          <w:color w:val="231F20"/>
        </w:rPr>
      </w:pPr>
    </w:p>
    <w:p w14:paraId="79B99C89" w14:textId="77777777" w:rsidR="00A32B25" w:rsidRDefault="00A32B25">
      <w:pPr>
        <w:pStyle w:val="BodyText"/>
        <w:spacing w:before="32" w:line="235" w:lineRule="auto"/>
        <w:ind w:left="100" w:right="7"/>
        <w:rPr>
          <w:color w:val="231F20"/>
        </w:rPr>
      </w:pPr>
    </w:p>
    <w:p w14:paraId="60B72668" w14:textId="77777777" w:rsidR="00A32B25" w:rsidRDefault="00362B26">
      <w:pPr>
        <w:pStyle w:val="BodyText"/>
        <w:spacing w:before="32" w:line="235" w:lineRule="auto"/>
        <w:ind w:left="100" w:right="7"/>
        <w:rPr>
          <w:color w:val="231F20"/>
        </w:rPr>
      </w:pPr>
      <w:r w:rsidRPr="00362B26">
        <w:rPr>
          <w:noProof/>
          <w:color w:val="231F20"/>
          <w:lang w:val="en-GB" w:eastAsia="en-GB"/>
        </w:rPr>
        <mc:AlternateContent>
          <mc:Choice Requires="wps">
            <w:drawing>
              <wp:anchor distT="0" distB="0" distL="114300" distR="114300" simplePos="0" relativeHeight="251665408" behindDoc="0" locked="0" layoutInCell="1" allowOverlap="1" wp14:anchorId="28BE79C9" wp14:editId="2E52D8CE">
                <wp:simplePos x="0" y="0"/>
                <wp:positionH relativeFrom="column">
                  <wp:posOffset>6921500</wp:posOffset>
                </wp:positionH>
                <wp:positionV relativeFrom="paragraph">
                  <wp:posOffset>171037</wp:posOffset>
                </wp:positionV>
                <wp:extent cx="2984603" cy="377825"/>
                <wp:effectExtent l="0" t="0" r="2540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603" cy="377825"/>
                        </a:xfrm>
                        <a:prstGeom prst="rect">
                          <a:avLst/>
                        </a:prstGeom>
                        <a:solidFill>
                          <a:srgbClr val="FFFFFF"/>
                        </a:solidFill>
                        <a:ln w="9525">
                          <a:solidFill>
                            <a:srgbClr val="000000"/>
                          </a:solidFill>
                          <a:miter lim="800000"/>
                          <a:headEnd/>
                          <a:tailEnd/>
                        </a:ln>
                      </wps:spPr>
                      <wps:txbx>
                        <w:txbxContent>
                          <w:p w14:paraId="7ED0E07F" w14:textId="77777777" w:rsidR="00362B26" w:rsidRPr="00362B26" w:rsidRDefault="0083222B">
                            <w:pPr>
                              <w:rPr>
                                <w:color w:val="FF0000"/>
                                <w:sz w:val="36"/>
                                <w:szCs w:val="36"/>
                              </w:rPr>
                            </w:pPr>
                            <w:r>
                              <w:rPr>
                                <w:color w:val="FF0000"/>
                                <w:sz w:val="36"/>
                                <w:szCs w:val="36"/>
                              </w:rPr>
                              <w:t>Buckminster Primary School</w:t>
                            </w:r>
                            <w:r w:rsidR="00D81CDF">
                              <w:rPr>
                                <w:color w:val="FF0000"/>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E79C9" id="_x0000_t202" coordsize="21600,21600" o:spt="202" path="m,l,21600r21600,l21600,xe">
                <v:stroke joinstyle="miter"/>
                <v:path gradientshapeok="t" o:connecttype="rect"/>
              </v:shapetype>
              <v:shape id="Text Box 2" o:spid="_x0000_s1026" type="#_x0000_t202" style="position:absolute;left:0;text-align:left;margin-left:545pt;margin-top:13.45pt;width:2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">
                <v:textbox>
                  <w:txbxContent>
                    <w:p w14:paraId="7ED0E07F" w14:textId="77777777" w:rsidR="00362B26" w:rsidRPr="00362B26" w:rsidRDefault="0083222B">
                      <w:pPr>
                        <w:rPr>
                          <w:color w:val="FF0000"/>
                          <w:sz w:val="36"/>
                          <w:szCs w:val="36"/>
                        </w:rPr>
                      </w:pPr>
                      <w:r>
                        <w:rPr>
                          <w:color w:val="FF0000"/>
                          <w:sz w:val="36"/>
                          <w:szCs w:val="36"/>
                        </w:rPr>
                        <w:t>Buckminster Primary School</w:t>
                      </w:r>
                      <w:r w:rsidR="00D81CDF">
                        <w:rPr>
                          <w:color w:val="FF0000"/>
                          <w:sz w:val="36"/>
                          <w:szCs w:val="36"/>
                        </w:rPr>
                        <w:t xml:space="preserve"> </w:t>
                      </w:r>
                    </w:p>
                  </w:txbxContent>
                </v:textbox>
              </v:shape>
            </w:pict>
          </mc:Fallback>
        </mc:AlternateContent>
      </w:r>
    </w:p>
    <w:p w14:paraId="6D4960AF" w14:textId="77777777" w:rsidR="00A32B25" w:rsidRDefault="00A32B25">
      <w:pPr>
        <w:pStyle w:val="BodyText"/>
        <w:spacing w:before="32" w:line="235" w:lineRule="auto"/>
        <w:ind w:left="100" w:right="7"/>
        <w:rPr>
          <w:color w:val="231F20"/>
        </w:rPr>
      </w:pPr>
    </w:p>
    <w:p w14:paraId="330F11E9" w14:textId="77777777" w:rsidR="00A32B25" w:rsidRDefault="00A32B25">
      <w:pPr>
        <w:pStyle w:val="BodyText"/>
        <w:spacing w:before="32" w:line="235" w:lineRule="auto"/>
        <w:ind w:left="100" w:right="7"/>
        <w:rPr>
          <w:color w:val="231F20"/>
        </w:rPr>
      </w:pPr>
    </w:p>
    <w:p w14:paraId="642EE6B1" w14:textId="77777777" w:rsidR="00A32B25" w:rsidRDefault="00A32B25">
      <w:pPr>
        <w:pStyle w:val="BodyText"/>
        <w:spacing w:before="32" w:line="235" w:lineRule="auto"/>
        <w:ind w:left="100" w:right="7"/>
        <w:rPr>
          <w:color w:val="231F20"/>
        </w:rPr>
      </w:pPr>
    </w:p>
    <w:p w14:paraId="76550657" w14:textId="77777777" w:rsidR="00A32B25" w:rsidRDefault="00A32B25">
      <w:pPr>
        <w:pStyle w:val="BodyText"/>
        <w:spacing w:before="32" w:line="235" w:lineRule="auto"/>
        <w:ind w:left="100" w:right="7"/>
        <w:rPr>
          <w:color w:val="231F20"/>
        </w:rPr>
      </w:pPr>
    </w:p>
    <w:p w14:paraId="36E122FB" w14:textId="77777777" w:rsidR="00A32B25" w:rsidRDefault="00A32B25">
      <w:pPr>
        <w:pStyle w:val="BodyText"/>
        <w:spacing w:before="32" w:line="235" w:lineRule="auto"/>
        <w:ind w:left="100" w:right="7"/>
        <w:rPr>
          <w:color w:val="231F20"/>
        </w:rPr>
      </w:pPr>
    </w:p>
    <w:p w14:paraId="7607B5E5" w14:textId="77777777" w:rsidR="00A32B25" w:rsidRDefault="00A32B25">
      <w:pPr>
        <w:pStyle w:val="BodyText"/>
        <w:spacing w:before="32" w:line="235" w:lineRule="auto"/>
        <w:ind w:left="100" w:right="7"/>
        <w:rPr>
          <w:color w:val="231F20"/>
        </w:rPr>
      </w:pPr>
    </w:p>
    <w:p w14:paraId="20DA13AB" w14:textId="77777777" w:rsidR="00A32B25" w:rsidRDefault="00A32B25">
      <w:pPr>
        <w:pStyle w:val="BodyText"/>
        <w:spacing w:before="32" w:line="235" w:lineRule="auto"/>
        <w:ind w:left="100" w:right="7"/>
        <w:rPr>
          <w:color w:val="231F20"/>
        </w:rPr>
      </w:pPr>
    </w:p>
    <w:p w14:paraId="69315C2A" w14:textId="77777777" w:rsidR="00A32B25" w:rsidRDefault="00A32B25">
      <w:pPr>
        <w:pStyle w:val="BodyText"/>
        <w:spacing w:before="32" w:line="235" w:lineRule="auto"/>
        <w:ind w:left="100" w:right="7"/>
        <w:rPr>
          <w:color w:val="231F20"/>
        </w:rPr>
      </w:pPr>
    </w:p>
    <w:p w14:paraId="25A99751" w14:textId="77777777" w:rsidR="00A32B25" w:rsidRDefault="00A32B25">
      <w:pPr>
        <w:pStyle w:val="BodyText"/>
        <w:spacing w:before="32" w:line="235" w:lineRule="auto"/>
        <w:ind w:left="100" w:right="7"/>
        <w:rPr>
          <w:color w:val="231F20"/>
        </w:rPr>
      </w:pPr>
    </w:p>
    <w:p w14:paraId="761ED304" w14:textId="77777777" w:rsidR="00A32B25" w:rsidRDefault="00A32B25">
      <w:pPr>
        <w:pStyle w:val="BodyText"/>
        <w:spacing w:before="32" w:line="235" w:lineRule="auto"/>
        <w:ind w:left="100" w:right="7"/>
        <w:rPr>
          <w:color w:val="231F20"/>
        </w:rPr>
      </w:pPr>
    </w:p>
    <w:p w14:paraId="1792436E" w14:textId="77777777" w:rsidR="00A32B25" w:rsidRDefault="00A32B25">
      <w:pPr>
        <w:pStyle w:val="BodyText"/>
        <w:spacing w:before="32" w:line="235" w:lineRule="auto"/>
        <w:ind w:left="100" w:right="7"/>
        <w:rPr>
          <w:color w:val="231F20"/>
        </w:rPr>
      </w:pPr>
    </w:p>
    <w:p w14:paraId="613199EB" w14:textId="77777777" w:rsidR="00A32B25" w:rsidRDefault="00A32B25">
      <w:pPr>
        <w:pStyle w:val="BodyText"/>
        <w:spacing w:before="32" w:line="235" w:lineRule="auto"/>
        <w:ind w:left="100" w:right="7"/>
        <w:rPr>
          <w:color w:val="231F20"/>
        </w:rPr>
      </w:pPr>
    </w:p>
    <w:p w14:paraId="46EAA6BC" w14:textId="77777777" w:rsidR="00A32B25" w:rsidRDefault="00A32B25">
      <w:pPr>
        <w:pStyle w:val="BodyText"/>
        <w:spacing w:before="32" w:line="235" w:lineRule="auto"/>
        <w:ind w:left="100" w:right="7"/>
        <w:rPr>
          <w:color w:val="231F20"/>
        </w:rPr>
      </w:pPr>
    </w:p>
    <w:p w14:paraId="330B5663"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54FDD082" w14:textId="77777777" w:rsidR="00C7240A" w:rsidRDefault="00C7240A">
      <w:pPr>
        <w:pStyle w:val="BodyText"/>
        <w:spacing w:before="2"/>
        <w:rPr>
          <w:sz w:val="23"/>
        </w:rPr>
      </w:pPr>
    </w:p>
    <w:p w14:paraId="2834DC13"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0EEB9E5F"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3B5426EF" wp14:editId="26667F55">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00275159" w14:textId="77777777" w:rsidR="00C7240A" w:rsidRDefault="00C7240A">
      <w:pPr>
        <w:pStyle w:val="BodyText"/>
        <w:spacing w:before="8"/>
        <w:rPr>
          <w:sz w:val="23"/>
        </w:rPr>
      </w:pPr>
    </w:p>
    <w:p w14:paraId="7F686499"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62E8344C" w14:textId="77777777" w:rsidR="00C7240A" w:rsidRDefault="00C7240A">
      <w:pPr>
        <w:pStyle w:val="BodyText"/>
        <w:spacing w:before="7"/>
        <w:rPr>
          <w:sz w:val="23"/>
        </w:rPr>
      </w:pPr>
    </w:p>
    <w:p w14:paraId="012B336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160EB69" w14:textId="77777777"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14:paraId="2E33FCEE"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1B7AF720"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57675719" w14:textId="77777777" w:rsidR="00C7240A" w:rsidRDefault="00C7240A">
      <w:pPr>
        <w:pStyle w:val="BodyText"/>
        <w:spacing w:before="8"/>
        <w:rPr>
          <w:sz w:val="23"/>
        </w:rPr>
      </w:pPr>
    </w:p>
    <w:p w14:paraId="32853712"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3B9E70FA" w14:textId="77777777" w:rsidR="00C7240A" w:rsidRDefault="00C66DF9">
      <w:pPr>
        <w:pStyle w:val="BodyText"/>
        <w:spacing w:before="1" w:line="235" w:lineRule="auto"/>
        <w:ind w:left="100" w:right="12800"/>
      </w:pPr>
      <w:r>
        <w:rPr>
          <w:color w:val="231F20"/>
        </w:rPr>
        <w:t>and sport participation and attainment.</w:t>
      </w:r>
    </w:p>
    <w:p w14:paraId="4860EC94" w14:textId="77777777" w:rsidR="00C7240A" w:rsidRDefault="00C66DF9">
      <w:pPr>
        <w:pStyle w:val="BodyText"/>
        <w:spacing w:before="1" w:line="235" w:lineRule="auto"/>
        <w:ind w:left="100" w:right="13292"/>
      </w:pPr>
      <w:r>
        <w:rPr>
          <w:color w:val="231F20"/>
        </w:rPr>
        <w:t>We recommend regularly updating the table and</w:t>
      </w:r>
    </w:p>
    <w:p w14:paraId="4960C7BA" w14:textId="77777777" w:rsidR="00C7240A" w:rsidRDefault="00C66DF9">
      <w:pPr>
        <w:pStyle w:val="BodyText"/>
        <w:spacing w:line="286" w:lineRule="exact"/>
        <w:ind w:left="100"/>
      </w:pPr>
      <w:r>
        <w:rPr>
          <w:color w:val="231F20"/>
        </w:rPr>
        <w:t>publishing it on your website as evidence</w:t>
      </w:r>
    </w:p>
    <w:p w14:paraId="20DAFBDF" w14:textId="77777777" w:rsidR="00C7240A" w:rsidRDefault="00C66DF9">
      <w:pPr>
        <w:pStyle w:val="BodyText"/>
        <w:spacing w:line="288" w:lineRule="exact"/>
        <w:ind w:left="100"/>
      </w:pPr>
      <w:r>
        <w:rPr>
          <w:color w:val="231F20"/>
        </w:rPr>
        <w:t>of your ongoing review into how you are using the money</w:t>
      </w:r>
    </w:p>
    <w:p w14:paraId="0BFD509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14:paraId="100860C8" w14:textId="77777777" w:rsidR="00C7240A" w:rsidRDefault="00C7240A">
      <w:pPr>
        <w:sectPr w:rsidR="00C7240A">
          <w:pgSz w:w="16840" w:h="11910" w:orient="landscape"/>
          <w:pgMar w:top="640" w:right="740" w:bottom="280" w:left="620" w:header="720" w:footer="720" w:gutter="0"/>
          <w:cols w:space="720"/>
        </w:sectPr>
      </w:pPr>
    </w:p>
    <w:p w14:paraId="2C75A289" w14:textId="77777777" w:rsidR="00C2051F" w:rsidRDefault="006514B7"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452FB7EB" wp14:editId="52AF9C9E">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24E7"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61848F8" wp14:editId="5CB41753">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9FF8C"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 w14:anchorId="361848F8" id="Text Box 30" o:spid="_x0000_s1027"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tPgQIAAAk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" fillcolor="#2b92bc" stroked="f">
                <v:textbox inset="0,0,0,0">
                  <w:txbxContent>
                    <w:p w14:paraId="1BD9FF8C"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37E93F5B" w14:textId="77777777" w:rsidR="00C2051F" w:rsidRDefault="00C2051F" w:rsidP="00C2051F">
      <w:pPr>
        <w:pStyle w:val="BodyText"/>
        <w:rPr>
          <w:sz w:val="20"/>
        </w:rPr>
      </w:pPr>
    </w:p>
    <w:p w14:paraId="0A305AE2"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49A3CDA8" w14:textId="77777777" w:rsidTr="00D11688">
        <w:trPr>
          <w:trHeight w:val="480"/>
        </w:trPr>
        <w:tc>
          <w:tcPr>
            <w:tcW w:w="7700" w:type="dxa"/>
          </w:tcPr>
          <w:p w14:paraId="7C1B34E3" w14:textId="77777777" w:rsidR="00C2051F" w:rsidRDefault="00C2051F" w:rsidP="00D11688">
            <w:pPr>
              <w:pStyle w:val="TableParagraph"/>
              <w:spacing w:before="21"/>
              <w:ind w:left="70"/>
              <w:rPr>
                <w:sz w:val="24"/>
              </w:rPr>
            </w:pPr>
            <w:r>
              <w:rPr>
                <w:color w:val="231F20"/>
                <w:sz w:val="24"/>
              </w:rPr>
              <w:t>Key achievements to date:</w:t>
            </w:r>
            <w:r w:rsidR="00B23BBD">
              <w:rPr>
                <w:color w:val="231F20"/>
                <w:sz w:val="24"/>
              </w:rPr>
              <w:t xml:space="preserve"> N/A </w:t>
            </w:r>
          </w:p>
        </w:tc>
        <w:tc>
          <w:tcPr>
            <w:tcW w:w="7678" w:type="dxa"/>
          </w:tcPr>
          <w:p w14:paraId="3AC8EFC9" w14:textId="77777777" w:rsidR="00C2051F" w:rsidRDefault="00C2051F" w:rsidP="00D11688">
            <w:pPr>
              <w:pStyle w:val="TableParagraph"/>
              <w:spacing w:before="21"/>
              <w:ind w:left="70"/>
              <w:rPr>
                <w:sz w:val="24"/>
              </w:rPr>
            </w:pPr>
            <w:r>
              <w:rPr>
                <w:color w:val="231F20"/>
                <w:sz w:val="24"/>
              </w:rPr>
              <w:t>Areas for further improvement and baseline evidence of need:</w:t>
            </w:r>
            <w:r w:rsidR="005737BF">
              <w:rPr>
                <w:color w:val="231F20"/>
                <w:sz w:val="24"/>
              </w:rPr>
              <w:t xml:space="preserve"> N/A</w:t>
            </w:r>
          </w:p>
        </w:tc>
      </w:tr>
      <w:tr w:rsidR="00C2051F" w14:paraId="06C41439" w14:textId="77777777" w:rsidTr="00D11688">
        <w:trPr>
          <w:trHeight w:val="2640"/>
        </w:trPr>
        <w:tc>
          <w:tcPr>
            <w:tcW w:w="7700" w:type="dxa"/>
          </w:tcPr>
          <w:p w14:paraId="2C15857E" w14:textId="77777777" w:rsidR="00C2051F" w:rsidRDefault="0083222B" w:rsidP="00D11688">
            <w:pPr>
              <w:pStyle w:val="TableParagraph"/>
              <w:rPr>
                <w:rFonts w:asciiTheme="minorHAnsi" w:hAnsiTheme="minorHAnsi" w:cstheme="minorHAnsi"/>
                <w:sz w:val="24"/>
              </w:rPr>
            </w:pPr>
            <w:r w:rsidRPr="0083222B">
              <w:rPr>
                <w:rFonts w:asciiTheme="minorHAnsi" w:hAnsiTheme="minorHAnsi" w:cstheme="minorHAnsi"/>
                <w:sz w:val="24"/>
              </w:rPr>
              <w:t>Training on REAL PE</w:t>
            </w:r>
          </w:p>
          <w:p w14:paraId="50AEF5FC" w14:textId="77777777" w:rsidR="0083222B" w:rsidRDefault="0083222B" w:rsidP="00D11688">
            <w:pPr>
              <w:pStyle w:val="TableParagraph"/>
              <w:rPr>
                <w:rFonts w:asciiTheme="minorHAnsi" w:hAnsiTheme="minorHAnsi" w:cstheme="minorHAnsi"/>
                <w:sz w:val="24"/>
              </w:rPr>
            </w:pPr>
          </w:p>
          <w:p w14:paraId="631F9BC3" w14:textId="77777777" w:rsidR="0083222B" w:rsidRDefault="0083222B" w:rsidP="00D11688">
            <w:pPr>
              <w:pStyle w:val="TableParagraph"/>
              <w:rPr>
                <w:rFonts w:asciiTheme="minorHAnsi" w:hAnsiTheme="minorHAnsi" w:cstheme="minorHAnsi"/>
                <w:sz w:val="24"/>
              </w:rPr>
            </w:pPr>
            <w:r>
              <w:rPr>
                <w:rFonts w:asciiTheme="minorHAnsi" w:hAnsiTheme="minorHAnsi" w:cstheme="minorHAnsi"/>
                <w:sz w:val="24"/>
              </w:rPr>
              <w:t>Implementation of a new tracking system for sporting participation (competitive and non-competitive)</w:t>
            </w:r>
          </w:p>
          <w:p w14:paraId="4EA7722A" w14:textId="77777777" w:rsidR="0083222B" w:rsidRDefault="0083222B" w:rsidP="00D11688">
            <w:pPr>
              <w:pStyle w:val="TableParagraph"/>
              <w:rPr>
                <w:rFonts w:asciiTheme="minorHAnsi" w:hAnsiTheme="minorHAnsi" w:cstheme="minorHAnsi"/>
                <w:sz w:val="24"/>
              </w:rPr>
            </w:pPr>
          </w:p>
          <w:p w14:paraId="08D3856F" w14:textId="77777777" w:rsidR="0083222B" w:rsidRDefault="0083222B" w:rsidP="00D11688">
            <w:pPr>
              <w:pStyle w:val="TableParagraph"/>
              <w:rPr>
                <w:rFonts w:asciiTheme="minorHAnsi" w:hAnsiTheme="minorHAnsi" w:cstheme="minorHAnsi"/>
                <w:sz w:val="24"/>
              </w:rPr>
            </w:pPr>
            <w:r>
              <w:rPr>
                <w:rFonts w:asciiTheme="minorHAnsi" w:hAnsiTheme="minorHAnsi" w:cstheme="minorHAnsi"/>
                <w:sz w:val="24"/>
              </w:rPr>
              <w:t>Run a mile a day</w:t>
            </w:r>
          </w:p>
          <w:p w14:paraId="35B2B470" w14:textId="77777777" w:rsidR="0083222B" w:rsidRPr="0083222B" w:rsidRDefault="0083222B" w:rsidP="00D11688">
            <w:pPr>
              <w:pStyle w:val="TableParagraph"/>
              <w:rPr>
                <w:rFonts w:asciiTheme="minorHAnsi" w:hAnsiTheme="minorHAnsi" w:cstheme="minorHAnsi"/>
                <w:sz w:val="24"/>
              </w:rPr>
            </w:pPr>
          </w:p>
        </w:tc>
        <w:tc>
          <w:tcPr>
            <w:tcW w:w="7678" w:type="dxa"/>
          </w:tcPr>
          <w:p w14:paraId="23C1009C" w14:textId="77777777" w:rsidR="0083222B" w:rsidRPr="002F2C57" w:rsidRDefault="0083222B" w:rsidP="0083222B">
            <w:pPr>
              <w:pStyle w:val="TableParagraph"/>
              <w:rPr>
                <w:rFonts w:asciiTheme="minorHAnsi" w:hAnsiTheme="minorHAnsi" w:cstheme="minorHAnsi"/>
                <w:sz w:val="24"/>
              </w:rPr>
            </w:pPr>
            <w:r w:rsidRPr="002F2C57">
              <w:rPr>
                <w:rFonts w:asciiTheme="minorHAnsi" w:hAnsiTheme="minorHAnsi" w:cstheme="minorHAnsi"/>
                <w:sz w:val="24"/>
              </w:rPr>
              <w:t xml:space="preserve">Increase opportunities to take </w:t>
            </w:r>
            <w:r>
              <w:rPr>
                <w:rFonts w:asciiTheme="minorHAnsi" w:hAnsiTheme="minorHAnsi" w:cstheme="minorHAnsi"/>
                <w:sz w:val="24"/>
              </w:rPr>
              <w:t>part in a wider range of sports (competitive and non-competitive)</w:t>
            </w:r>
          </w:p>
          <w:p w14:paraId="3E4124EF" w14:textId="77777777" w:rsidR="0083222B" w:rsidRPr="002F2C57" w:rsidRDefault="0083222B" w:rsidP="0083222B">
            <w:pPr>
              <w:pStyle w:val="TableParagraph"/>
              <w:rPr>
                <w:rFonts w:asciiTheme="minorHAnsi" w:hAnsiTheme="minorHAnsi" w:cstheme="minorHAnsi"/>
                <w:sz w:val="24"/>
              </w:rPr>
            </w:pPr>
            <w:r w:rsidRPr="002F2C57">
              <w:rPr>
                <w:rFonts w:asciiTheme="minorHAnsi" w:hAnsiTheme="minorHAnsi" w:cstheme="minorHAnsi"/>
                <w:sz w:val="24"/>
              </w:rPr>
              <w:t>Targe</w:t>
            </w:r>
            <w:r>
              <w:rPr>
                <w:rFonts w:asciiTheme="minorHAnsi" w:hAnsiTheme="minorHAnsi" w:cstheme="minorHAnsi"/>
                <w:sz w:val="24"/>
              </w:rPr>
              <w:t>t pupils who are more sedentary and Pupil Premium pupils</w:t>
            </w:r>
          </w:p>
          <w:p w14:paraId="6432AA81" w14:textId="77777777" w:rsidR="00C2051F" w:rsidRDefault="0083222B" w:rsidP="0083222B">
            <w:pPr>
              <w:pStyle w:val="TableParagraph"/>
              <w:rPr>
                <w:rFonts w:ascii="Times New Roman"/>
                <w:sz w:val="24"/>
              </w:rPr>
            </w:pPr>
            <w:r w:rsidRPr="002F2C57">
              <w:rPr>
                <w:rFonts w:asciiTheme="minorHAnsi" w:hAnsiTheme="minorHAnsi" w:cstheme="minorHAnsi"/>
                <w:sz w:val="24"/>
              </w:rPr>
              <w:t>Ensure 30 mins physical activity per day.</w:t>
            </w:r>
          </w:p>
        </w:tc>
      </w:tr>
    </w:tbl>
    <w:p w14:paraId="2B487DC3" w14:textId="77777777" w:rsidR="00C2051F" w:rsidRDefault="00C2051F" w:rsidP="00C2051F">
      <w:pPr>
        <w:pStyle w:val="BodyText"/>
        <w:rPr>
          <w:sz w:val="20"/>
        </w:rPr>
      </w:pPr>
    </w:p>
    <w:p w14:paraId="170D7E61"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135DD5F" w14:textId="77777777" w:rsidTr="00D11688">
        <w:trPr>
          <w:trHeight w:val="400"/>
        </w:trPr>
        <w:tc>
          <w:tcPr>
            <w:tcW w:w="11634" w:type="dxa"/>
          </w:tcPr>
          <w:p w14:paraId="7BB60F39"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1273028F" w14:textId="77777777" w:rsidR="00C2051F" w:rsidRDefault="00C2051F" w:rsidP="00D11688">
            <w:pPr>
              <w:pStyle w:val="TableParagraph"/>
              <w:spacing w:before="17"/>
              <w:ind w:left="70"/>
              <w:rPr>
                <w:sz w:val="26"/>
              </w:rPr>
            </w:pPr>
            <w:r>
              <w:rPr>
                <w:color w:val="231F20"/>
                <w:sz w:val="26"/>
              </w:rPr>
              <w:t>Please complete all of the below:</w:t>
            </w:r>
          </w:p>
        </w:tc>
      </w:tr>
      <w:tr w:rsidR="00C2051F" w14:paraId="1C3ED201" w14:textId="77777777" w:rsidTr="00D11688">
        <w:trPr>
          <w:trHeight w:val="1100"/>
        </w:trPr>
        <w:tc>
          <w:tcPr>
            <w:tcW w:w="11634" w:type="dxa"/>
          </w:tcPr>
          <w:p w14:paraId="6A7A72E8" w14:textId="77777777"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14:paraId="76970F9C" w14:textId="77777777" w:rsidR="00C2051F" w:rsidRDefault="0083222B" w:rsidP="00D11688">
            <w:pPr>
              <w:pStyle w:val="TableParagraph"/>
              <w:spacing w:before="17"/>
              <w:ind w:left="70"/>
              <w:rPr>
                <w:sz w:val="26"/>
              </w:rPr>
            </w:pPr>
            <w:r>
              <w:rPr>
                <w:color w:val="231F20"/>
                <w:sz w:val="26"/>
              </w:rPr>
              <w:t>100%</w:t>
            </w:r>
          </w:p>
        </w:tc>
      </w:tr>
      <w:tr w:rsidR="00C2051F" w14:paraId="24A75DB0" w14:textId="77777777" w:rsidTr="00D11688">
        <w:trPr>
          <w:trHeight w:val="1280"/>
        </w:trPr>
        <w:tc>
          <w:tcPr>
            <w:tcW w:w="11634" w:type="dxa"/>
          </w:tcPr>
          <w:p w14:paraId="310B2D6E" w14:textId="77777777"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14DAB03A" w14:textId="77777777" w:rsidR="00C2051F" w:rsidRDefault="0083222B" w:rsidP="00D11688">
            <w:pPr>
              <w:pStyle w:val="TableParagraph"/>
              <w:spacing w:before="17"/>
              <w:ind w:left="70"/>
              <w:rPr>
                <w:sz w:val="26"/>
              </w:rPr>
            </w:pPr>
            <w:r>
              <w:rPr>
                <w:color w:val="231F20"/>
                <w:sz w:val="26"/>
              </w:rPr>
              <w:t>89%</w:t>
            </w:r>
          </w:p>
        </w:tc>
      </w:tr>
      <w:tr w:rsidR="00C2051F" w14:paraId="19417B13" w14:textId="77777777" w:rsidTr="00D11688">
        <w:trPr>
          <w:trHeight w:val="1200"/>
        </w:trPr>
        <w:tc>
          <w:tcPr>
            <w:tcW w:w="11634" w:type="dxa"/>
          </w:tcPr>
          <w:p w14:paraId="43C200C1" w14:textId="77777777"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04A3C176" w14:textId="77777777" w:rsidR="00C2051F" w:rsidRDefault="0083222B" w:rsidP="00D11688">
            <w:pPr>
              <w:pStyle w:val="TableParagraph"/>
              <w:spacing w:before="17"/>
              <w:ind w:left="70"/>
              <w:rPr>
                <w:sz w:val="26"/>
              </w:rPr>
            </w:pPr>
            <w:r>
              <w:rPr>
                <w:color w:val="231F20"/>
                <w:sz w:val="26"/>
              </w:rPr>
              <w:t>89%</w:t>
            </w:r>
          </w:p>
        </w:tc>
      </w:tr>
      <w:tr w:rsidR="00C2051F" w14:paraId="597B9CC3" w14:textId="77777777" w:rsidTr="00D11688">
        <w:trPr>
          <w:trHeight w:val="1220"/>
        </w:trPr>
        <w:tc>
          <w:tcPr>
            <w:tcW w:w="11634" w:type="dxa"/>
          </w:tcPr>
          <w:p w14:paraId="001B4C04"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323FED33" w14:textId="77777777" w:rsidR="00C2051F" w:rsidRDefault="00C2051F" w:rsidP="00D11688">
            <w:pPr>
              <w:pStyle w:val="TableParagraph"/>
              <w:spacing w:before="17"/>
              <w:ind w:left="70"/>
              <w:rPr>
                <w:sz w:val="26"/>
              </w:rPr>
            </w:pPr>
            <w:r w:rsidRPr="0083222B">
              <w:rPr>
                <w:b/>
                <w:color w:val="231F20"/>
                <w:sz w:val="26"/>
              </w:rPr>
              <w:t>Yes</w:t>
            </w:r>
            <w:r>
              <w:rPr>
                <w:color w:val="231F20"/>
                <w:sz w:val="26"/>
              </w:rPr>
              <w:t>/No</w:t>
            </w:r>
          </w:p>
        </w:tc>
      </w:tr>
      <w:tr w:rsidR="00C2051F" w14:paraId="21B67AFA" w14:textId="77777777" w:rsidTr="00D11688">
        <w:trPr>
          <w:trHeight w:val="100"/>
        </w:trPr>
        <w:tc>
          <w:tcPr>
            <w:tcW w:w="15388" w:type="dxa"/>
            <w:gridSpan w:val="2"/>
            <w:tcBorders>
              <w:left w:val="nil"/>
              <w:bottom w:val="nil"/>
              <w:right w:val="nil"/>
            </w:tcBorders>
          </w:tcPr>
          <w:p w14:paraId="7639C7E4" w14:textId="77777777" w:rsidR="00C2051F" w:rsidRDefault="00C2051F" w:rsidP="00D11688">
            <w:pPr>
              <w:pStyle w:val="TableParagraph"/>
              <w:rPr>
                <w:rFonts w:ascii="Times New Roman"/>
                <w:sz w:val="6"/>
              </w:rPr>
            </w:pPr>
          </w:p>
        </w:tc>
      </w:tr>
    </w:tbl>
    <w:p w14:paraId="70989A1D" w14:textId="77777777"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14:paraId="295D4DD0" w14:textId="77777777" w:rsidR="00C2051F" w:rsidRDefault="006514B7"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03EFC511" wp14:editId="2067BE99">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C4B9"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4707A782" wp14:editId="0BB1FB59">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75AFE" w14:textId="77777777" w:rsidR="00C2051F" w:rsidRDefault="00C2051F" w:rsidP="00C2051F">
                            <w:pPr>
                              <w:spacing w:before="74" w:line="315" w:lineRule="exact"/>
                              <w:ind w:left="720"/>
                              <w:rPr>
                                <w:b/>
                                <w:sz w:val="26"/>
                              </w:rPr>
                            </w:pPr>
                            <w:r>
                              <w:rPr>
                                <w:b/>
                                <w:color w:val="FFFFFF"/>
                                <w:sz w:val="26"/>
                              </w:rPr>
                              <w:t>Action Plan and Budget Tracking</w:t>
                            </w:r>
                          </w:p>
                          <w:p w14:paraId="716A687C"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4707A782"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qUZwdIICAAAI&#10;BQAADgAAAAAAAAAAAAAAAAAuAgAAZHJzL2Uyb0RvYy54bWxQSwECLQAUAAYACAAAACEAG8SdKdkA&#10;AAAGAQAADwAAAAAAAAAAAAAAAADcBAAAZHJzL2Rvd25yZXYueG1sUEsFBgAAAAAEAAQA8wAAAOIF&#10;AAAAAA==&#10;" fillcolor="#2b92bc" stroked="f">
                <v:textbox inset="0,0,0,0">
                  <w:txbxContent>
                    <w:p w14:paraId="09F75AFE" w14:textId="77777777" w:rsidR="00C2051F" w:rsidRDefault="00C2051F" w:rsidP="00C2051F">
                      <w:pPr>
                        <w:spacing w:before="74" w:line="315" w:lineRule="exact"/>
                        <w:ind w:left="720"/>
                        <w:rPr>
                          <w:b/>
                          <w:sz w:val="26"/>
                        </w:rPr>
                      </w:pPr>
                      <w:r>
                        <w:rPr>
                          <w:b/>
                          <w:color w:val="FFFFFF"/>
                          <w:sz w:val="26"/>
                        </w:rPr>
                        <w:t>Action Plan and Budget Tracking</w:t>
                      </w:r>
                    </w:p>
                    <w:p w14:paraId="716A687C"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7B7EE107" w14:textId="77777777" w:rsidR="00C2051F" w:rsidRDefault="00C2051F" w:rsidP="00C2051F">
      <w:pPr>
        <w:pStyle w:val="BodyText"/>
        <w:rPr>
          <w:sz w:val="20"/>
        </w:rPr>
      </w:pPr>
    </w:p>
    <w:p w14:paraId="4D8BB9C9"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6D6EFAB3" w14:textId="77777777" w:rsidTr="00D11688">
        <w:trPr>
          <w:trHeight w:val="380"/>
        </w:trPr>
        <w:tc>
          <w:tcPr>
            <w:tcW w:w="3720" w:type="dxa"/>
          </w:tcPr>
          <w:p w14:paraId="046331C2" w14:textId="77777777"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14:paraId="6C789BDE" w14:textId="77777777"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E36005">
              <w:rPr>
                <w:color w:val="231F20"/>
                <w:sz w:val="24"/>
              </w:rPr>
              <w:t>16,100</w:t>
            </w:r>
          </w:p>
          <w:p w14:paraId="6A007CEC" w14:textId="77777777" w:rsidR="00E36005" w:rsidRPr="00E36005" w:rsidRDefault="00E36005" w:rsidP="00D11688">
            <w:pPr>
              <w:pStyle w:val="TableParagraph"/>
              <w:spacing w:before="21"/>
              <w:ind w:left="70"/>
              <w:rPr>
                <w:sz w:val="24"/>
              </w:rPr>
            </w:pPr>
            <w:r w:rsidRPr="00E36005">
              <w:rPr>
                <w:color w:val="231F20"/>
                <w:sz w:val="24"/>
              </w:rPr>
              <w:t>£8000 contribution to membership of Inspire+</w:t>
            </w:r>
          </w:p>
        </w:tc>
        <w:tc>
          <w:tcPr>
            <w:tcW w:w="4923" w:type="dxa"/>
            <w:gridSpan w:val="2"/>
          </w:tcPr>
          <w:p w14:paraId="2FC54B84" w14:textId="77777777" w:rsidR="00C2051F" w:rsidRDefault="00C2051F" w:rsidP="00E36005">
            <w:pPr>
              <w:pStyle w:val="TableParagraph"/>
              <w:spacing w:before="21"/>
              <w:ind w:left="70"/>
              <w:rPr>
                <w:b/>
                <w:sz w:val="24"/>
              </w:rPr>
            </w:pPr>
            <w:r>
              <w:rPr>
                <w:b/>
                <w:color w:val="231F20"/>
                <w:sz w:val="24"/>
              </w:rPr>
              <w:t>Date Updated:</w:t>
            </w:r>
            <w:r w:rsidR="00B23BBD">
              <w:rPr>
                <w:b/>
                <w:color w:val="231F20"/>
                <w:sz w:val="24"/>
              </w:rPr>
              <w:t xml:space="preserve"> </w:t>
            </w:r>
            <w:r w:rsidR="00E36005">
              <w:rPr>
                <w:b/>
                <w:color w:val="231F20"/>
                <w:sz w:val="24"/>
              </w:rPr>
              <w:t>March 2018</w:t>
            </w:r>
          </w:p>
        </w:tc>
        <w:tc>
          <w:tcPr>
            <w:tcW w:w="3135" w:type="dxa"/>
            <w:tcBorders>
              <w:top w:val="nil"/>
              <w:right w:val="nil"/>
            </w:tcBorders>
          </w:tcPr>
          <w:p w14:paraId="3EEEE25E" w14:textId="77777777" w:rsidR="00C2051F" w:rsidRDefault="00C2051F" w:rsidP="00D11688">
            <w:pPr>
              <w:pStyle w:val="TableParagraph"/>
              <w:rPr>
                <w:rFonts w:ascii="Times New Roman"/>
                <w:sz w:val="24"/>
              </w:rPr>
            </w:pPr>
          </w:p>
        </w:tc>
      </w:tr>
      <w:tr w:rsidR="00C2051F" w14:paraId="2FE2EBEB" w14:textId="77777777" w:rsidTr="00D11688">
        <w:trPr>
          <w:trHeight w:val="320"/>
        </w:trPr>
        <w:tc>
          <w:tcPr>
            <w:tcW w:w="12243" w:type="dxa"/>
            <w:gridSpan w:val="4"/>
            <w:vMerge w:val="restart"/>
          </w:tcPr>
          <w:p w14:paraId="55949AF7"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4109CBF9"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8F2212E" w14:textId="77777777" w:rsidTr="00D11688">
        <w:trPr>
          <w:trHeight w:val="320"/>
        </w:trPr>
        <w:tc>
          <w:tcPr>
            <w:tcW w:w="12243" w:type="dxa"/>
            <w:gridSpan w:val="4"/>
            <w:vMerge/>
            <w:tcBorders>
              <w:top w:val="nil"/>
            </w:tcBorders>
          </w:tcPr>
          <w:p w14:paraId="2F8175C2" w14:textId="77777777" w:rsidR="00C2051F" w:rsidRDefault="00C2051F" w:rsidP="00D11688">
            <w:pPr>
              <w:rPr>
                <w:sz w:val="2"/>
                <w:szCs w:val="2"/>
              </w:rPr>
            </w:pPr>
          </w:p>
        </w:tc>
        <w:tc>
          <w:tcPr>
            <w:tcW w:w="3135" w:type="dxa"/>
          </w:tcPr>
          <w:p w14:paraId="148F4FB9" w14:textId="77777777" w:rsidR="00C2051F" w:rsidRDefault="00AD0F8C" w:rsidP="00D11688">
            <w:pPr>
              <w:pStyle w:val="TableParagraph"/>
              <w:spacing w:before="21" w:line="292" w:lineRule="exact"/>
              <w:jc w:val="center"/>
              <w:rPr>
                <w:sz w:val="24"/>
              </w:rPr>
            </w:pPr>
            <w:r>
              <w:rPr>
                <w:color w:val="231F20"/>
                <w:sz w:val="24"/>
              </w:rPr>
              <w:t>50</w:t>
            </w:r>
            <w:r w:rsidR="00C2051F">
              <w:rPr>
                <w:color w:val="231F20"/>
                <w:sz w:val="24"/>
              </w:rPr>
              <w:t>%</w:t>
            </w:r>
            <w:r>
              <w:rPr>
                <w:color w:val="231F20"/>
                <w:sz w:val="24"/>
              </w:rPr>
              <w:t xml:space="preserve"> membership plus 12%</w:t>
            </w:r>
          </w:p>
        </w:tc>
      </w:tr>
      <w:tr w:rsidR="00C2051F" w14:paraId="194D4A3A" w14:textId="77777777" w:rsidTr="00D11688">
        <w:trPr>
          <w:trHeight w:val="640"/>
        </w:trPr>
        <w:tc>
          <w:tcPr>
            <w:tcW w:w="3720" w:type="dxa"/>
          </w:tcPr>
          <w:p w14:paraId="5BEFCBA8" w14:textId="77777777" w:rsidR="00ED2E53"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p w14:paraId="1964E618" w14:textId="77777777" w:rsidR="00C2051F" w:rsidRPr="00ED2E53" w:rsidRDefault="00C2051F" w:rsidP="00ED2E53"/>
        </w:tc>
        <w:tc>
          <w:tcPr>
            <w:tcW w:w="3600" w:type="dxa"/>
          </w:tcPr>
          <w:p w14:paraId="4EDBD613"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62B068F2"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24B70826" w14:textId="77777777" w:rsidR="00C2051F" w:rsidRDefault="00C2051F" w:rsidP="00D11688">
            <w:pPr>
              <w:pStyle w:val="TableParagraph"/>
              <w:spacing w:before="21"/>
              <w:ind w:left="70"/>
              <w:rPr>
                <w:sz w:val="24"/>
              </w:rPr>
            </w:pPr>
            <w:r>
              <w:rPr>
                <w:color w:val="231F20"/>
                <w:sz w:val="24"/>
              </w:rPr>
              <w:t xml:space="preserve">Evidence </w:t>
            </w:r>
            <w:commentRangeStart w:id="0"/>
            <w:r>
              <w:rPr>
                <w:color w:val="231F20"/>
                <w:sz w:val="24"/>
              </w:rPr>
              <w:t>and</w:t>
            </w:r>
            <w:commentRangeEnd w:id="0"/>
            <w:r w:rsidR="0098632F">
              <w:rPr>
                <w:rStyle w:val="CommentReference"/>
              </w:rPr>
              <w:commentReference w:id="0"/>
            </w:r>
            <w:r>
              <w:rPr>
                <w:color w:val="231F20"/>
                <w:sz w:val="24"/>
              </w:rPr>
              <w:t xml:space="preserve"> impact:</w:t>
            </w:r>
          </w:p>
        </w:tc>
        <w:tc>
          <w:tcPr>
            <w:tcW w:w="3135" w:type="dxa"/>
          </w:tcPr>
          <w:p w14:paraId="1CC0536D"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3A18D5CB" w14:textId="77777777" w:rsidTr="00837186">
        <w:trPr>
          <w:trHeight w:val="7129"/>
        </w:trPr>
        <w:tc>
          <w:tcPr>
            <w:tcW w:w="3720" w:type="dxa"/>
            <w:tcBorders>
              <w:bottom w:val="single" w:sz="12" w:space="0" w:color="231F20"/>
            </w:tcBorders>
          </w:tcPr>
          <w:p w14:paraId="45254D71" w14:textId="77777777" w:rsidR="00137F14" w:rsidRPr="00E36005" w:rsidRDefault="00137F14" w:rsidP="00137F14">
            <w:pPr>
              <w:pStyle w:val="TableParagraph"/>
              <w:rPr>
                <w:rFonts w:asciiTheme="minorHAnsi" w:hAnsiTheme="minorHAnsi"/>
                <w:sz w:val="20"/>
                <w:szCs w:val="20"/>
              </w:rPr>
            </w:pPr>
            <w:r w:rsidRPr="00E36005">
              <w:rPr>
                <w:rFonts w:asciiTheme="minorHAnsi" w:hAnsiTheme="minorHAnsi"/>
                <w:sz w:val="20"/>
                <w:szCs w:val="20"/>
              </w:rPr>
              <w:t>Continue with Inspire+ membership and access the initiatives offered to bu</w:t>
            </w:r>
            <w:r w:rsidR="00837186" w:rsidRPr="00E36005">
              <w:rPr>
                <w:rFonts w:asciiTheme="minorHAnsi" w:hAnsiTheme="minorHAnsi"/>
                <w:sz w:val="20"/>
                <w:szCs w:val="20"/>
              </w:rPr>
              <w:t>ild on the success of last</w:t>
            </w:r>
            <w:r w:rsidR="00497685" w:rsidRPr="00E36005">
              <w:rPr>
                <w:rFonts w:asciiTheme="minorHAnsi" w:hAnsiTheme="minorHAnsi"/>
                <w:sz w:val="20"/>
                <w:szCs w:val="20"/>
              </w:rPr>
              <w:t xml:space="preserve"> year linked to healthy lifestyles, participation &amp; sports opportunities. </w:t>
            </w:r>
            <w:r w:rsidRPr="00E36005">
              <w:rPr>
                <w:rFonts w:asciiTheme="minorHAnsi" w:hAnsiTheme="minorHAnsi"/>
                <w:sz w:val="20"/>
                <w:szCs w:val="20"/>
              </w:rPr>
              <w:t xml:space="preserve"> </w:t>
            </w:r>
          </w:p>
          <w:p w14:paraId="4318AEA2" w14:textId="77777777" w:rsidR="00137F14" w:rsidRPr="00E36005" w:rsidRDefault="00137F14" w:rsidP="00137F14">
            <w:pPr>
              <w:pStyle w:val="TableParagraph"/>
              <w:rPr>
                <w:rFonts w:asciiTheme="minorHAnsi" w:hAnsiTheme="minorHAnsi"/>
                <w:sz w:val="20"/>
                <w:szCs w:val="20"/>
              </w:rPr>
            </w:pPr>
          </w:p>
          <w:p w14:paraId="24F05ABD" w14:textId="77777777" w:rsidR="00837186" w:rsidRPr="00E36005" w:rsidRDefault="00837186" w:rsidP="00137F14">
            <w:pPr>
              <w:pStyle w:val="TableParagraph"/>
              <w:rPr>
                <w:rFonts w:asciiTheme="minorHAnsi" w:hAnsiTheme="minorHAnsi"/>
                <w:sz w:val="20"/>
                <w:szCs w:val="20"/>
              </w:rPr>
            </w:pPr>
          </w:p>
          <w:p w14:paraId="33D5CEFD" w14:textId="77777777" w:rsidR="00137F14" w:rsidRPr="00E36005" w:rsidRDefault="00137F14" w:rsidP="00137F14">
            <w:pPr>
              <w:pStyle w:val="TableParagraph"/>
              <w:rPr>
                <w:rFonts w:asciiTheme="minorHAnsi" w:hAnsiTheme="minorHAnsi"/>
                <w:sz w:val="20"/>
                <w:szCs w:val="20"/>
              </w:rPr>
            </w:pPr>
            <w:r w:rsidRPr="00E36005">
              <w:rPr>
                <w:rFonts w:asciiTheme="minorHAnsi" w:hAnsiTheme="minorHAnsi"/>
                <w:sz w:val="20"/>
                <w:szCs w:val="20"/>
              </w:rPr>
              <w:t>Organise assemblies by Inspire+ ambassadors as go</w:t>
            </w:r>
            <w:r w:rsidR="00497685" w:rsidRPr="00E36005">
              <w:rPr>
                <w:rFonts w:asciiTheme="minorHAnsi" w:hAnsiTheme="minorHAnsi"/>
                <w:sz w:val="20"/>
                <w:szCs w:val="20"/>
              </w:rPr>
              <w:t xml:space="preserve">od role models for the children – linked to healthy lifestyles and wellbeing. </w:t>
            </w:r>
          </w:p>
          <w:p w14:paraId="2C72A0F2" w14:textId="77777777" w:rsidR="00C2051F" w:rsidRPr="00E36005" w:rsidRDefault="00C2051F" w:rsidP="00D11688">
            <w:pPr>
              <w:pStyle w:val="TableParagraph"/>
              <w:rPr>
                <w:rFonts w:asciiTheme="minorHAnsi" w:hAnsiTheme="minorHAnsi"/>
                <w:sz w:val="20"/>
                <w:szCs w:val="20"/>
              </w:rPr>
            </w:pPr>
          </w:p>
          <w:p w14:paraId="44952002" w14:textId="77777777" w:rsidR="00497685" w:rsidRPr="00E36005" w:rsidRDefault="00497685" w:rsidP="00D11688">
            <w:pPr>
              <w:pStyle w:val="TableParagraph"/>
              <w:rPr>
                <w:rFonts w:asciiTheme="minorHAnsi" w:hAnsiTheme="minorHAnsi"/>
                <w:sz w:val="20"/>
                <w:szCs w:val="20"/>
              </w:rPr>
            </w:pPr>
          </w:p>
          <w:p w14:paraId="27F9BA21"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Introduce playtime and lunchtime activities to promote more active minutes in school.</w:t>
            </w:r>
            <w:r w:rsidR="00D81CDF" w:rsidRPr="00E36005">
              <w:rPr>
                <w:rFonts w:asciiTheme="minorHAnsi" w:hAnsiTheme="minorHAnsi"/>
                <w:sz w:val="20"/>
                <w:szCs w:val="20"/>
              </w:rPr>
              <w:t xml:space="preserve"> </w:t>
            </w:r>
          </w:p>
          <w:p w14:paraId="32664FD1" w14:textId="77777777" w:rsidR="00E36005" w:rsidRPr="00E36005" w:rsidRDefault="00E36005" w:rsidP="00D11688">
            <w:pPr>
              <w:pStyle w:val="TableParagraph"/>
              <w:rPr>
                <w:rFonts w:asciiTheme="minorHAnsi" w:hAnsiTheme="minorHAnsi"/>
                <w:sz w:val="20"/>
                <w:szCs w:val="20"/>
              </w:rPr>
            </w:pPr>
          </w:p>
          <w:p w14:paraId="1A10D7E0" w14:textId="77777777" w:rsidR="00E36005" w:rsidRPr="00E36005" w:rsidRDefault="00E36005" w:rsidP="00E36005">
            <w:pPr>
              <w:pStyle w:val="Default"/>
              <w:rPr>
                <w:sz w:val="20"/>
                <w:szCs w:val="20"/>
              </w:rPr>
            </w:pPr>
            <w:r w:rsidRPr="00E36005">
              <w:rPr>
                <w:sz w:val="20"/>
                <w:szCs w:val="20"/>
              </w:rPr>
              <w:t xml:space="preserve">Comprehensive selection of playground </w:t>
            </w:r>
            <w:r w:rsidRPr="00E36005">
              <w:rPr>
                <w:sz w:val="20"/>
                <w:szCs w:val="20"/>
              </w:rPr>
              <w:t>markings</w:t>
            </w:r>
            <w:r w:rsidRPr="00E36005">
              <w:rPr>
                <w:sz w:val="20"/>
                <w:szCs w:val="20"/>
              </w:rPr>
              <w:t xml:space="preserve">, facilitated by the Sports Ambassadors to enable increased physical activity at playtimes and dinner times. </w:t>
            </w:r>
          </w:p>
          <w:p w14:paraId="133662C7" w14:textId="77777777" w:rsidR="00E36005" w:rsidRPr="00E36005" w:rsidRDefault="00E36005" w:rsidP="00E36005">
            <w:pPr>
              <w:pStyle w:val="Default"/>
              <w:rPr>
                <w:sz w:val="20"/>
                <w:szCs w:val="20"/>
              </w:rPr>
            </w:pPr>
            <w:r w:rsidRPr="00E36005">
              <w:rPr>
                <w:sz w:val="20"/>
                <w:szCs w:val="20"/>
              </w:rPr>
              <w:t xml:space="preserve">Lunch time supervisors coordinate games and other physical activities. </w:t>
            </w:r>
          </w:p>
          <w:p w14:paraId="28781AD3" w14:textId="77777777" w:rsidR="00E36005" w:rsidRDefault="00E36005" w:rsidP="00D11688">
            <w:pPr>
              <w:pStyle w:val="TableParagraph"/>
              <w:rPr>
                <w:rFonts w:asciiTheme="minorHAnsi" w:hAnsiTheme="minorHAnsi"/>
                <w:sz w:val="20"/>
                <w:szCs w:val="20"/>
              </w:rPr>
            </w:pPr>
          </w:p>
          <w:p w14:paraId="22A9E2C7" w14:textId="77777777" w:rsidR="00E36005" w:rsidRDefault="00E36005" w:rsidP="00D11688">
            <w:pPr>
              <w:pStyle w:val="TableParagraph"/>
              <w:rPr>
                <w:rFonts w:asciiTheme="minorHAnsi" w:hAnsiTheme="minorHAnsi"/>
                <w:sz w:val="20"/>
                <w:szCs w:val="20"/>
              </w:rPr>
            </w:pPr>
          </w:p>
          <w:p w14:paraId="6A6DA2C3"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Continue to offer free after school clubs to all age ranges</w:t>
            </w:r>
            <w:r w:rsidR="00837186" w:rsidRPr="00E36005">
              <w:rPr>
                <w:rFonts w:asciiTheme="minorHAnsi" w:hAnsiTheme="minorHAnsi"/>
                <w:sz w:val="20"/>
                <w:szCs w:val="20"/>
              </w:rPr>
              <w:t>.</w:t>
            </w:r>
          </w:p>
          <w:p w14:paraId="0B0A1512" w14:textId="77777777" w:rsidR="00497685" w:rsidRPr="00E36005" w:rsidRDefault="00497685" w:rsidP="00D11688">
            <w:pPr>
              <w:pStyle w:val="TableParagraph"/>
              <w:rPr>
                <w:rFonts w:asciiTheme="minorHAnsi" w:hAnsiTheme="minorHAnsi"/>
                <w:sz w:val="20"/>
                <w:szCs w:val="20"/>
              </w:rPr>
            </w:pPr>
          </w:p>
          <w:p w14:paraId="1CD6FB2E" w14:textId="77777777" w:rsidR="00497685" w:rsidRPr="00E36005" w:rsidRDefault="00497685" w:rsidP="00D11688">
            <w:pPr>
              <w:pStyle w:val="TableParagraph"/>
              <w:rPr>
                <w:rFonts w:asciiTheme="minorHAnsi" w:hAnsiTheme="minorHAnsi"/>
                <w:sz w:val="20"/>
                <w:szCs w:val="20"/>
              </w:rPr>
            </w:pPr>
          </w:p>
          <w:p w14:paraId="7E6ECA8E" w14:textId="77777777" w:rsidR="00497685" w:rsidRPr="00E36005" w:rsidRDefault="000D647E" w:rsidP="00D11688">
            <w:pPr>
              <w:pStyle w:val="TableParagraph"/>
              <w:rPr>
                <w:rFonts w:ascii="Times New Roman"/>
                <w:sz w:val="20"/>
                <w:szCs w:val="20"/>
              </w:rPr>
            </w:pPr>
            <w:r w:rsidRPr="00E36005">
              <w:rPr>
                <w:rFonts w:asciiTheme="minorHAnsi" w:hAnsiTheme="minorHAnsi"/>
                <w:sz w:val="20"/>
                <w:szCs w:val="20"/>
              </w:rPr>
              <w:t>Participation tracker for club membership.</w:t>
            </w:r>
          </w:p>
        </w:tc>
        <w:tc>
          <w:tcPr>
            <w:tcW w:w="3600" w:type="dxa"/>
            <w:tcBorders>
              <w:bottom w:val="single" w:sz="12" w:space="0" w:color="231F20"/>
            </w:tcBorders>
          </w:tcPr>
          <w:p w14:paraId="7B5DA849" w14:textId="77777777" w:rsidR="00C2051F"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 xml:space="preserve">To deliver the Legacy Challenge and promote health and fitness. </w:t>
            </w:r>
          </w:p>
          <w:p w14:paraId="530DFEB7"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 xml:space="preserve">To encourage more sports opportunities for our pupils. </w:t>
            </w:r>
          </w:p>
          <w:p w14:paraId="5AF1989B" w14:textId="77777777" w:rsidR="00837186" w:rsidRPr="00E36005" w:rsidRDefault="00837186" w:rsidP="00837186">
            <w:pPr>
              <w:pStyle w:val="TableParagraph"/>
              <w:rPr>
                <w:rFonts w:asciiTheme="minorHAnsi" w:hAnsiTheme="minorHAnsi"/>
                <w:sz w:val="20"/>
                <w:szCs w:val="20"/>
              </w:rPr>
            </w:pPr>
            <w:r w:rsidRPr="00E36005">
              <w:rPr>
                <w:rFonts w:asciiTheme="minorHAnsi" w:hAnsiTheme="minorHAnsi"/>
                <w:sz w:val="20"/>
                <w:szCs w:val="20"/>
              </w:rPr>
              <w:t>Pupils to be offered the opportunity to lead on health initiatives in school.</w:t>
            </w:r>
          </w:p>
          <w:p w14:paraId="01786241" w14:textId="77777777" w:rsidR="00837186" w:rsidRPr="00E36005" w:rsidRDefault="00837186" w:rsidP="00D11688">
            <w:pPr>
              <w:pStyle w:val="TableParagraph"/>
              <w:rPr>
                <w:rFonts w:asciiTheme="minorHAnsi" w:hAnsiTheme="minorHAnsi"/>
                <w:sz w:val="20"/>
                <w:szCs w:val="20"/>
              </w:rPr>
            </w:pPr>
          </w:p>
          <w:p w14:paraId="025E1954"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Visiting ambassadors to raise the profile of physical and mental wellbeing.</w:t>
            </w:r>
          </w:p>
          <w:p w14:paraId="6EFE6A74" w14:textId="77777777" w:rsidR="00497685" w:rsidRPr="00E36005" w:rsidRDefault="00497685" w:rsidP="00D11688">
            <w:pPr>
              <w:pStyle w:val="TableParagraph"/>
              <w:rPr>
                <w:rFonts w:asciiTheme="minorHAnsi" w:hAnsiTheme="minorHAnsi"/>
                <w:sz w:val="20"/>
                <w:szCs w:val="20"/>
              </w:rPr>
            </w:pPr>
          </w:p>
          <w:p w14:paraId="3146DFA9" w14:textId="77777777" w:rsidR="00837186" w:rsidRPr="00E36005" w:rsidRDefault="00837186" w:rsidP="00D11688">
            <w:pPr>
              <w:pStyle w:val="TableParagraph"/>
              <w:rPr>
                <w:rFonts w:asciiTheme="minorHAnsi" w:hAnsiTheme="minorHAnsi"/>
                <w:sz w:val="20"/>
                <w:szCs w:val="20"/>
              </w:rPr>
            </w:pPr>
          </w:p>
          <w:p w14:paraId="06FF16C3" w14:textId="77777777" w:rsidR="00837186" w:rsidRPr="00E36005" w:rsidRDefault="00837186" w:rsidP="00D11688">
            <w:pPr>
              <w:pStyle w:val="TableParagraph"/>
              <w:rPr>
                <w:rFonts w:asciiTheme="minorHAnsi" w:hAnsiTheme="minorHAnsi"/>
                <w:sz w:val="20"/>
                <w:szCs w:val="20"/>
              </w:rPr>
            </w:pPr>
          </w:p>
          <w:p w14:paraId="0318EB72"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Train staff/Yr</w:t>
            </w:r>
            <w:r w:rsidR="00E36005" w:rsidRPr="00E36005">
              <w:rPr>
                <w:rFonts w:asciiTheme="minorHAnsi" w:hAnsiTheme="minorHAnsi"/>
                <w:sz w:val="20"/>
                <w:szCs w:val="20"/>
              </w:rPr>
              <w:t>6</w:t>
            </w:r>
            <w:r w:rsidRPr="00E36005">
              <w:rPr>
                <w:rFonts w:asciiTheme="minorHAnsi" w:hAnsiTheme="minorHAnsi"/>
                <w:sz w:val="20"/>
                <w:szCs w:val="20"/>
              </w:rPr>
              <w:t xml:space="preserve"> pupils to deliver playground leader activities and games – timetabled throughout the week. </w:t>
            </w:r>
          </w:p>
          <w:p w14:paraId="6E0D1528" w14:textId="77777777" w:rsidR="00497685" w:rsidRPr="00E36005" w:rsidRDefault="00497685" w:rsidP="00D11688">
            <w:pPr>
              <w:pStyle w:val="TableParagraph"/>
              <w:rPr>
                <w:rFonts w:asciiTheme="minorHAnsi" w:hAnsiTheme="minorHAnsi"/>
                <w:sz w:val="20"/>
                <w:szCs w:val="20"/>
              </w:rPr>
            </w:pPr>
          </w:p>
          <w:p w14:paraId="06F187D6" w14:textId="77777777" w:rsidR="00E36005"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Monitor use of games and the impact on physical activities at break times</w:t>
            </w:r>
          </w:p>
          <w:p w14:paraId="7AF4E14C" w14:textId="77777777" w:rsidR="00E36005" w:rsidRPr="00E36005" w:rsidRDefault="00E36005" w:rsidP="00D11688">
            <w:pPr>
              <w:pStyle w:val="TableParagraph"/>
              <w:rPr>
                <w:rFonts w:asciiTheme="minorHAnsi" w:hAnsiTheme="minorHAnsi"/>
                <w:sz w:val="20"/>
                <w:szCs w:val="20"/>
              </w:rPr>
            </w:pPr>
          </w:p>
          <w:p w14:paraId="1F742888" w14:textId="77777777" w:rsidR="00E36005" w:rsidRPr="00E36005" w:rsidRDefault="00E36005" w:rsidP="00D11688">
            <w:pPr>
              <w:pStyle w:val="TableParagraph"/>
              <w:rPr>
                <w:rFonts w:asciiTheme="minorHAnsi" w:hAnsiTheme="minorHAnsi"/>
                <w:sz w:val="20"/>
                <w:szCs w:val="20"/>
              </w:rPr>
            </w:pPr>
          </w:p>
          <w:p w14:paraId="4643B010" w14:textId="77777777" w:rsidR="00E36005" w:rsidRPr="00E36005" w:rsidRDefault="00E36005" w:rsidP="00D11688">
            <w:pPr>
              <w:pStyle w:val="TableParagraph"/>
              <w:rPr>
                <w:rFonts w:asciiTheme="minorHAnsi" w:hAnsiTheme="minorHAnsi"/>
                <w:sz w:val="20"/>
                <w:szCs w:val="20"/>
              </w:rPr>
            </w:pPr>
          </w:p>
          <w:p w14:paraId="2DC63AAB" w14:textId="77777777" w:rsidR="00E36005" w:rsidRPr="00E36005" w:rsidRDefault="00E36005" w:rsidP="00D11688">
            <w:pPr>
              <w:pStyle w:val="TableParagraph"/>
              <w:rPr>
                <w:rFonts w:asciiTheme="minorHAnsi" w:hAnsiTheme="minorHAnsi"/>
                <w:sz w:val="20"/>
                <w:szCs w:val="20"/>
              </w:rPr>
            </w:pPr>
          </w:p>
          <w:p w14:paraId="28C57855" w14:textId="77777777" w:rsidR="00E36005" w:rsidRPr="00E36005" w:rsidRDefault="00E36005" w:rsidP="00D11688">
            <w:pPr>
              <w:pStyle w:val="TableParagraph"/>
              <w:rPr>
                <w:rFonts w:asciiTheme="minorHAnsi" w:hAnsiTheme="minorHAnsi"/>
                <w:sz w:val="20"/>
                <w:szCs w:val="20"/>
              </w:rPr>
            </w:pPr>
          </w:p>
          <w:p w14:paraId="3AA60FEC" w14:textId="77777777" w:rsidR="00E36005" w:rsidRPr="00E36005" w:rsidRDefault="00E36005" w:rsidP="00D11688">
            <w:pPr>
              <w:pStyle w:val="TableParagraph"/>
              <w:rPr>
                <w:rFonts w:asciiTheme="minorHAnsi" w:hAnsiTheme="minorHAnsi"/>
                <w:sz w:val="20"/>
                <w:szCs w:val="20"/>
              </w:rPr>
            </w:pPr>
          </w:p>
          <w:p w14:paraId="0FBDAFAC"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Co-ordinate use of Inspire+ coaches for club delivery and staff development for club delivery.</w:t>
            </w:r>
          </w:p>
          <w:p w14:paraId="7B091247" w14:textId="77777777" w:rsidR="000D647E" w:rsidRPr="00E36005" w:rsidRDefault="000D647E" w:rsidP="00D11688">
            <w:pPr>
              <w:pStyle w:val="TableParagraph"/>
              <w:rPr>
                <w:rFonts w:asciiTheme="minorHAnsi" w:hAnsiTheme="minorHAnsi"/>
                <w:sz w:val="20"/>
                <w:szCs w:val="20"/>
              </w:rPr>
            </w:pPr>
          </w:p>
          <w:p w14:paraId="260F21DC" w14:textId="77777777" w:rsidR="000D647E" w:rsidRPr="00E36005" w:rsidRDefault="000D647E" w:rsidP="00D11688">
            <w:pPr>
              <w:pStyle w:val="TableParagraph"/>
              <w:rPr>
                <w:rFonts w:asciiTheme="minorHAnsi" w:hAnsiTheme="minorHAnsi"/>
                <w:sz w:val="20"/>
                <w:szCs w:val="20"/>
              </w:rPr>
            </w:pPr>
            <w:r w:rsidRPr="00E36005">
              <w:rPr>
                <w:rFonts w:asciiTheme="minorHAnsi" w:hAnsiTheme="minorHAnsi"/>
                <w:sz w:val="20"/>
                <w:szCs w:val="20"/>
              </w:rPr>
              <w:t>Use of participation tracker in school for tracking those involved in clubs, those with leadership opportunities and those less likely to engage in sport/physical activity.</w:t>
            </w:r>
            <w:r w:rsidR="005737BF" w:rsidRPr="00E36005">
              <w:rPr>
                <w:rFonts w:asciiTheme="minorHAnsi" w:hAnsiTheme="minorHAnsi"/>
                <w:sz w:val="20"/>
                <w:szCs w:val="20"/>
              </w:rPr>
              <w:t xml:space="preserve"> Staff support required.</w:t>
            </w:r>
          </w:p>
          <w:p w14:paraId="2D92B656" w14:textId="77777777" w:rsidR="000D647E" w:rsidRPr="00E36005" w:rsidRDefault="000D647E" w:rsidP="00D11688">
            <w:pPr>
              <w:pStyle w:val="TableParagraph"/>
              <w:rPr>
                <w:rFonts w:ascii="Times New Roman"/>
                <w:sz w:val="20"/>
                <w:szCs w:val="20"/>
              </w:rPr>
            </w:pPr>
          </w:p>
        </w:tc>
        <w:tc>
          <w:tcPr>
            <w:tcW w:w="1616" w:type="dxa"/>
            <w:tcBorders>
              <w:bottom w:val="single" w:sz="12" w:space="0" w:color="231F20"/>
            </w:tcBorders>
          </w:tcPr>
          <w:p w14:paraId="7069CAAB" w14:textId="77777777" w:rsidR="00E36005"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£8000 I</w:t>
            </w:r>
            <w:r w:rsidR="00D81CDF" w:rsidRPr="00E36005">
              <w:rPr>
                <w:rFonts w:asciiTheme="minorHAnsi" w:hAnsiTheme="minorHAnsi"/>
                <w:sz w:val="20"/>
                <w:szCs w:val="20"/>
              </w:rPr>
              <w:t xml:space="preserve">nspire membership </w:t>
            </w:r>
          </w:p>
          <w:p w14:paraId="259102A0" w14:textId="77777777" w:rsidR="00E36005" w:rsidRPr="00E36005" w:rsidRDefault="00E36005" w:rsidP="00E36005">
            <w:pPr>
              <w:rPr>
                <w:sz w:val="20"/>
                <w:szCs w:val="20"/>
              </w:rPr>
            </w:pPr>
          </w:p>
          <w:p w14:paraId="471E7B62" w14:textId="77777777" w:rsidR="00E36005" w:rsidRPr="00E36005" w:rsidRDefault="00E36005" w:rsidP="00E36005">
            <w:pPr>
              <w:rPr>
                <w:sz w:val="20"/>
                <w:szCs w:val="20"/>
              </w:rPr>
            </w:pPr>
          </w:p>
          <w:p w14:paraId="77702E79" w14:textId="77777777" w:rsidR="00E36005" w:rsidRPr="00E36005" w:rsidRDefault="00E36005" w:rsidP="00E36005">
            <w:pPr>
              <w:rPr>
                <w:sz w:val="20"/>
                <w:szCs w:val="20"/>
              </w:rPr>
            </w:pPr>
          </w:p>
          <w:p w14:paraId="25B3C9ED" w14:textId="77777777" w:rsidR="00E36005" w:rsidRPr="00E36005" w:rsidRDefault="00E36005" w:rsidP="00E36005">
            <w:pPr>
              <w:rPr>
                <w:sz w:val="20"/>
                <w:szCs w:val="20"/>
              </w:rPr>
            </w:pPr>
          </w:p>
          <w:p w14:paraId="7D564736" w14:textId="77777777" w:rsidR="00E36005" w:rsidRPr="00E36005" w:rsidRDefault="00E36005" w:rsidP="00E36005">
            <w:pPr>
              <w:rPr>
                <w:sz w:val="20"/>
                <w:szCs w:val="20"/>
              </w:rPr>
            </w:pPr>
          </w:p>
          <w:p w14:paraId="71F6D2B5" w14:textId="77777777" w:rsidR="00E36005" w:rsidRPr="00E36005" w:rsidRDefault="00E36005" w:rsidP="00E36005">
            <w:pPr>
              <w:rPr>
                <w:sz w:val="20"/>
                <w:szCs w:val="20"/>
              </w:rPr>
            </w:pPr>
            <w:r w:rsidRPr="00E36005">
              <w:rPr>
                <w:sz w:val="20"/>
                <w:szCs w:val="20"/>
              </w:rPr>
              <w:t>membership</w:t>
            </w:r>
          </w:p>
          <w:p w14:paraId="24FE5FC5" w14:textId="77777777" w:rsidR="00E36005" w:rsidRPr="00E36005" w:rsidRDefault="00E36005" w:rsidP="00E36005">
            <w:pPr>
              <w:rPr>
                <w:sz w:val="20"/>
                <w:szCs w:val="20"/>
              </w:rPr>
            </w:pPr>
          </w:p>
          <w:p w14:paraId="4DACBF57" w14:textId="77777777" w:rsidR="00E36005" w:rsidRPr="00E36005" w:rsidRDefault="00E36005" w:rsidP="00E36005">
            <w:pPr>
              <w:rPr>
                <w:sz w:val="20"/>
                <w:szCs w:val="20"/>
              </w:rPr>
            </w:pPr>
          </w:p>
          <w:p w14:paraId="77353DF9" w14:textId="77777777" w:rsidR="00E36005" w:rsidRPr="00E36005" w:rsidRDefault="00E36005" w:rsidP="00E36005">
            <w:pPr>
              <w:rPr>
                <w:sz w:val="20"/>
                <w:szCs w:val="20"/>
              </w:rPr>
            </w:pPr>
          </w:p>
          <w:p w14:paraId="509783B3" w14:textId="77777777" w:rsidR="00E36005" w:rsidRPr="00E36005" w:rsidRDefault="00E36005" w:rsidP="00E36005">
            <w:pPr>
              <w:rPr>
                <w:sz w:val="20"/>
                <w:szCs w:val="20"/>
              </w:rPr>
            </w:pPr>
          </w:p>
          <w:p w14:paraId="5FA448CF" w14:textId="77777777" w:rsidR="00E36005" w:rsidRPr="00E36005" w:rsidRDefault="00E36005" w:rsidP="00E36005">
            <w:pPr>
              <w:rPr>
                <w:sz w:val="20"/>
                <w:szCs w:val="20"/>
              </w:rPr>
            </w:pPr>
          </w:p>
          <w:p w14:paraId="3C8A24C9" w14:textId="77777777" w:rsidR="00E36005" w:rsidRPr="00E36005" w:rsidRDefault="00E36005" w:rsidP="00E36005">
            <w:pPr>
              <w:rPr>
                <w:sz w:val="20"/>
                <w:szCs w:val="20"/>
              </w:rPr>
            </w:pPr>
          </w:p>
          <w:p w14:paraId="1AB208F7" w14:textId="77777777" w:rsidR="00E36005" w:rsidRPr="00E36005" w:rsidRDefault="00E36005" w:rsidP="00E36005">
            <w:pPr>
              <w:rPr>
                <w:sz w:val="20"/>
                <w:szCs w:val="20"/>
              </w:rPr>
            </w:pPr>
            <w:r w:rsidRPr="00E36005">
              <w:rPr>
                <w:sz w:val="20"/>
                <w:szCs w:val="20"/>
              </w:rPr>
              <w:t>membership</w:t>
            </w:r>
          </w:p>
          <w:p w14:paraId="3B0EAC52" w14:textId="77777777" w:rsidR="00E36005" w:rsidRPr="00E36005" w:rsidRDefault="00E36005" w:rsidP="00E36005">
            <w:pPr>
              <w:rPr>
                <w:sz w:val="20"/>
                <w:szCs w:val="20"/>
              </w:rPr>
            </w:pPr>
          </w:p>
          <w:p w14:paraId="3CF58F4B" w14:textId="77777777" w:rsidR="00E36005" w:rsidRPr="00E36005" w:rsidRDefault="00E36005" w:rsidP="00E36005">
            <w:pPr>
              <w:rPr>
                <w:sz w:val="20"/>
                <w:szCs w:val="20"/>
              </w:rPr>
            </w:pPr>
          </w:p>
          <w:p w14:paraId="3387115B" w14:textId="77777777" w:rsidR="00E36005" w:rsidRPr="00E36005" w:rsidRDefault="00E36005" w:rsidP="00E36005">
            <w:pPr>
              <w:rPr>
                <w:sz w:val="20"/>
                <w:szCs w:val="20"/>
              </w:rPr>
            </w:pPr>
            <w:r w:rsidRPr="00E36005">
              <w:rPr>
                <w:sz w:val="20"/>
                <w:szCs w:val="20"/>
              </w:rPr>
              <w:t>£3200</w:t>
            </w:r>
          </w:p>
          <w:p w14:paraId="5FB1931E" w14:textId="77777777" w:rsidR="00E36005" w:rsidRPr="00E36005" w:rsidRDefault="00E36005" w:rsidP="00E36005">
            <w:pPr>
              <w:rPr>
                <w:sz w:val="20"/>
                <w:szCs w:val="20"/>
              </w:rPr>
            </w:pPr>
          </w:p>
          <w:p w14:paraId="3A65D58B" w14:textId="77777777" w:rsidR="00E36005" w:rsidRPr="00E36005" w:rsidRDefault="00E36005" w:rsidP="00E36005">
            <w:pPr>
              <w:rPr>
                <w:sz w:val="20"/>
                <w:szCs w:val="20"/>
              </w:rPr>
            </w:pPr>
          </w:p>
          <w:p w14:paraId="6FBE01B2" w14:textId="77777777" w:rsidR="00E36005" w:rsidRPr="00E36005" w:rsidRDefault="00E36005" w:rsidP="00E36005">
            <w:pPr>
              <w:rPr>
                <w:sz w:val="20"/>
                <w:szCs w:val="20"/>
              </w:rPr>
            </w:pPr>
          </w:p>
          <w:p w14:paraId="6753FF73" w14:textId="77777777" w:rsidR="00E36005" w:rsidRPr="00E36005" w:rsidRDefault="00E36005" w:rsidP="00E36005">
            <w:pPr>
              <w:rPr>
                <w:sz w:val="20"/>
                <w:szCs w:val="20"/>
              </w:rPr>
            </w:pPr>
          </w:p>
          <w:p w14:paraId="1C7BCD4D" w14:textId="77777777" w:rsidR="00E36005" w:rsidRPr="00E36005" w:rsidRDefault="00E36005" w:rsidP="00E36005">
            <w:pPr>
              <w:rPr>
                <w:sz w:val="20"/>
                <w:szCs w:val="20"/>
              </w:rPr>
            </w:pPr>
          </w:p>
          <w:p w14:paraId="547FB360" w14:textId="77777777" w:rsidR="00E36005" w:rsidRPr="00E36005" w:rsidRDefault="00E36005" w:rsidP="00E36005">
            <w:pPr>
              <w:rPr>
                <w:sz w:val="20"/>
                <w:szCs w:val="20"/>
              </w:rPr>
            </w:pPr>
          </w:p>
          <w:p w14:paraId="421150C0" w14:textId="77777777" w:rsidR="00E36005" w:rsidRPr="00E36005" w:rsidRDefault="00E36005" w:rsidP="00E36005">
            <w:pPr>
              <w:rPr>
                <w:sz w:val="20"/>
                <w:szCs w:val="20"/>
              </w:rPr>
            </w:pPr>
            <w:r w:rsidRPr="00E36005">
              <w:rPr>
                <w:sz w:val="20"/>
                <w:szCs w:val="20"/>
              </w:rPr>
              <w:t>£350</w:t>
            </w:r>
          </w:p>
          <w:p w14:paraId="2D53BEA7" w14:textId="77777777" w:rsidR="00E36005" w:rsidRPr="00E36005" w:rsidRDefault="00E36005" w:rsidP="00E36005">
            <w:pPr>
              <w:rPr>
                <w:sz w:val="20"/>
                <w:szCs w:val="20"/>
              </w:rPr>
            </w:pPr>
          </w:p>
          <w:p w14:paraId="00C5CB89" w14:textId="77777777" w:rsidR="00E36005" w:rsidRPr="00E36005" w:rsidRDefault="00E36005" w:rsidP="00E36005">
            <w:pPr>
              <w:rPr>
                <w:sz w:val="20"/>
                <w:szCs w:val="20"/>
              </w:rPr>
            </w:pPr>
          </w:p>
          <w:p w14:paraId="3F1E0975" w14:textId="77777777" w:rsidR="00E36005" w:rsidRPr="00E36005" w:rsidRDefault="00E36005" w:rsidP="00E36005">
            <w:pPr>
              <w:rPr>
                <w:sz w:val="20"/>
                <w:szCs w:val="20"/>
              </w:rPr>
            </w:pPr>
          </w:p>
          <w:p w14:paraId="7E5D9A4E" w14:textId="77777777" w:rsidR="00C2051F" w:rsidRPr="00E36005" w:rsidRDefault="00E36005" w:rsidP="00E36005">
            <w:pPr>
              <w:rPr>
                <w:sz w:val="20"/>
                <w:szCs w:val="20"/>
              </w:rPr>
            </w:pPr>
            <w:r w:rsidRPr="00E36005">
              <w:rPr>
                <w:sz w:val="20"/>
                <w:szCs w:val="20"/>
              </w:rPr>
              <w:t>membership</w:t>
            </w:r>
          </w:p>
        </w:tc>
        <w:tc>
          <w:tcPr>
            <w:tcW w:w="3307" w:type="dxa"/>
            <w:tcBorders>
              <w:bottom w:val="single" w:sz="12" w:space="0" w:color="231F20"/>
            </w:tcBorders>
          </w:tcPr>
          <w:p w14:paraId="67F58E9B" w14:textId="77777777" w:rsidR="00C2051F" w:rsidRPr="00E36005" w:rsidRDefault="00C2051F" w:rsidP="00D11688">
            <w:pPr>
              <w:pStyle w:val="TableParagraph"/>
              <w:rPr>
                <w:rFonts w:asciiTheme="minorHAnsi" w:hAnsiTheme="minorHAnsi"/>
                <w:sz w:val="20"/>
                <w:szCs w:val="20"/>
              </w:rPr>
            </w:pPr>
          </w:p>
          <w:p w14:paraId="526CBC48" w14:textId="77777777" w:rsidR="00D81CDF"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 xml:space="preserve">100% </w:t>
            </w:r>
            <w:r w:rsidR="00D81CDF" w:rsidRPr="00E36005">
              <w:rPr>
                <w:rFonts w:asciiTheme="minorHAnsi" w:hAnsiTheme="minorHAnsi"/>
                <w:sz w:val="20"/>
                <w:szCs w:val="20"/>
              </w:rPr>
              <w:t>students participating in and  accessing legacy challenge</w:t>
            </w:r>
          </w:p>
          <w:p w14:paraId="307FE62E" w14:textId="77777777" w:rsidR="00D81CDF" w:rsidRPr="00E36005" w:rsidRDefault="00D81CDF" w:rsidP="00D11688">
            <w:pPr>
              <w:pStyle w:val="TableParagraph"/>
              <w:rPr>
                <w:rFonts w:asciiTheme="minorHAnsi" w:hAnsiTheme="minorHAnsi"/>
                <w:sz w:val="20"/>
                <w:szCs w:val="20"/>
              </w:rPr>
            </w:pPr>
          </w:p>
          <w:p w14:paraId="35AE4C40" w14:textId="77777777" w:rsidR="00D81CDF"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10%</w:t>
            </w:r>
            <w:r w:rsidR="00D81CDF" w:rsidRPr="00E36005">
              <w:rPr>
                <w:rFonts w:asciiTheme="minorHAnsi" w:hAnsiTheme="minorHAnsi"/>
                <w:sz w:val="20"/>
                <w:szCs w:val="20"/>
              </w:rPr>
              <w:t xml:space="preserve"> stu</w:t>
            </w:r>
            <w:r w:rsidRPr="00E36005">
              <w:rPr>
                <w:rFonts w:asciiTheme="minorHAnsi" w:hAnsiTheme="minorHAnsi"/>
                <w:sz w:val="20"/>
                <w:szCs w:val="20"/>
              </w:rPr>
              <w:t>dents accessing G and T program</w:t>
            </w:r>
          </w:p>
          <w:p w14:paraId="7AB00F69" w14:textId="77777777" w:rsidR="00D81CDF" w:rsidRPr="00E36005" w:rsidRDefault="00D81CDF" w:rsidP="00D11688">
            <w:pPr>
              <w:pStyle w:val="TableParagraph"/>
              <w:rPr>
                <w:rFonts w:asciiTheme="minorHAnsi" w:hAnsiTheme="minorHAnsi"/>
                <w:sz w:val="20"/>
                <w:szCs w:val="20"/>
              </w:rPr>
            </w:pPr>
          </w:p>
          <w:p w14:paraId="4F4C1905" w14:textId="77777777" w:rsidR="00D81CDF" w:rsidRPr="00E36005" w:rsidRDefault="00D81CDF" w:rsidP="00D11688">
            <w:pPr>
              <w:pStyle w:val="TableParagraph"/>
              <w:rPr>
                <w:rFonts w:asciiTheme="minorHAnsi" w:hAnsiTheme="minorHAnsi"/>
                <w:sz w:val="20"/>
                <w:szCs w:val="20"/>
              </w:rPr>
            </w:pPr>
          </w:p>
          <w:p w14:paraId="3568A19E" w14:textId="77777777" w:rsidR="00D81CDF"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100%</w:t>
            </w:r>
            <w:r w:rsidR="00D81CDF" w:rsidRPr="00E36005">
              <w:rPr>
                <w:rFonts w:asciiTheme="minorHAnsi" w:hAnsiTheme="minorHAnsi"/>
                <w:sz w:val="20"/>
                <w:szCs w:val="20"/>
              </w:rPr>
              <w:t xml:space="preserve"> students attended assembly </w:t>
            </w:r>
          </w:p>
          <w:p w14:paraId="0A0D0B36" w14:textId="77777777" w:rsidR="00D81CDF" w:rsidRPr="00E36005" w:rsidRDefault="00D81CDF" w:rsidP="00D11688">
            <w:pPr>
              <w:pStyle w:val="TableParagraph"/>
              <w:rPr>
                <w:rFonts w:asciiTheme="minorHAnsi" w:hAnsiTheme="minorHAnsi"/>
                <w:sz w:val="20"/>
                <w:szCs w:val="20"/>
              </w:rPr>
            </w:pPr>
          </w:p>
          <w:p w14:paraId="3173BDCE" w14:textId="77777777" w:rsidR="00D81CDF" w:rsidRPr="00E36005" w:rsidRDefault="00D81CDF" w:rsidP="00D11688">
            <w:pPr>
              <w:pStyle w:val="TableParagraph"/>
              <w:rPr>
                <w:rFonts w:asciiTheme="minorHAnsi" w:hAnsiTheme="minorHAnsi"/>
                <w:sz w:val="20"/>
                <w:szCs w:val="20"/>
              </w:rPr>
            </w:pPr>
          </w:p>
          <w:p w14:paraId="4045619A" w14:textId="77777777" w:rsidR="00D81CDF" w:rsidRPr="00E36005" w:rsidRDefault="00D81CDF" w:rsidP="00D11688">
            <w:pPr>
              <w:pStyle w:val="TableParagraph"/>
              <w:rPr>
                <w:rFonts w:asciiTheme="minorHAnsi" w:hAnsiTheme="minorHAnsi"/>
                <w:sz w:val="20"/>
                <w:szCs w:val="20"/>
              </w:rPr>
            </w:pPr>
          </w:p>
          <w:p w14:paraId="40BE1BA6" w14:textId="77777777" w:rsidR="00E36005" w:rsidRPr="00E36005" w:rsidRDefault="00E36005" w:rsidP="00D11688">
            <w:pPr>
              <w:pStyle w:val="TableParagraph"/>
              <w:rPr>
                <w:rFonts w:asciiTheme="minorHAnsi" w:hAnsiTheme="minorHAnsi"/>
                <w:sz w:val="20"/>
                <w:szCs w:val="20"/>
              </w:rPr>
            </w:pPr>
          </w:p>
          <w:p w14:paraId="58378CD0" w14:textId="77777777" w:rsidR="00E36005" w:rsidRPr="00E36005" w:rsidRDefault="00E36005" w:rsidP="00D11688">
            <w:pPr>
              <w:pStyle w:val="TableParagraph"/>
              <w:rPr>
                <w:rFonts w:asciiTheme="minorHAnsi" w:hAnsiTheme="minorHAnsi"/>
                <w:sz w:val="20"/>
                <w:szCs w:val="20"/>
              </w:rPr>
            </w:pPr>
          </w:p>
          <w:p w14:paraId="6621FBC6" w14:textId="77777777" w:rsidR="00D81CDF"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100%</w:t>
            </w:r>
            <w:r w:rsidR="00D81CDF" w:rsidRPr="00E36005">
              <w:rPr>
                <w:rFonts w:asciiTheme="minorHAnsi" w:hAnsiTheme="minorHAnsi"/>
                <w:sz w:val="20"/>
                <w:szCs w:val="20"/>
              </w:rPr>
              <w:t xml:space="preserve"> students now takin</w:t>
            </w:r>
            <w:r w:rsidRPr="00E36005">
              <w:rPr>
                <w:rFonts w:asciiTheme="minorHAnsi" w:hAnsiTheme="minorHAnsi"/>
                <w:sz w:val="20"/>
                <w:szCs w:val="20"/>
              </w:rPr>
              <w:t>g part in playground activities</w:t>
            </w:r>
          </w:p>
          <w:p w14:paraId="40C4D091" w14:textId="77777777" w:rsidR="00D81CDF" w:rsidRPr="00E36005" w:rsidRDefault="00D81CDF" w:rsidP="00D11688">
            <w:pPr>
              <w:pStyle w:val="TableParagraph"/>
              <w:rPr>
                <w:rFonts w:asciiTheme="minorHAnsi" w:hAnsiTheme="minorHAnsi"/>
                <w:sz w:val="20"/>
                <w:szCs w:val="20"/>
              </w:rPr>
            </w:pPr>
          </w:p>
          <w:p w14:paraId="59822B42" w14:textId="77777777" w:rsidR="00D81CDF" w:rsidRPr="00E36005" w:rsidRDefault="00D81CDF" w:rsidP="00D11688">
            <w:pPr>
              <w:pStyle w:val="TableParagraph"/>
              <w:rPr>
                <w:rFonts w:asciiTheme="minorHAnsi" w:hAnsiTheme="minorHAnsi"/>
                <w:sz w:val="20"/>
                <w:szCs w:val="20"/>
              </w:rPr>
            </w:pPr>
          </w:p>
          <w:p w14:paraId="71C261FC" w14:textId="77777777" w:rsidR="00E36005" w:rsidRPr="00E36005" w:rsidRDefault="00E36005" w:rsidP="00E36005">
            <w:pPr>
              <w:pStyle w:val="TableParagraph"/>
              <w:rPr>
                <w:rFonts w:asciiTheme="minorHAnsi" w:hAnsiTheme="minorHAnsi"/>
                <w:sz w:val="20"/>
                <w:szCs w:val="20"/>
              </w:rPr>
            </w:pPr>
            <w:r w:rsidRPr="00E36005">
              <w:rPr>
                <w:rFonts w:asciiTheme="minorHAnsi" w:hAnsiTheme="minorHAnsi"/>
                <w:sz w:val="20"/>
                <w:szCs w:val="20"/>
              </w:rPr>
              <w:t>100% students now taking part in playground activities</w:t>
            </w:r>
          </w:p>
          <w:p w14:paraId="4935E6AD" w14:textId="77777777" w:rsidR="00E36005" w:rsidRPr="00E36005" w:rsidRDefault="00E36005" w:rsidP="00D11688">
            <w:pPr>
              <w:pStyle w:val="TableParagraph"/>
              <w:rPr>
                <w:rFonts w:asciiTheme="minorHAnsi" w:hAnsiTheme="minorHAnsi"/>
                <w:sz w:val="20"/>
                <w:szCs w:val="20"/>
              </w:rPr>
            </w:pPr>
          </w:p>
          <w:p w14:paraId="33DF4481" w14:textId="77777777" w:rsidR="00E36005" w:rsidRPr="00E36005" w:rsidRDefault="00E36005" w:rsidP="00D11688">
            <w:pPr>
              <w:pStyle w:val="TableParagraph"/>
              <w:rPr>
                <w:rFonts w:asciiTheme="minorHAnsi" w:hAnsiTheme="minorHAnsi"/>
                <w:sz w:val="20"/>
                <w:szCs w:val="20"/>
              </w:rPr>
            </w:pPr>
          </w:p>
          <w:p w14:paraId="1753D18C" w14:textId="77777777" w:rsidR="00E36005" w:rsidRPr="00E36005" w:rsidRDefault="00E36005" w:rsidP="00D11688">
            <w:pPr>
              <w:pStyle w:val="TableParagraph"/>
              <w:rPr>
                <w:rFonts w:asciiTheme="minorHAnsi" w:hAnsiTheme="minorHAnsi"/>
                <w:sz w:val="20"/>
                <w:szCs w:val="20"/>
              </w:rPr>
            </w:pPr>
          </w:p>
          <w:p w14:paraId="059AA2AF" w14:textId="77777777" w:rsidR="00E36005" w:rsidRPr="00E36005" w:rsidRDefault="00E36005" w:rsidP="00D11688">
            <w:pPr>
              <w:pStyle w:val="TableParagraph"/>
              <w:rPr>
                <w:rFonts w:asciiTheme="minorHAnsi" w:hAnsiTheme="minorHAnsi"/>
                <w:sz w:val="20"/>
                <w:szCs w:val="20"/>
              </w:rPr>
            </w:pPr>
          </w:p>
          <w:p w14:paraId="185FB73E" w14:textId="77777777" w:rsidR="00E36005" w:rsidRPr="00E36005" w:rsidRDefault="00E36005" w:rsidP="00D11688">
            <w:pPr>
              <w:pStyle w:val="TableParagraph"/>
              <w:rPr>
                <w:rFonts w:asciiTheme="minorHAnsi" w:hAnsiTheme="minorHAnsi"/>
                <w:sz w:val="20"/>
                <w:szCs w:val="20"/>
              </w:rPr>
            </w:pPr>
          </w:p>
          <w:p w14:paraId="2B058AAF" w14:textId="77777777" w:rsidR="00E36005" w:rsidRPr="00E36005" w:rsidRDefault="00E36005" w:rsidP="00D11688">
            <w:pPr>
              <w:pStyle w:val="TableParagraph"/>
              <w:rPr>
                <w:rFonts w:asciiTheme="minorHAnsi" w:hAnsiTheme="minorHAnsi"/>
                <w:sz w:val="20"/>
                <w:szCs w:val="20"/>
              </w:rPr>
            </w:pPr>
          </w:p>
          <w:p w14:paraId="0EA62827" w14:textId="77777777" w:rsidR="00E36005" w:rsidRPr="00E36005" w:rsidRDefault="00E36005" w:rsidP="00D11688">
            <w:pPr>
              <w:pStyle w:val="TableParagraph"/>
              <w:rPr>
                <w:rFonts w:asciiTheme="minorHAnsi" w:hAnsiTheme="minorHAnsi"/>
                <w:sz w:val="20"/>
                <w:szCs w:val="20"/>
              </w:rPr>
            </w:pPr>
          </w:p>
          <w:p w14:paraId="175F2C13" w14:textId="77777777" w:rsidR="00E36005" w:rsidRPr="00E36005" w:rsidRDefault="00E36005" w:rsidP="00D11688">
            <w:pPr>
              <w:pStyle w:val="TableParagraph"/>
              <w:rPr>
                <w:rFonts w:asciiTheme="minorHAnsi" w:hAnsiTheme="minorHAnsi"/>
                <w:sz w:val="20"/>
                <w:szCs w:val="20"/>
              </w:rPr>
            </w:pPr>
          </w:p>
          <w:p w14:paraId="392A8874" w14:textId="77777777" w:rsidR="00D81CDF" w:rsidRPr="00E36005" w:rsidRDefault="00D81CDF" w:rsidP="00D11688">
            <w:pPr>
              <w:pStyle w:val="TableParagraph"/>
              <w:rPr>
                <w:rFonts w:asciiTheme="minorHAnsi" w:hAnsiTheme="minorHAnsi"/>
                <w:sz w:val="20"/>
                <w:szCs w:val="20"/>
              </w:rPr>
            </w:pPr>
            <w:r w:rsidRPr="00E36005">
              <w:rPr>
                <w:rFonts w:asciiTheme="minorHAnsi" w:hAnsiTheme="minorHAnsi"/>
                <w:sz w:val="20"/>
                <w:szCs w:val="20"/>
              </w:rPr>
              <w:t>100% of all students taking part in at least one afterschool/lunchtime club</w:t>
            </w:r>
          </w:p>
          <w:p w14:paraId="2FC1A2C8" w14:textId="77777777" w:rsidR="00D81CDF" w:rsidRPr="00E36005" w:rsidRDefault="00D81CDF" w:rsidP="00D11688">
            <w:pPr>
              <w:pStyle w:val="TableParagraph"/>
              <w:rPr>
                <w:rFonts w:asciiTheme="minorHAnsi" w:hAnsiTheme="minorHAnsi"/>
                <w:sz w:val="20"/>
                <w:szCs w:val="20"/>
              </w:rPr>
            </w:pPr>
          </w:p>
          <w:p w14:paraId="328EA7ED" w14:textId="77777777" w:rsidR="00D81CDF" w:rsidRPr="00E36005" w:rsidRDefault="00D81CDF" w:rsidP="00D11688">
            <w:pPr>
              <w:pStyle w:val="TableParagraph"/>
              <w:rPr>
                <w:rFonts w:asciiTheme="minorHAnsi" w:hAnsiTheme="minorHAnsi"/>
                <w:sz w:val="20"/>
                <w:szCs w:val="20"/>
              </w:rPr>
            </w:pPr>
            <w:r w:rsidRPr="00E36005">
              <w:rPr>
                <w:rFonts w:asciiTheme="minorHAnsi" w:hAnsiTheme="minorHAnsi"/>
                <w:sz w:val="20"/>
                <w:szCs w:val="20"/>
              </w:rPr>
              <w:t>Wider impact – increased attendance? More active pupils, better EHWB, less reports of bullying, incidents etc, any measure of happy children, SAT results improved</w:t>
            </w:r>
          </w:p>
          <w:p w14:paraId="25CCFDB3" w14:textId="77777777" w:rsidR="00E36005" w:rsidRPr="00E36005" w:rsidRDefault="00E36005" w:rsidP="00D11688">
            <w:pPr>
              <w:pStyle w:val="TableParagraph"/>
              <w:rPr>
                <w:rFonts w:asciiTheme="minorHAnsi" w:hAnsiTheme="minorHAnsi"/>
                <w:sz w:val="20"/>
                <w:szCs w:val="20"/>
              </w:rPr>
            </w:pPr>
          </w:p>
          <w:p w14:paraId="442D8442" w14:textId="77777777" w:rsidR="00E36005" w:rsidRPr="00E36005" w:rsidRDefault="00E36005" w:rsidP="00D11688">
            <w:pPr>
              <w:pStyle w:val="TableParagraph"/>
              <w:rPr>
                <w:rFonts w:asciiTheme="minorHAnsi" w:hAnsiTheme="minorHAnsi"/>
                <w:sz w:val="20"/>
                <w:szCs w:val="20"/>
              </w:rPr>
            </w:pPr>
          </w:p>
        </w:tc>
        <w:tc>
          <w:tcPr>
            <w:tcW w:w="3135" w:type="dxa"/>
            <w:tcBorders>
              <w:bottom w:val="single" w:sz="12" w:space="0" w:color="231F20"/>
            </w:tcBorders>
          </w:tcPr>
          <w:p w14:paraId="2137B5B7" w14:textId="77777777" w:rsidR="00D81CDF" w:rsidRPr="00E36005" w:rsidRDefault="00D81CDF" w:rsidP="00D11688">
            <w:pPr>
              <w:pStyle w:val="TableParagraph"/>
              <w:rPr>
                <w:rFonts w:asciiTheme="minorHAnsi" w:hAnsiTheme="minorHAnsi"/>
                <w:sz w:val="20"/>
                <w:szCs w:val="20"/>
              </w:rPr>
            </w:pPr>
          </w:p>
          <w:p w14:paraId="7142E9DF" w14:textId="77777777" w:rsidR="00D81CDF" w:rsidRPr="00E36005" w:rsidRDefault="00D81CDF" w:rsidP="00E36005">
            <w:pPr>
              <w:pStyle w:val="TableParagraph"/>
              <w:rPr>
                <w:rFonts w:asciiTheme="minorHAnsi" w:hAnsiTheme="minorHAnsi"/>
                <w:sz w:val="20"/>
                <w:szCs w:val="20"/>
              </w:rPr>
            </w:pPr>
            <w:r w:rsidRPr="00E36005">
              <w:rPr>
                <w:rFonts w:asciiTheme="minorHAnsi" w:hAnsiTheme="minorHAnsi"/>
                <w:sz w:val="20"/>
                <w:szCs w:val="20"/>
              </w:rPr>
              <w:t xml:space="preserve">Sports Council </w:t>
            </w:r>
          </w:p>
          <w:p w14:paraId="2F12F94A" w14:textId="77777777" w:rsidR="00E36005" w:rsidRDefault="00E36005" w:rsidP="00E36005">
            <w:pPr>
              <w:pStyle w:val="TableParagraph"/>
              <w:ind w:left="360"/>
              <w:rPr>
                <w:rFonts w:asciiTheme="minorHAnsi" w:hAnsiTheme="minorHAnsi"/>
                <w:sz w:val="20"/>
                <w:szCs w:val="20"/>
              </w:rPr>
            </w:pPr>
          </w:p>
          <w:p w14:paraId="05F2474E" w14:textId="77777777" w:rsidR="00D81CDF" w:rsidRPr="00E36005" w:rsidRDefault="00D81CDF" w:rsidP="00E36005">
            <w:pPr>
              <w:pStyle w:val="TableParagraph"/>
              <w:rPr>
                <w:rFonts w:asciiTheme="minorHAnsi" w:hAnsiTheme="minorHAnsi"/>
                <w:sz w:val="20"/>
                <w:szCs w:val="20"/>
              </w:rPr>
            </w:pPr>
            <w:r w:rsidRPr="00E36005">
              <w:rPr>
                <w:rFonts w:asciiTheme="minorHAnsi" w:hAnsiTheme="minorHAnsi"/>
                <w:sz w:val="20"/>
                <w:szCs w:val="20"/>
              </w:rPr>
              <w:t xml:space="preserve">Improve facilities </w:t>
            </w:r>
          </w:p>
          <w:p w14:paraId="3AA63063" w14:textId="77777777" w:rsidR="00E36005" w:rsidRDefault="00E36005" w:rsidP="00E36005">
            <w:pPr>
              <w:pStyle w:val="TableParagraph"/>
              <w:rPr>
                <w:rFonts w:asciiTheme="minorHAnsi" w:hAnsiTheme="minorHAnsi"/>
                <w:sz w:val="20"/>
                <w:szCs w:val="20"/>
              </w:rPr>
            </w:pPr>
          </w:p>
          <w:p w14:paraId="149B1085" w14:textId="77777777" w:rsidR="00D81CDF" w:rsidRPr="00E36005" w:rsidRDefault="00D81CDF" w:rsidP="00E36005">
            <w:pPr>
              <w:pStyle w:val="TableParagraph"/>
              <w:rPr>
                <w:rFonts w:asciiTheme="minorHAnsi" w:hAnsiTheme="minorHAnsi"/>
                <w:sz w:val="20"/>
                <w:szCs w:val="20"/>
              </w:rPr>
            </w:pPr>
            <w:r w:rsidRPr="00E36005">
              <w:rPr>
                <w:rFonts w:asciiTheme="minorHAnsi" w:hAnsiTheme="minorHAnsi"/>
                <w:sz w:val="20"/>
                <w:szCs w:val="20"/>
              </w:rPr>
              <w:t xml:space="preserve">Upskill staff L5/L6 course for Leading Physical Education </w:t>
            </w:r>
          </w:p>
          <w:p w14:paraId="1BD58DE5" w14:textId="77777777" w:rsidR="00BC7F88" w:rsidRDefault="00BC7F88" w:rsidP="00BC7F88">
            <w:pPr>
              <w:pStyle w:val="TableParagraph"/>
              <w:rPr>
                <w:rFonts w:asciiTheme="minorHAnsi" w:hAnsiTheme="minorHAnsi"/>
                <w:sz w:val="20"/>
                <w:szCs w:val="20"/>
              </w:rPr>
            </w:pPr>
          </w:p>
          <w:p w14:paraId="6AB139EB" w14:textId="77777777" w:rsidR="006F6DBA" w:rsidRPr="00E36005" w:rsidRDefault="006F6DBA" w:rsidP="00BC7F88">
            <w:pPr>
              <w:pStyle w:val="TableParagraph"/>
              <w:rPr>
                <w:rFonts w:asciiTheme="minorHAnsi" w:hAnsiTheme="minorHAnsi"/>
                <w:sz w:val="20"/>
                <w:szCs w:val="20"/>
              </w:rPr>
            </w:pPr>
            <w:r w:rsidRPr="00E36005">
              <w:rPr>
                <w:rFonts w:asciiTheme="minorHAnsi" w:hAnsiTheme="minorHAnsi"/>
                <w:sz w:val="20"/>
                <w:szCs w:val="20"/>
              </w:rPr>
              <w:t xml:space="preserve">Breakfast clubs, link to healthy eating, free breakfast? </w:t>
            </w:r>
          </w:p>
          <w:p w14:paraId="2C07E143" w14:textId="77777777" w:rsidR="00BC7F88" w:rsidRDefault="00BC7F88" w:rsidP="00E36005">
            <w:pPr>
              <w:pStyle w:val="TableParagraph"/>
              <w:ind w:left="360"/>
              <w:rPr>
                <w:rFonts w:asciiTheme="minorHAnsi" w:hAnsiTheme="minorHAnsi"/>
                <w:sz w:val="20"/>
                <w:szCs w:val="20"/>
              </w:rPr>
            </w:pPr>
          </w:p>
          <w:p w14:paraId="4559889A" w14:textId="77777777" w:rsidR="006F6DBA" w:rsidRPr="00E36005" w:rsidRDefault="006F6DBA" w:rsidP="00BC7F88">
            <w:pPr>
              <w:pStyle w:val="TableParagraph"/>
              <w:rPr>
                <w:rFonts w:asciiTheme="minorHAnsi" w:hAnsiTheme="minorHAnsi"/>
                <w:sz w:val="20"/>
                <w:szCs w:val="20"/>
              </w:rPr>
            </w:pPr>
            <w:r w:rsidRPr="00E36005">
              <w:rPr>
                <w:rFonts w:asciiTheme="minorHAnsi" w:hAnsiTheme="minorHAnsi"/>
                <w:sz w:val="20"/>
                <w:szCs w:val="20"/>
              </w:rPr>
              <w:t>Wider range of Extra curricular activities</w:t>
            </w:r>
          </w:p>
          <w:p w14:paraId="16DA5DCE" w14:textId="77777777" w:rsidR="006F6DBA" w:rsidRPr="00E36005" w:rsidRDefault="006F6DBA" w:rsidP="00E36005">
            <w:pPr>
              <w:pStyle w:val="TableParagraph"/>
              <w:rPr>
                <w:rFonts w:asciiTheme="minorHAnsi" w:hAnsiTheme="minorHAnsi"/>
                <w:sz w:val="20"/>
                <w:szCs w:val="20"/>
              </w:rPr>
            </w:pPr>
          </w:p>
          <w:p w14:paraId="524D63DA" w14:textId="77777777" w:rsidR="006F6DBA" w:rsidRPr="00E36005" w:rsidRDefault="006F6DBA" w:rsidP="00E36005">
            <w:pPr>
              <w:pStyle w:val="TableParagraph"/>
              <w:rPr>
                <w:rFonts w:asciiTheme="minorHAnsi" w:hAnsiTheme="minorHAnsi"/>
                <w:sz w:val="20"/>
                <w:szCs w:val="20"/>
              </w:rPr>
            </w:pPr>
          </w:p>
          <w:p w14:paraId="7DFC8EFD" w14:textId="77777777" w:rsidR="006F6DBA" w:rsidRPr="00E36005" w:rsidRDefault="006F6DBA" w:rsidP="006F6DBA">
            <w:pPr>
              <w:pStyle w:val="TableParagraph"/>
              <w:rPr>
                <w:rFonts w:asciiTheme="minorHAnsi" w:hAnsiTheme="minorHAnsi"/>
                <w:sz w:val="20"/>
                <w:szCs w:val="20"/>
              </w:rPr>
            </w:pPr>
          </w:p>
          <w:p w14:paraId="5D067638" w14:textId="77777777" w:rsidR="006F6DBA" w:rsidRPr="00E36005" w:rsidRDefault="006F6DBA" w:rsidP="006F6DBA">
            <w:pPr>
              <w:pStyle w:val="TableParagraph"/>
              <w:rPr>
                <w:rFonts w:asciiTheme="minorHAnsi" w:hAnsiTheme="minorHAnsi"/>
                <w:sz w:val="20"/>
                <w:szCs w:val="20"/>
              </w:rPr>
            </w:pPr>
          </w:p>
          <w:p w14:paraId="5BF23B5A" w14:textId="77777777" w:rsidR="006F6DBA" w:rsidRPr="00E36005" w:rsidRDefault="006F6DBA" w:rsidP="006F6DBA">
            <w:pPr>
              <w:pStyle w:val="TableParagraph"/>
              <w:rPr>
                <w:rFonts w:asciiTheme="minorHAnsi" w:hAnsiTheme="minorHAnsi"/>
                <w:sz w:val="20"/>
                <w:szCs w:val="20"/>
              </w:rPr>
            </w:pPr>
          </w:p>
          <w:p w14:paraId="76DBD2F2" w14:textId="77777777" w:rsidR="006F6DBA" w:rsidRPr="00E36005" w:rsidRDefault="006F6DBA" w:rsidP="006F6DBA">
            <w:pPr>
              <w:pStyle w:val="TableParagraph"/>
              <w:rPr>
                <w:rFonts w:asciiTheme="minorHAnsi" w:hAnsiTheme="minorHAnsi"/>
                <w:sz w:val="20"/>
                <w:szCs w:val="20"/>
              </w:rPr>
            </w:pPr>
          </w:p>
          <w:p w14:paraId="6A38734A" w14:textId="77777777" w:rsidR="006F6DBA" w:rsidRPr="00E36005" w:rsidRDefault="006F6DBA" w:rsidP="006F6DBA">
            <w:pPr>
              <w:pStyle w:val="TableParagraph"/>
              <w:rPr>
                <w:rFonts w:asciiTheme="minorHAnsi" w:hAnsiTheme="minorHAnsi"/>
                <w:sz w:val="20"/>
                <w:szCs w:val="20"/>
              </w:rPr>
            </w:pPr>
            <w:r w:rsidRPr="00E36005">
              <w:rPr>
                <w:rFonts w:asciiTheme="minorHAnsi" w:hAnsiTheme="minorHAnsi"/>
                <w:sz w:val="20"/>
                <w:szCs w:val="20"/>
              </w:rPr>
              <w:t>If participation not 100% address areas</w:t>
            </w:r>
          </w:p>
          <w:p w14:paraId="12ABD4F2" w14:textId="77777777" w:rsidR="00D81CDF" w:rsidRDefault="00BC7F88" w:rsidP="00D11688">
            <w:pPr>
              <w:pStyle w:val="TableParagraph"/>
              <w:rPr>
                <w:rFonts w:asciiTheme="minorHAnsi" w:hAnsiTheme="minorHAnsi"/>
                <w:sz w:val="20"/>
                <w:szCs w:val="20"/>
              </w:rPr>
            </w:pPr>
            <w:r>
              <w:rPr>
                <w:rFonts w:asciiTheme="minorHAnsi" w:hAnsiTheme="minorHAnsi"/>
                <w:sz w:val="20"/>
                <w:szCs w:val="20"/>
              </w:rPr>
              <w:t xml:space="preserve">   </w:t>
            </w:r>
          </w:p>
          <w:p w14:paraId="65151371" w14:textId="77777777" w:rsidR="00BC7F88" w:rsidRDefault="00BC7F88" w:rsidP="00D11688">
            <w:pPr>
              <w:pStyle w:val="TableParagraph"/>
              <w:rPr>
                <w:rFonts w:asciiTheme="minorHAnsi" w:hAnsiTheme="minorHAnsi"/>
                <w:sz w:val="20"/>
                <w:szCs w:val="20"/>
              </w:rPr>
            </w:pPr>
          </w:p>
          <w:p w14:paraId="7497B37C" w14:textId="77777777" w:rsidR="00BC7F88" w:rsidRDefault="00BC7F88" w:rsidP="00D11688">
            <w:pPr>
              <w:pStyle w:val="TableParagraph"/>
              <w:rPr>
                <w:rFonts w:asciiTheme="minorHAnsi" w:hAnsiTheme="minorHAnsi"/>
                <w:sz w:val="20"/>
                <w:szCs w:val="20"/>
              </w:rPr>
            </w:pPr>
          </w:p>
          <w:p w14:paraId="7ACD894A" w14:textId="77777777" w:rsidR="00BC7F88" w:rsidRPr="00E36005" w:rsidRDefault="00BC7F88" w:rsidP="00D11688">
            <w:pPr>
              <w:pStyle w:val="TableParagraph"/>
              <w:rPr>
                <w:rFonts w:asciiTheme="minorHAnsi" w:hAnsiTheme="minorHAnsi"/>
                <w:sz w:val="20"/>
                <w:szCs w:val="20"/>
              </w:rPr>
            </w:pPr>
            <w:r>
              <w:rPr>
                <w:rFonts w:asciiTheme="minorHAnsi" w:hAnsiTheme="minorHAnsi"/>
                <w:sz w:val="20"/>
                <w:szCs w:val="20"/>
              </w:rPr>
              <w:t>Introduce Early Years cycling training on balance bikes</w:t>
            </w:r>
          </w:p>
        </w:tc>
      </w:tr>
      <w:tr w:rsidR="00C2051F" w14:paraId="2BF8D0E4" w14:textId="77777777" w:rsidTr="00D11688">
        <w:trPr>
          <w:trHeight w:val="300"/>
        </w:trPr>
        <w:tc>
          <w:tcPr>
            <w:tcW w:w="12243" w:type="dxa"/>
            <w:gridSpan w:val="4"/>
            <w:vMerge w:val="restart"/>
            <w:tcBorders>
              <w:top w:val="single" w:sz="12" w:space="0" w:color="231F20"/>
            </w:tcBorders>
          </w:tcPr>
          <w:p w14:paraId="65CE949A"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4127B934"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50179C53" w14:textId="77777777" w:rsidTr="00D11688">
        <w:trPr>
          <w:trHeight w:val="320"/>
        </w:trPr>
        <w:tc>
          <w:tcPr>
            <w:tcW w:w="12243" w:type="dxa"/>
            <w:gridSpan w:val="4"/>
            <w:vMerge/>
            <w:tcBorders>
              <w:top w:val="nil"/>
            </w:tcBorders>
          </w:tcPr>
          <w:p w14:paraId="03727BDF" w14:textId="77777777" w:rsidR="00C2051F" w:rsidRDefault="00C2051F" w:rsidP="00D11688">
            <w:pPr>
              <w:rPr>
                <w:sz w:val="2"/>
                <w:szCs w:val="2"/>
              </w:rPr>
            </w:pPr>
          </w:p>
        </w:tc>
        <w:tc>
          <w:tcPr>
            <w:tcW w:w="3135" w:type="dxa"/>
          </w:tcPr>
          <w:p w14:paraId="5A06C099" w14:textId="77777777" w:rsidR="00C2051F" w:rsidRDefault="00AD0F8C" w:rsidP="00D11688">
            <w:pPr>
              <w:pStyle w:val="TableParagraph"/>
              <w:spacing w:before="21" w:line="279" w:lineRule="exact"/>
              <w:jc w:val="center"/>
              <w:rPr>
                <w:sz w:val="24"/>
              </w:rPr>
            </w:pPr>
            <w:r>
              <w:rPr>
                <w:color w:val="231F20"/>
                <w:sz w:val="24"/>
              </w:rPr>
              <w:t>50% membership plus 6</w:t>
            </w:r>
            <w:r w:rsidR="00C2051F">
              <w:rPr>
                <w:color w:val="231F20"/>
                <w:sz w:val="24"/>
              </w:rPr>
              <w:t>%</w:t>
            </w:r>
          </w:p>
        </w:tc>
      </w:tr>
      <w:tr w:rsidR="00C2051F" w14:paraId="1926D6EE" w14:textId="77777777" w:rsidTr="00D11688">
        <w:trPr>
          <w:trHeight w:val="600"/>
        </w:trPr>
        <w:tc>
          <w:tcPr>
            <w:tcW w:w="3720" w:type="dxa"/>
          </w:tcPr>
          <w:p w14:paraId="34D507D3"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6B9A042A"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0E9EA949"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77D109E4"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29756EC2"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RPr="00AD0F8C" w14:paraId="23DD8512" w14:textId="77777777" w:rsidTr="00D11688">
        <w:trPr>
          <w:trHeight w:val="2920"/>
        </w:trPr>
        <w:tc>
          <w:tcPr>
            <w:tcW w:w="3720" w:type="dxa"/>
          </w:tcPr>
          <w:p w14:paraId="021022C2" w14:textId="77777777" w:rsidR="00C2051F" w:rsidRPr="00AD0F8C" w:rsidRDefault="00837186" w:rsidP="00D11688">
            <w:pPr>
              <w:pStyle w:val="TableParagraph"/>
              <w:rPr>
                <w:rFonts w:asciiTheme="minorHAnsi" w:hAnsiTheme="minorHAnsi"/>
                <w:sz w:val="20"/>
                <w:szCs w:val="20"/>
              </w:rPr>
            </w:pPr>
            <w:r w:rsidRPr="00AD0F8C">
              <w:rPr>
                <w:rFonts w:asciiTheme="minorHAnsi" w:hAnsiTheme="minorHAnsi"/>
                <w:sz w:val="20"/>
                <w:szCs w:val="20"/>
              </w:rPr>
              <w:t>Develop opportunities for pupil engagement with PE and sport throughout the school.</w:t>
            </w:r>
          </w:p>
          <w:p w14:paraId="40122C17" w14:textId="77777777" w:rsidR="00837186" w:rsidRPr="00AD0F8C" w:rsidRDefault="00837186" w:rsidP="00D11688">
            <w:pPr>
              <w:pStyle w:val="TableParagraph"/>
              <w:rPr>
                <w:rFonts w:asciiTheme="minorHAnsi" w:hAnsiTheme="minorHAnsi"/>
                <w:sz w:val="20"/>
                <w:szCs w:val="20"/>
              </w:rPr>
            </w:pPr>
          </w:p>
          <w:p w14:paraId="1432505E" w14:textId="77777777" w:rsidR="00BC7F88" w:rsidRPr="00AD0F8C" w:rsidRDefault="00BC7F88" w:rsidP="00BC7F88">
            <w:pPr>
              <w:pStyle w:val="TableParagraph"/>
              <w:rPr>
                <w:rFonts w:asciiTheme="minorHAnsi" w:hAnsiTheme="minorHAnsi" w:cstheme="minorHAnsi"/>
                <w:sz w:val="20"/>
                <w:szCs w:val="20"/>
              </w:rPr>
            </w:pPr>
          </w:p>
          <w:p w14:paraId="6941E0BD" w14:textId="77777777" w:rsidR="00BC7F88" w:rsidRPr="00AD0F8C" w:rsidRDefault="00BC7F88"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Celebration assembly every week to celebrate the sporting/fitness achievements of individuals and teams.</w:t>
            </w:r>
          </w:p>
          <w:p w14:paraId="1F57B483" w14:textId="77777777" w:rsidR="000D647E" w:rsidRPr="00AD0F8C" w:rsidRDefault="000D647E" w:rsidP="00D11688">
            <w:pPr>
              <w:pStyle w:val="TableParagraph"/>
              <w:rPr>
                <w:rFonts w:asciiTheme="minorHAnsi" w:hAnsiTheme="minorHAnsi"/>
                <w:sz w:val="20"/>
                <w:szCs w:val="20"/>
              </w:rPr>
            </w:pPr>
          </w:p>
          <w:p w14:paraId="02B4D71E" w14:textId="77777777" w:rsidR="00AD0F8C" w:rsidRPr="00AD0F8C" w:rsidRDefault="00AD0F8C" w:rsidP="00D11688">
            <w:pPr>
              <w:pStyle w:val="TableParagraph"/>
              <w:rPr>
                <w:rFonts w:asciiTheme="minorHAnsi" w:hAnsiTheme="minorHAnsi"/>
                <w:sz w:val="20"/>
                <w:szCs w:val="20"/>
              </w:rPr>
            </w:pPr>
          </w:p>
          <w:p w14:paraId="6EAD3EFC" w14:textId="77777777" w:rsidR="00AD0F8C" w:rsidRPr="00AD0F8C" w:rsidRDefault="00AD0F8C" w:rsidP="00AD0F8C">
            <w:pPr>
              <w:rPr>
                <w:sz w:val="20"/>
                <w:szCs w:val="20"/>
              </w:rPr>
            </w:pPr>
          </w:p>
          <w:p w14:paraId="07564662" w14:textId="77777777" w:rsidR="00AD0F8C" w:rsidRPr="00AD0F8C" w:rsidRDefault="00AD0F8C" w:rsidP="00AD0F8C">
            <w:pPr>
              <w:rPr>
                <w:sz w:val="20"/>
                <w:szCs w:val="20"/>
              </w:rPr>
            </w:pPr>
          </w:p>
          <w:p w14:paraId="13D6D953" w14:textId="77777777" w:rsidR="00AD0F8C" w:rsidRPr="00AD0F8C" w:rsidRDefault="00AD0F8C" w:rsidP="00AD0F8C">
            <w:pPr>
              <w:rPr>
                <w:sz w:val="20"/>
                <w:szCs w:val="20"/>
              </w:rPr>
            </w:pPr>
          </w:p>
          <w:p w14:paraId="345BEFB6" w14:textId="77777777" w:rsidR="00AD0F8C" w:rsidRPr="00AD0F8C" w:rsidRDefault="00AD0F8C" w:rsidP="00AD0F8C">
            <w:pPr>
              <w:rPr>
                <w:sz w:val="20"/>
                <w:szCs w:val="20"/>
              </w:rPr>
            </w:pPr>
          </w:p>
          <w:p w14:paraId="4607F98D" w14:textId="77777777" w:rsidR="00AD0F8C" w:rsidRPr="00AD0F8C" w:rsidRDefault="00AD0F8C" w:rsidP="00AD0F8C">
            <w:pPr>
              <w:rPr>
                <w:sz w:val="20"/>
                <w:szCs w:val="20"/>
              </w:rPr>
            </w:pPr>
          </w:p>
          <w:p w14:paraId="3AFD674C" w14:textId="77777777" w:rsidR="00AD0F8C" w:rsidRPr="00AD0F8C" w:rsidRDefault="00AD0F8C" w:rsidP="00AD0F8C">
            <w:pPr>
              <w:rPr>
                <w:sz w:val="20"/>
                <w:szCs w:val="20"/>
              </w:rPr>
            </w:pPr>
          </w:p>
          <w:p w14:paraId="2670969E" w14:textId="77777777" w:rsidR="00AD0F8C" w:rsidRPr="00AD0F8C" w:rsidRDefault="00AD0F8C" w:rsidP="00AD0F8C">
            <w:pPr>
              <w:rPr>
                <w:sz w:val="20"/>
                <w:szCs w:val="20"/>
              </w:rPr>
            </w:pPr>
          </w:p>
          <w:p w14:paraId="484EF43B" w14:textId="77777777" w:rsidR="00AD0F8C" w:rsidRPr="00AD0F8C" w:rsidRDefault="00AD0F8C" w:rsidP="00AD0F8C">
            <w:pPr>
              <w:rPr>
                <w:sz w:val="20"/>
                <w:szCs w:val="20"/>
              </w:rPr>
            </w:pPr>
          </w:p>
          <w:p w14:paraId="17FC4431" w14:textId="77777777" w:rsidR="00AD0F8C" w:rsidRPr="00AD0F8C" w:rsidRDefault="00AD0F8C" w:rsidP="00AD0F8C">
            <w:pPr>
              <w:rPr>
                <w:sz w:val="20"/>
                <w:szCs w:val="20"/>
              </w:rPr>
            </w:pPr>
          </w:p>
          <w:p w14:paraId="43D0CD97" w14:textId="77777777" w:rsidR="00AD0F8C" w:rsidRPr="00AD0F8C" w:rsidRDefault="00AD0F8C" w:rsidP="00AD0F8C">
            <w:pPr>
              <w:rPr>
                <w:sz w:val="20"/>
                <w:szCs w:val="20"/>
              </w:rPr>
            </w:pPr>
          </w:p>
          <w:p w14:paraId="3C6BDFC4" w14:textId="77777777" w:rsidR="00AD0F8C" w:rsidRPr="00AD0F8C" w:rsidRDefault="00AD0F8C" w:rsidP="00AD0F8C">
            <w:pPr>
              <w:rPr>
                <w:sz w:val="20"/>
                <w:szCs w:val="20"/>
              </w:rPr>
            </w:pPr>
          </w:p>
          <w:p w14:paraId="117427BD" w14:textId="77777777" w:rsidR="00AD0F8C" w:rsidRPr="00AD0F8C" w:rsidRDefault="00AD0F8C" w:rsidP="00AD0F8C">
            <w:pPr>
              <w:rPr>
                <w:sz w:val="20"/>
                <w:szCs w:val="20"/>
              </w:rPr>
            </w:pPr>
          </w:p>
          <w:p w14:paraId="302546B7" w14:textId="77777777" w:rsidR="00AD0F8C" w:rsidRPr="00AD0F8C" w:rsidRDefault="00AD0F8C" w:rsidP="00AD0F8C">
            <w:pPr>
              <w:rPr>
                <w:sz w:val="20"/>
                <w:szCs w:val="20"/>
              </w:rPr>
            </w:pPr>
          </w:p>
          <w:p w14:paraId="2116B825" w14:textId="77777777" w:rsidR="00AD0F8C" w:rsidRPr="00AD0F8C" w:rsidRDefault="00AD0F8C" w:rsidP="00AD0F8C">
            <w:pPr>
              <w:rPr>
                <w:sz w:val="20"/>
                <w:szCs w:val="20"/>
              </w:rPr>
            </w:pPr>
          </w:p>
          <w:p w14:paraId="7FA318DD" w14:textId="77777777" w:rsidR="00AD0F8C" w:rsidRPr="00AD0F8C" w:rsidRDefault="00AD0F8C" w:rsidP="00AD0F8C">
            <w:pPr>
              <w:rPr>
                <w:sz w:val="20"/>
                <w:szCs w:val="20"/>
              </w:rPr>
            </w:pPr>
          </w:p>
          <w:p w14:paraId="2EFDC3AF" w14:textId="77777777" w:rsidR="00AD0F8C" w:rsidRPr="00AD0F8C" w:rsidRDefault="00AD0F8C" w:rsidP="00AD0F8C">
            <w:pPr>
              <w:rPr>
                <w:sz w:val="20"/>
                <w:szCs w:val="20"/>
              </w:rPr>
            </w:pPr>
          </w:p>
          <w:p w14:paraId="5848CB8B" w14:textId="77777777" w:rsidR="00AD0F8C" w:rsidRPr="00AD0F8C" w:rsidRDefault="00AD0F8C" w:rsidP="00AD0F8C">
            <w:pPr>
              <w:pStyle w:val="TableParagraph"/>
              <w:rPr>
                <w:rFonts w:asciiTheme="minorHAnsi" w:hAnsiTheme="minorHAnsi"/>
                <w:sz w:val="20"/>
                <w:szCs w:val="20"/>
              </w:rPr>
            </w:pPr>
            <w:r w:rsidRPr="00AD0F8C">
              <w:rPr>
                <w:rFonts w:asciiTheme="minorHAnsi" w:hAnsiTheme="minorHAnsi"/>
                <w:sz w:val="20"/>
                <w:szCs w:val="20"/>
              </w:rPr>
              <w:t>Raise profile of PE and Physical Activity with a sports board</w:t>
            </w:r>
            <w:r w:rsidRPr="00AD0F8C">
              <w:rPr>
                <w:rFonts w:asciiTheme="minorHAnsi" w:hAnsiTheme="minorHAnsi"/>
                <w:sz w:val="20"/>
                <w:szCs w:val="20"/>
              </w:rPr>
              <w:t xml:space="preserve"> and newsletter</w:t>
            </w:r>
            <w:r w:rsidRPr="00AD0F8C">
              <w:rPr>
                <w:rFonts w:asciiTheme="minorHAnsi" w:hAnsiTheme="minorHAnsi"/>
                <w:sz w:val="20"/>
                <w:szCs w:val="20"/>
              </w:rPr>
              <w:t xml:space="preserve"> content.</w:t>
            </w:r>
          </w:p>
          <w:p w14:paraId="7BB56B75" w14:textId="77777777" w:rsidR="000D647E" w:rsidRPr="00AD0F8C" w:rsidRDefault="000D647E" w:rsidP="00AD0F8C">
            <w:pPr>
              <w:rPr>
                <w:sz w:val="20"/>
                <w:szCs w:val="20"/>
              </w:rPr>
            </w:pPr>
          </w:p>
          <w:p w14:paraId="79E87125" w14:textId="77777777" w:rsidR="00AD0F8C" w:rsidRPr="00AD0F8C" w:rsidRDefault="00AD0F8C" w:rsidP="00AD0F8C">
            <w:pPr>
              <w:rPr>
                <w:sz w:val="20"/>
                <w:szCs w:val="20"/>
              </w:rPr>
            </w:pPr>
          </w:p>
          <w:p w14:paraId="65498C34" w14:textId="77777777" w:rsidR="00AD0F8C" w:rsidRPr="00AD0F8C" w:rsidRDefault="00AD0F8C" w:rsidP="00AD0F8C">
            <w:pPr>
              <w:pStyle w:val="TableParagraph"/>
              <w:rPr>
                <w:rFonts w:asciiTheme="minorHAnsi" w:hAnsiTheme="minorHAnsi" w:cstheme="minorHAnsi"/>
                <w:sz w:val="20"/>
                <w:szCs w:val="20"/>
              </w:rPr>
            </w:pPr>
            <w:r w:rsidRPr="00AD0F8C">
              <w:rPr>
                <w:rFonts w:asciiTheme="minorHAnsi" w:hAnsiTheme="minorHAnsi" w:cstheme="minorHAnsi"/>
                <w:sz w:val="20"/>
                <w:szCs w:val="20"/>
              </w:rPr>
              <w:t>Role models - local sporting personalities so pupils can identify with success and aspire to be a local sporting hero.</w:t>
            </w:r>
          </w:p>
          <w:p w14:paraId="51949928" w14:textId="77777777" w:rsidR="00AD0F8C" w:rsidRPr="00AD0F8C" w:rsidRDefault="00AD0F8C" w:rsidP="00AD0F8C">
            <w:pPr>
              <w:pStyle w:val="TableParagraph"/>
              <w:rPr>
                <w:rFonts w:asciiTheme="minorHAnsi" w:hAnsiTheme="minorHAnsi" w:cstheme="minorHAnsi"/>
                <w:sz w:val="20"/>
                <w:szCs w:val="20"/>
              </w:rPr>
            </w:pPr>
          </w:p>
          <w:p w14:paraId="4CC46D72" w14:textId="77777777" w:rsidR="00AD0F8C" w:rsidRPr="00AD0F8C" w:rsidRDefault="00AD0F8C" w:rsidP="00AD0F8C">
            <w:pPr>
              <w:rPr>
                <w:sz w:val="20"/>
                <w:szCs w:val="20"/>
              </w:rPr>
            </w:pPr>
          </w:p>
        </w:tc>
        <w:tc>
          <w:tcPr>
            <w:tcW w:w="3600" w:type="dxa"/>
          </w:tcPr>
          <w:p w14:paraId="26A7870E" w14:textId="77777777" w:rsidR="00C2051F" w:rsidRPr="00AD0F8C" w:rsidRDefault="00837186" w:rsidP="00D11688">
            <w:pPr>
              <w:pStyle w:val="TableParagraph"/>
              <w:rPr>
                <w:rFonts w:asciiTheme="minorHAnsi" w:hAnsiTheme="minorHAnsi"/>
                <w:sz w:val="20"/>
                <w:szCs w:val="20"/>
              </w:rPr>
            </w:pPr>
            <w:r w:rsidRPr="00AD0F8C">
              <w:rPr>
                <w:rFonts w:asciiTheme="minorHAnsi" w:hAnsiTheme="minorHAnsi"/>
                <w:sz w:val="20"/>
                <w:szCs w:val="20"/>
              </w:rPr>
              <w:t>Encourage sporting opportunities for all and raise the profile of PE and sport as a toolkit for positive wellbeing and confidence.</w:t>
            </w:r>
          </w:p>
          <w:p w14:paraId="03F4F95C" w14:textId="77777777" w:rsidR="00BC7F88" w:rsidRPr="00AD0F8C" w:rsidRDefault="00BC7F88" w:rsidP="00BC7F88">
            <w:pPr>
              <w:pStyle w:val="TableParagraph"/>
              <w:rPr>
                <w:rFonts w:asciiTheme="minorHAnsi" w:hAnsiTheme="minorHAnsi" w:cstheme="minorHAnsi"/>
                <w:sz w:val="20"/>
                <w:szCs w:val="20"/>
              </w:rPr>
            </w:pPr>
          </w:p>
          <w:p w14:paraId="680EE6A8" w14:textId="77777777" w:rsidR="00BC7F88" w:rsidRPr="00AD0F8C" w:rsidRDefault="00BC7F88"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 xml:space="preserve">Certificate tailored to different activities. Demonstration assemblies to showcase skills and achievements. </w:t>
            </w:r>
          </w:p>
          <w:p w14:paraId="1EB3A9A1" w14:textId="77777777" w:rsidR="000D647E" w:rsidRPr="00AD0F8C" w:rsidRDefault="000D647E" w:rsidP="00D11688">
            <w:pPr>
              <w:pStyle w:val="TableParagraph"/>
              <w:rPr>
                <w:rFonts w:asciiTheme="minorHAnsi" w:hAnsiTheme="minorHAnsi"/>
                <w:sz w:val="20"/>
                <w:szCs w:val="20"/>
              </w:rPr>
            </w:pPr>
            <w:r w:rsidRPr="00AD0F8C">
              <w:rPr>
                <w:rFonts w:asciiTheme="minorHAnsi" w:hAnsiTheme="minorHAnsi"/>
                <w:sz w:val="20"/>
                <w:szCs w:val="20"/>
              </w:rPr>
              <w:t>Daily Mile and Legacy Challenge achievements to be celebrated within these assemblies.</w:t>
            </w:r>
          </w:p>
          <w:p w14:paraId="6D7F3CDC" w14:textId="77777777" w:rsidR="000D647E" w:rsidRPr="00AD0F8C" w:rsidRDefault="000D647E" w:rsidP="00D11688">
            <w:pPr>
              <w:pStyle w:val="TableParagraph"/>
              <w:rPr>
                <w:rFonts w:asciiTheme="minorHAnsi" w:hAnsiTheme="minorHAnsi"/>
                <w:sz w:val="20"/>
                <w:szCs w:val="20"/>
              </w:rPr>
            </w:pPr>
            <w:r w:rsidRPr="00AD0F8C">
              <w:rPr>
                <w:rFonts w:asciiTheme="minorHAnsi" w:hAnsiTheme="minorHAnsi"/>
                <w:sz w:val="20"/>
                <w:szCs w:val="20"/>
              </w:rPr>
              <w:t xml:space="preserve">School to highlight importance of PA through newsletter, awards board and/or sports notice board.  </w:t>
            </w:r>
          </w:p>
          <w:p w14:paraId="454EA6AD" w14:textId="77777777" w:rsidR="005737BF" w:rsidRPr="00AD0F8C" w:rsidRDefault="005737BF" w:rsidP="00D11688">
            <w:pPr>
              <w:pStyle w:val="TableParagraph"/>
              <w:rPr>
                <w:rFonts w:asciiTheme="minorHAnsi" w:hAnsiTheme="minorHAnsi"/>
                <w:sz w:val="20"/>
                <w:szCs w:val="20"/>
              </w:rPr>
            </w:pPr>
          </w:p>
          <w:p w14:paraId="755D2445" w14:textId="77777777" w:rsidR="005737BF" w:rsidRPr="00AD0F8C" w:rsidRDefault="005737BF" w:rsidP="00D11688">
            <w:pPr>
              <w:pStyle w:val="TableParagraph"/>
              <w:rPr>
                <w:rFonts w:asciiTheme="minorHAnsi" w:hAnsiTheme="minorHAnsi"/>
                <w:sz w:val="20"/>
                <w:szCs w:val="20"/>
              </w:rPr>
            </w:pPr>
          </w:p>
          <w:p w14:paraId="11455AB6" w14:textId="77777777" w:rsidR="00AD0F8C" w:rsidRPr="00AD0F8C" w:rsidRDefault="00AD0F8C" w:rsidP="00D11688">
            <w:pPr>
              <w:pStyle w:val="TableParagraph"/>
              <w:rPr>
                <w:rFonts w:asciiTheme="minorHAnsi" w:hAnsiTheme="minorHAnsi"/>
                <w:sz w:val="20"/>
                <w:szCs w:val="20"/>
              </w:rPr>
            </w:pPr>
          </w:p>
          <w:p w14:paraId="2CB5C478" w14:textId="77777777" w:rsidR="00AD0F8C" w:rsidRPr="00AD0F8C" w:rsidRDefault="00AD0F8C" w:rsidP="00D11688">
            <w:pPr>
              <w:pStyle w:val="TableParagraph"/>
              <w:rPr>
                <w:rFonts w:asciiTheme="minorHAnsi" w:hAnsiTheme="minorHAnsi"/>
                <w:sz w:val="20"/>
                <w:szCs w:val="20"/>
              </w:rPr>
            </w:pPr>
          </w:p>
          <w:p w14:paraId="543F0CF4" w14:textId="77777777" w:rsidR="00AD0F8C" w:rsidRPr="00AD0F8C" w:rsidRDefault="00AD0F8C" w:rsidP="00D11688">
            <w:pPr>
              <w:pStyle w:val="TableParagraph"/>
              <w:rPr>
                <w:rFonts w:asciiTheme="minorHAnsi" w:hAnsiTheme="minorHAnsi"/>
                <w:sz w:val="20"/>
                <w:szCs w:val="20"/>
              </w:rPr>
            </w:pPr>
          </w:p>
          <w:p w14:paraId="11E0D2EC" w14:textId="77777777" w:rsidR="00AD0F8C" w:rsidRPr="00AD0F8C" w:rsidRDefault="00AD0F8C" w:rsidP="00D11688">
            <w:pPr>
              <w:pStyle w:val="TableParagraph"/>
              <w:rPr>
                <w:rFonts w:asciiTheme="minorHAnsi" w:hAnsiTheme="minorHAnsi"/>
                <w:sz w:val="20"/>
                <w:szCs w:val="20"/>
              </w:rPr>
            </w:pPr>
          </w:p>
          <w:p w14:paraId="790858E2" w14:textId="77777777" w:rsidR="00AD0F8C" w:rsidRPr="00AD0F8C" w:rsidRDefault="00AD0F8C" w:rsidP="00D11688">
            <w:pPr>
              <w:pStyle w:val="TableParagraph"/>
              <w:rPr>
                <w:rFonts w:asciiTheme="minorHAnsi" w:hAnsiTheme="minorHAnsi"/>
                <w:sz w:val="20"/>
                <w:szCs w:val="20"/>
              </w:rPr>
            </w:pPr>
          </w:p>
          <w:p w14:paraId="5046DC4C" w14:textId="77777777" w:rsidR="00AD0F8C" w:rsidRPr="00AD0F8C" w:rsidRDefault="00AD0F8C" w:rsidP="00D11688">
            <w:pPr>
              <w:pStyle w:val="TableParagraph"/>
              <w:rPr>
                <w:rFonts w:asciiTheme="minorHAnsi" w:hAnsiTheme="minorHAnsi"/>
                <w:sz w:val="20"/>
                <w:szCs w:val="20"/>
              </w:rPr>
            </w:pPr>
          </w:p>
          <w:p w14:paraId="497E35BD" w14:textId="77777777" w:rsidR="00AD0F8C" w:rsidRPr="00AD0F8C" w:rsidRDefault="00AD0F8C" w:rsidP="00D11688">
            <w:pPr>
              <w:pStyle w:val="TableParagraph"/>
              <w:rPr>
                <w:rFonts w:asciiTheme="minorHAnsi" w:hAnsiTheme="minorHAnsi"/>
                <w:sz w:val="20"/>
                <w:szCs w:val="20"/>
              </w:rPr>
            </w:pPr>
          </w:p>
          <w:p w14:paraId="09E05D3E" w14:textId="77777777" w:rsidR="00AD0F8C" w:rsidRPr="00AD0F8C" w:rsidRDefault="00AD0F8C" w:rsidP="00D11688">
            <w:pPr>
              <w:pStyle w:val="TableParagraph"/>
              <w:rPr>
                <w:rFonts w:asciiTheme="minorHAnsi" w:hAnsiTheme="minorHAnsi"/>
                <w:sz w:val="20"/>
                <w:szCs w:val="20"/>
              </w:rPr>
            </w:pPr>
          </w:p>
          <w:p w14:paraId="7F65D53B" w14:textId="77777777" w:rsidR="00AD0F8C" w:rsidRPr="00AD0F8C" w:rsidRDefault="00AD0F8C" w:rsidP="00D11688">
            <w:pPr>
              <w:pStyle w:val="TableParagraph"/>
              <w:rPr>
                <w:rFonts w:asciiTheme="minorHAnsi" w:hAnsiTheme="minorHAnsi"/>
                <w:sz w:val="20"/>
                <w:szCs w:val="20"/>
              </w:rPr>
            </w:pPr>
          </w:p>
          <w:p w14:paraId="00B2441B" w14:textId="77777777" w:rsidR="00AD0F8C" w:rsidRPr="00AD0F8C" w:rsidRDefault="00AD0F8C" w:rsidP="00D11688">
            <w:pPr>
              <w:pStyle w:val="TableParagraph"/>
              <w:rPr>
                <w:rFonts w:asciiTheme="minorHAnsi" w:hAnsiTheme="minorHAnsi" w:cstheme="minorHAnsi"/>
                <w:sz w:val="20"/>
                <w:szCs w:val="20"/>
              </w:rPr>
            </w:pPr>
            <w:r w:rsidRPr="00AD0F8C">
              <w:rPr>
                <w:rFonts w:asciiTheme="minorHAnsi" w:hAnsiTheme="minorHAnsi" w:cstheme="minorHAnsi"/>
                <w:sz w:val="20"/>
                <w:szCs w:val="20"/>
              </w:rPr>
              <w:t xml:space="preserve">Release of PE Coordinator to update the board and keep the interest of all children maintained. </w:t>
            </w:r>
          </w:p>
          <w:p w14:paraId="51EB6319" w14:textId="77777777" w:rsidR="00AD0F8C" w:rsidRPr="00AD0F8C" w:rsidRDefault="00AD0F8C" w:rsidP="00D11688">
            <w:pPr>
              <w:pStyle w:val="TableParagraph"/>
              <w:rPr>
                <w:rFonts w:asciiTheme="minorHAnsi" w:hAnsiTheme="minorHAnsi" w:cstheme="minorHAnsi"/>
                <w:sz w:val="20"/>
                <w:szCs w:val="20"/>
              </w:rPr>
            </w:pPr>
          </w:p>
          <w:p w14:paraId="4E45A520" w14:textId="77777777" w:rsidR="00AD0F8C" w:rsidRPr="00AD0F8C" w:rsidRDefault="00AD0F8C" w:rsidP="00AD0F8C">
            <w:pPr>
              <w:pStyle w:val="TableParagraph"/>
              <w:rPr>
                <w:rFonts w:asciiTheme="minorHAnsi" w:hAnsiTheme="minorHAnsi"/>
                <w:sz w:val="20"/>
                <w:szCs w:val="20"/>
              </w:rPr>
            </w:pPr>
            <w:r w:rsidRPr="00AD0F8C">
              <w:rPr>
                <w:rFonts w:asciiTheme="minorHAnsi" w:hAnsiTheme="minorHAnsi" w:cstheme="minorHAnsi"/>
                <w:sz w:val="20"/>
                <w:szCs w:val="20"/>
              </w:rPr>
              <w:t xml:space="preserve">Use Inspire+ membership to the full and be available for all assemblies/workshops from their ambassadors and role models. Ensure follow up in our own assemblies to continually raise the profile of taking part in a sporting or active lifestyle. Current visitors include: Sophie Allen (Olympic swimmer), Sam Ruddock (Paralympian), Ben Smith (marathon legend and mental wellbeing expert), Shona </w:t>
            </w:r>
            <w:r w:rsidRPr="00AD0F8C">
              <w:rPr>
                <w:rFonts w:asciiTheme="minorHAnsi" w:hAnsiTheme="minorHAnsi" w:cstheme="minorHAnsi"/>
                <w:sz w:val="20"/>
                <w:szCs w:val="20"/>
              </w:rPr>
              <w:t>McGillan</w:t>
            </w:r>
            <w:r w:rsidRPr="00AD0F8C">
              <w:rPr>
                <w:rFonts w:asciiTheme="minorHAnsi" w:hAnsiTheme="minorHAnsi" w:cstheme="minorHAnsi"/>
                <w:sz w:val="20"/>
                <w:szCs w:val="20"/>
              </w:rPr>
              <w:t xml:space="preserve"> (Olympic hockey player).</w:t>
            </w:r>
          </w:p>
        </w:tc>
        <w:tc>
          <w:tcPr>
            <w:tcW w:w="1616" w:type="dxa"/>
          </w:tcPr>
          <w:p w14:paraId="60DCA945" w14:textId="77777777" w:rsidR="00C2051F"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Inspire+ Membership</w:t>
            </w:r>
          </w:p>
          <w:p w14:paraId="0C56A472" w14:textId="77777777" w:rsidR="00BC7F88" w:rsidRPr="00AD0F8C" w:rsidRDefault="00BC7F88" w:rsidP="00D11688">
            <w:pPr>
              <w:pStyle w:val="TableParagraph"/>
              <w:rPr>
                <w:rFonts w:asciiTheme="minorHAnsi" w:hAnsiTheme="minorHAnsi"/>
                <w:sz w:val="20"/>
                <w:szCs w:val="20"/>
              </w:rPr>
            </w:pPr>
            <w:r w:rsidRPr="00AD0F8C">
              <w:rPr>
                <w:rFonts w:asciiTheme="minorHAnsi" w:hAnsiTheme="minorHAnsi"/>
                <w:sz w:val="20"/>
                <w:szCs w:val="20"/>
              </w:rPr>
              <w:t>Plus minibus hire £70x10</w:t>
            </w:r>
          </w:p>
          <w:p w14:paraId="72EF5DDC" w14:textId="77777777" w:rsidR="00AD0F8C" w:rsidRPr="00AD0F8C" w:rsidRDefault="00BC7F88" w:rsidP="00D11688">
            <w:pPr>
              <w:pStyle w:val="TableParagraph"/>
              <w:rPr>
                <w:rFonts w:asciiTheme="minorHAnsi" w:hAnsiTheme="minorHAnsi"/>
                <w:sz w:val="20"/>
                <w:szCs w:val="20"/>
              </w:rPr>
            </w:pPr>
            <w:r w:rsidRPr="00AD0F8C">
              <w:rPr>
                <w:rFonts w:asciiTheme="minorHAnsi" w:hAnsiTheme="minorHAnsi"/>
                <w:sz w:val="20"/>
                <w:szCs w:val="20"/>
              </w:rPr>
              <w:t>£700</w:t>
            </w:r>
          </w:p>
          <w:p w14:paraId="63F0C6D1" w14:textId="77777777" w:rsidR="00AD0F8C" w:rsidRPr="00AD0F8C" w:rsidRDefault="00AD0F8C" w:rsidP="00AD0F8C">
            <w:pPr>
              <w:rPr>
                <w:sz w:val="20"/>
                <w:szCs w:val="20"/>
              </w:rPr>
            </w:pPr>
          </w:p>
          <w:p w14:paraId="2708308B" w14:textId="77777777" w:rsidR="00AD0F8C" w:rsidRPr="00AD0F8C" w:rsidRDefault="00AD0F8C" w:rsidP="00AD0F8C">
            <w:pPr>
              <w:rPr>
                <w:sz w:val="20"/>
                <w:szCs w:val="20"/>
              </w:rPr>
            </w:pPr>
          </w:p>
          <w:p w14:paraId="003B1E90" w14:textId="77777777" w:rsidR="00AD0F8C" w:rsidRPr="00AD0F8C" w:rsidRDefault="00AD0F8C" w:rsidP="00AD0F8C">
            <w:pPr>
              <w:rPr>
                <w:sz w:val="20"/>
                <w:szCs w:val="20"/>
              </w:rPr>
            </w:pPr>
          </w:p>
          <w:p w14:paraId="77103A86" w14:textId="77777777" w:rsidR="00AD0F8C" w:rsidRPr="00AD0F8C" w:rsidRDefault="00AD0F8C" w:rsidP="00AD0F8C">
            <w:pPr>
              <w:rPr>
                <w:sz w:val="20"/>
                <w:szCs w:val="20"/>
              </w:rPr>
            </w:pPr>
          </w:p>
          <w:p w14:paraId="44A21A12" w14:textId="77777777" w:rsidR="00AD0F8C" w:rsidRPr="00AD0F8C" w:rsidRDefault="00AD0F8C" w:rsidP="00AD0F8C">
            <w:pPr>
              <w:rPr>
                <w:sz w:val="20"/>
                <w:szCs w:val="20"/>
              </w:rPr>
            </w:pPr>
          </w:p>
          <w:p w14:paraId="19CF0247" w14:textId="77777777" w:rsidR="00AD0F8C" w:rsidRPr="00AD0F8C" w:rsidRDefault="00AD0F8C" w:rsidP="00AD0F8C">
            <w:pPr>
              <w:rPr>
                <w:sz w:val="20"/>
                <w:szCs w:val="20"/>
              </w:rPr>
            </w:pPr>
          </w:p>
          <w:p w14:paraId="35971A30" w14:textId="77777777" w:rsidR="00AD0F8C" w:rsidRPr="00AD0F8C" w:rsidRDefault="00AD0F8C" w:rsidP="00AD0F8C">
            <w:pPr>
              <w:rPr>
                <w:sz w:val="20"/>
                <w:szCs w:val="20"/>
              </w:rPr>
            </w:pPr>
          </w:p>
          <w:p w14:paraId="00D4665A" w14:textId="77777777" w:rsidR="00AD0F8C" w:rsidRPr="00AD0F8C" w:rsidRDefault="00AD0F8C" w:rsidP="00AD0F8C">
            <w:pPr>
              <w:rPr>
                <w:sz w:val="20"/>
                <w:szCs w:val="20"/>
              </w:rPr>
            </w:pPr>
          </w:p>
          <w:p w14:paraId="6F674609" w14:textId="77777777" w:rsidR="00AD0F8C" w:rsidRPr="00AD0F8C" w:rsidRDefault="00AD0F8C" w:rsidP="00AD0F8C">
            <w:pPr>
              <w:rPr>
                <w:sz w:val="20"/>
                <w:szCs w:val="20"/>
              </w:rPr>
            </w:pPr>
          </w:p>
          <w:p w14:paraId="67F6C213" w14:textId="77777777" w:rsidR="00AD0F8C" w:rsidRPr="00AD0F8C" w:rsidRDefault="00AD0F8C" w:rsidP="00AD0F8C">
            <w:pPr>
              <w:rPr>
                <w:sz w:val="20"/>
                <w:szCs w:val="20"/>
              </w:rPr>
            </w:pPr>
          </w:p>
          <w:p w14:paraId="0080538F" w14:textId="77777777" w:rsidR="00AD0F8C" w:rsidRPr="00AD0F8C" w:rsidRDefault="00AD0F8C" w:rsidP="00AD0F8C">
            <w:pPr>
              <w:rPr>
                <w:sz w:val="20"/>
                <w:szCs w:val="20"/>
              </w:rPr>
            </w:pPr>
          </w:p>
          <w:p w14:paraId="561243B4" w14:textId="77777777" w:rsidR="00AD0F8C" w:rsidRPr="00AD0F8C" w:rsidRDefault="00AD0F8C" w:rsidP="00AD0F8C">
            <w:pPr>
              <w:rPr>
                <w:sz w:val="20"/>
                <w:szCs w:val="20"/>
              </w:rPr>
            </w:pPr>
          </w:p>
          <w:p w14:paraId="15BC376C" w14:textId="77777777" w:rsidR="00AD0F8C" w:rsidRPr="00AD0F8C" w:rsidRDefault="00AD0F8C" w:rsidP="00AD0F8C">
            <w:pPr>
              <w:rPr>
                <w:sz w:val="20"/>
                <w:szCs w:val="20"/>
              </w:rPr>
            </w:pPr>
          </w:p>
          <w:p w14:paraId="70A6DFCE" w14:textId="77777777" w:rsidR="00AD0F8C" w:rsidRPr="00AD0F8C" w:rsidRDefault="00AD0F8C" w:rsidP="00AD0F8C">
            <w:pPr>
              <w:rPr>
                <w:sz w:val="20"/>
                <w:szCs w:val="20"/>
              </w:rPr>
            </w:pPr>
          </w:p>
          <w:p w14:paraId="4CE4DD2B" w14:textId="77777777" w:rsidR="00AD0F8C" w:rsidRPr="00AD0F8C" w:rsidRDefault="00AD0F8C" w:rsidP="00AD0F8C">
            <w:pPr>
              <w:rPr>
                <w:sz w:val="20"/>
                <w:szCs w:val="20"/>
              </w:rPr>
            </w:pPr>
          </w:p>
          <w:p w14:paraId="030593DD" w14:textId="77777777" w:rsidR="00AD0F8C" w:rsidRPr="00AD0F8C" w:rsidRDefault="00AD0F8C" w:rsidP="00AD0F8C">
            <w:pPr>
              <w:rPr>
                <w:sz w:val="20"/>
                <w:szCs w:val="20"/>
              </w:rPr>
            </w:pPr>
          </w:p>
          <w:p w14:paraId="08064594" w14:textId="77777777" w:rsidR="00AD0F8C" w:rsidRPr="00AD0F8C" w:rsidRDefault="00AD0F8C" w:rsidP="00AD0F8C">
            <w:pPr>
              <w:rPr>
                <w:sz w:val="20"/>
                <w:szCs w:val="20"/>
              </w:rPr>
            </w:pPr>
          </w:p>
          <w:p w14:paraId="73A7EC65" w14:textId="77777777" w:rsidR="00AD0F8C" w:rsidRPr="00AD0F8C" w:rsidRDefault="00AD0F8C" w:rsidP="00AD0F8C">
            <w:pPr>
              <w:rPr>
                <w:sz w:val="20"/>
                <w:szCs w:val="20"/>
              </w:rPr>
            </w:pPr>
          </w:p>
          <w:p w14:paraId="0C24E748" w14:textId="77777777" w:rsidR="00AD0F8C" w:rsidRPr="00AD0F8C" w:rsidRDefault="00AD0F8C" w:rsidP="00AD0F8C">
            <w:pPr>
              <w:rPr>
                <w:sz w:val="20"/>
                <w:szCs w:val="20"/>
              </w:rPr>
            </w:pPr>
          </w:p>
          <w:p w14:paraId="7EC95E70" w14:textId="77777777" w:rsidR="00AD0F8C" w:rsidRPr="00AD0F8C" w:rsidRDefault="00AD0F8C" w:rsidP="00AD0F8C">
            <w:pPr>
              <w:rPr>
                <w:sz w:val="20"/>
                <w:szCs w:val="20"/>
              </w:rPr>
            </w:pPr>
          </w:p>
          <w:p w14:paraId="0E38F21D" w14:textId="77777777" w:rsidR="00AD0F8C" w:rsidRDefault="00AD0F8C" w:rsidP="00AD0F8C">
            <w:pPr>
              <w:rPr>
                <w:sz w:val="20"/>
                <w:szCs w:val="20"/>
              </w:rPr>
            </w:pPr>
            <w:r>
              <w:rPr>
                <w:sz w:val="20"/>
                <w:szCs w:val="20"/>
              </w:rPr>
              <w:t>Notice board</w:t>
            </w:r>
          </w:p>
          <w:p w14:paraId="39AD0D17" w14:textId="77777777" w:rsidR="00AD0F8C" w:rsidRPr="00AD0F8C" w:rsidRDefault="00AD0F8C" w:rsidP="00AD0F8C">
            <w:pPr>
              <w:rPr>
                <w:sz w:val="20"/>
                <w:szCs w:val="20"/>
              </w:rPr>
            </w:pPr>
            <w:r>
              <w:rPr>
                <w:sz w:val="20"/>
                <w:szCs w:val="20"/>
              </w:rPr>
              <w:t>£300</w:t>
            </w:r>
          </w:p>
          <w:p w14:paraId="3EDBFAEE" w14:textId="77777777" w:rsidR="00AD0F8C" w:rsidRPr="00AD0F8C" w:rsidRDefault="00AD0F8C" w:rsidP="00AD0F8C">
            <w:pPr>
              <w:rPr>
                <w:sz w:val="20"/>
                <w:szCs w:val="20"/>
              </w:rPr>
            </w:pPr>
          </w:p>
          <w:p w14:paraId="1836528E" w14:textId="77777777" w:rsidR="00AD0F8C" w:rsidRPr="00AD0F8C" w:rsidRDefault="00AD0F8C" w:rsidP="00AD0F8C">
            <w:pPr>
              <w:rPr>
                <w:sz w:val="20"/>
                <w:szCs w:val="20"/>
              </w:rPr>
            </w:pPr>
          </w:p>
          <w:p w14:paraId="7709E01C" w14:textId="77777777" w:rsidR="00AD0F8C" w:rsidRPr="00AD0F8C" w:rsidRDefault="00AD0F8C" w:rsidP="00AD0F8C">
            <w:pPr>
              <w:rPr>
                <w:sz w:val="20"/>
                <w:szCs w:val="20"/>
              </w:rPr>
            </w:pPr>
          </w:p>
          <w:p w14:paraId="50E779CC" w14:textId="77777777" w:rsidR="00AD0F8C" w:rsidRPr="00AD0F8C" w:rsidRDefault="00AD0F8C" w:rsidP="00AD0F8C">
            <w:pPr>
              <w:rPr>
                <w:sz w:val="20"/>
                <w:szCs w:val="20"/>
              </w:rPr>
            </w:pPr>
          </w:p>
          <w:p w14:paraId="5B38690A" w14:textId="77777777" w:rsidR="00AD0F8C" w:rsidRPr="00AD0F8C" w:rsidRDefault="00AD0F8C" w:rsidP="00AD0F8C">
            <w:pPr>
              <w:rPr>
                <w:sz w:val="20"/>
                <w:szCs w:val="20"/>
              </w:rPr>
            </w:pPr>
          </w:p>
          <w:p w14:paraId="1E228DFC" w14:textId="77777777" w:rsidR="00AD0F8C" w:rsidRPr="00AD0F8C" w:rsidRDefault="00AD0F8C" w:rsidP="00AD0F8C">
            <w:pPr>
              <w:rPr>
                <w:sz w:val="20"/>
                <w:szCs w:val="20"/>
              </w:rPr>
            </w:pPr>
          </w:p>
          <w:p w14:paraId="2EADBEDC" w14:textId="77777777" w:rsidR="00BC7F88" w:rsidRPr="00AD0F8C" w:rsidRDefault="00AD0F8C" w:rsidP="00AD0F8C">
            <w:pPr>
              <w:rPr>
                <w:sz w:val="20"/>
                <w:szCs w:val="20"/>
              </w:rPr>
            </w:pPr>
            <w:r w:rsidRPr="00AD0F8C">
              <w:rPr>
                <w:sz w:val="20"/>
                <w:szCs w:val="20"/>
              </w:rPr>
              <w:t>Membership</w:t>
            </w:r>
          </w:p>
        </w:tc>
        <w:tc>
          <w:tcPr>
            <w:tcW w:w="3307" w:type="dxa"/>
          </w:tcPr>
          <w:p w14:paraId="5A7FCE3E" w14:textId="77777777" w:rsidR="00C2051F"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match and fixture results</w:t>
            </w:r>
          </w:p>
          <w:p w14:paraId="741815EF" w14:textId="77777777" w:rsidR="006F6DBA" w:rsidRPr="00AD0F8C" w:rsidRDefault="006F6DBA" w:rsidP="00D11688">
            <w:pPr>
              <w:pStyle w:val="TableParagraph"/>
              <w:rPr>
                <w:rFonts w:asciiTheme="minorHAnsi" w:hAnsiTheme="minorHAnsi"/>
                <w:sz w:val="20"/>
                <w:szCs w:val="20"/>
              </w:rPr>
            </w:pPr>
          </w:p>
          <w:p w14:paraId="5B0E63DD"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Success at competitions</w:t>
            </w:r>
          </w:p>
          <w:p w14:paraId="521A00CE" w14:textId="77777777" w:rsidR="00BC7F88" w:rsidRPr="00AD0F8C" w:rsidRDefault="00BC7F88" w:rsidP="00D11688">
            <w:pPr>
              <w:pStyle w:val="TableParagraph"/>
              <w:rPr>
                <w:rFonts w:asciiTheme="minorHAnsi" w:hAnsiTheme="minorHAnsi"/>
                <w:sz w:val="20"/>
                <w:szCs w:val="20"/>
              </w:rPr>
            </w:pPr>
          </w:p>
          <w:p w14:paraId="4A9DD1C7" w14:textId="77777777" w:rsidR="00BC7F88" w:rsidRPr="00AD0F8C" w:rsidRDefault="00BC7F88" w:rsidP="00D11688">
            <w:pPr>
              <w:pStyle w:val="TableParagraph"/>
              <w:rPr>
                <w:rFonts w:asciiTheme="minorHAnsi" w:hAnsiTheme="minorHAnsi"/>
                <w:sz w:val="20"/>
                <w:szCs w:val="20"/>
              </w:rPr>
            </w:pPr>
          </w:p>
          <w:p w14:paraId="23858B33" w14:textId="77777777" w:rsidR="00BC7F88" w:rsidRPr="00AD0F8C" w:rsidRDefault="00BC7F88" w:rsidP="00D11688">
            <w:pPr>
              <w:pStyle w:val="TableParagraph"/>
              <w:rPr>
                <w:rFonts w:asciiTheme="minorHAnsi" w:hAnsiTheme="minorHAnsi"/>
                <w:sz w:val="20"/>
                <w:szCs w:val="20"/>
              </w:rPr>
            </w:pPr>
            <w:r w:rsidRPr="00AD0F8C">
              <w:rPr>
                <w:sz w:val="20"/>
                <w:szCs w:val="20"/>
              </w:rPr>
              <w:t>More children being rewarded for fitness related activities, rather than competitive success</w:t>
            </w:r>
          </w:p>
          <w:p w14:paraId="5539D714" w14:textId="77777777" w:rsidR="00BC7F88" w:rsidRPr="00AD0F8C" w:rsidRDefault="00BC7F88" w:rsidP="00D11688">
            <w:pPr>
              <w:pStyle w:val="TableParagraph"/>
              <w:rPr>
                <w:rFonts w:asciiTheme="minorHAnsi" w:hAnsiTheme="minorHAnsi"/>
                <w:sz w:val="20"/>
                <w:szCs w:val="20"/>
              </w:rPr>
            </w:pPr>
          </w:p>
          <w:p w14:paraId="26FCF2E8" w14:textId="77777777" w:rsidR="00BC7F88" w:rsidRPr="00AD0F8C" w:rsidRDefault="00BC7F88" w:rsidP="00D11688">
            <w:pPr>
              <w:pStyle w:val="TableParagraph"/>
              <w:rPr>
                <w:rFonts w:asciiTheme="minorHAnsi" w:hAnsiTheme="minorHAnsi"/>
                <w:sz w:val="20"/>
                <w:szCs w:val="20"/>
              </w:rPr>
            </w:pPr>
          </w:p>
          <w:p w14:paraId="50FF838D" w14:textId="77777777" w:rsidR="00BC7F88" w:rsidRPr="00AD0F8C" w:rsidRDefault="00BC7F88" w:rsidP="00D11688">
            <w:pPr>
              <w:pStyle w:val="TableParagraph"/>
              <w:rPr>
                <w:rFonts w:asciiTheme="minorHAnsi" w:hAnsiTheme="minorHAnsi"/>
                <w:sz w:val="20"/>
                <w:szCs w:val="20"/>
              </w:rPr>
            </w:pPr>
          </w:p>
          <w:p w14:paraId="756686D2" w14:textId="77777777" w:rsidR="00BC7F88" w:rsidRPr="00AD0F8C" w:rsidRDefault="00BC7F88" w:rsidP="00D11688">
            <w:pPr>
              <w:pStyle w:val="TableParagraph"/>
              <w:rPr>
                <w:rFonts w:asciiTheme="minorHAnsi" w:hAnsiTheme="minorHAnsi"/>
                <w:sz w:val="20"/>
                <w:szCs w:val="20"/>
              </w:rPr>
            </w:pPr>
          </w:p>
          <w:p w14:paraId="794F14E1"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Happiness and Physical Activity questionnaires</w:t>
            </w:r>
          </w:p>
          <w:p w14:paraId="69E0FFD6" w14:textId="77777777" w:rsidR="006F6DBA" w:rsidRPr="00AD0F8C" w:rsidRDefault="006F6DBA" w:rsidP="00D11688">
            <w:pPr>
              <w:pStyle w:val="TableParagraph"/>
              <w:rPr>
                <w:rFonts w:asciiTheme="minorHAnsi" w:hAnsiTheme="minorHAnsi"/>
                <w:sz w:val="20"/>
                <w:szCs w:val="20"/>
              </w:rPr>
            </w:pPr>
          </w:p>
          <w:p w14:paraId="77C39792"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 xml:space="preserve">New activities offered? </w:t>
            </w:r>
          </w:p>
          <w:p w14:paraId="259AAC49"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School vision, ethos linked to PE and School Sport and school reward system</w:t>
            </w:r>
          </w:p>
          <w:p w14:paraId="39D023E4" w14:textId="77777777" w:rsidR="006F6DBA" w:rsidRPr="00AD0F8C" w:rsidRDefault="006F6DBA" w:rsidP="00D11688">
            <w:pPr>
              <w:pStyle w:val="TableParagraph"/>
              <w:rPr>
                <w:rFonts w:asciiTheme="minorHAnsi" w:hAnsiTheme="minorHAnsi"/>
                <w:sz w:val="20"/>
                <w:szCs w:val="20"/>
              </w:rPr>
            </w:pPr>
          </w:p>
          <w:p w14:paraId="00FDC496" w14:textId="77777777" w:rsidR="006F6DBA" w:rsidRPr="00AD0F8C" w:rsidRDefault="006F6DBA" w:rsidP="00D11688">
            <w:pPr>
              <w:pStyle w:val="TableParagraph"/>
              <w:rPr>
                <w:rFonts w:asciiTheme="minorHAnsi" w:hAnsiTheme="minorHAnsi"/>
                <w:sz w:val="20"/>
                <w:szCs w:val="20"/>
              </w:rPr>
            </w:pPr>
          </w:p>
          <w:p w14:paraId="226B7168"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Celebration assemblies each term, daily mile awards, certificates and medals, Legacy challenge success, ambassadors.</w:t>
            </w:r>
          </w:p>
          <w:p w14:paraId="0EEA5E21" w14:textId="77777777" w:rsidR="006F6DBA" w:rsidRPr="00AD0F8C" w:rsidRDefault="006F6DBA" w:rsidP="00D11688">
            <w:pPr>
              <w:pStyle w:val="TableParagraph"/>
              <w:rPr>
                <w:rFonts w:asciiTheme="minorHAnsi" w:hAnsiTheme="minorHAnsi"/>
                <w:sz w:val="20"/>
                <w:szCs w:val="20"/>
              </w:rPr>
            </w:pPr>
          </w:p>
          <w:p w14:paraId="5029D192"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PE notice board visible and accessible, websites, newsletters, facebook, twitter, etc updated, shared and celebrated</w:t>
            </w:r>
            <w:r w:rsidR="00AD0F8C" w:rsidRPr="00AD0F8C">
              <w:rPr>
                <w:rFonts w:asciiTheme="minorHAnsi" w:hAnsiTheme="minorHAnsi"/>
                <w:sz w:val="20"/>
                <w:szCs w:val="20"/>
              </w:rPr>
              <w:t xml:space="preserve">. </w:t>
            </w:r>
            <w:r w:rsidR="00AD0F8C" w:rsidRPr="00AD0F8C">
              <w:rPr>
                <w:sz w:val="20"/>
                <w:szCs w:val="20"/>
              </w:rPr>
              <w:t>Children are keen to engage in the suggested activities on the notice board e.g. what’s your favourite winter sport/active advent calendar.  Sporting successes are celebrated, raising the profile of individual sports.</w:t>
            </w:r>
          </w:p>
        </w:tc>
        <w:tc>
          <w:tcPr>
            <w:tcW w:w="3135" w:type="dxa"/>
          </w:tcPr>
          <w:p w14:paraId="6F59AB5C" w14:textId="77777777" w:rsidR="00BC7F88" w:rsidRPr="00AD0F8C" w:rsidRDefault="00BC7F88" w:rsidP="00BC7F88">
            <w:pPr>
              <w:pStyle w:val="TableParagraph"/>
              <w:rPr>
                <w:rFonts w:asciiTheme="minorHAnsi" w:hAnsiTheme="minorHAnsi"/>
                <w:sz w:val="20"/>
                <w:szCs w:val="20"/>
              </w:rPr>
            </w:pPr>
            <w:r w:rsidRPr="00AD0F8C">
              <w:rPr>
                <w:rFonts w:asciiTheme="minorHAnsi" w:hAnsiTheme="minorHAnsi"/>
                <w:sz w:val="20"/>
                <w:szCs w:val="20"/>
              </w:rPr>
              <w:t xml:space="preserve">Improve facilities </w:t>
            </w:r>
          </w:p>
          <w:p w14:paraId="5E0FDE5C" w14:textId="77777777" w:rsidR="00C2051F" w:rsidRPr="00AD0F8C" w:rsidRDefault="00C2051F" w:rsidP="00D11688">
            <w:pPr>
              <w:pStyle w:val="TableParagraph"/>
              <w:rPr>
                <w:rFonts w:asciiTheme="minorHAnsi" w:hAnsiTheme="minorHAnsi"/>
                <w:sz w:val="20"/>
                <w:szCs w:val="20"/>
              </w:rPr>
            </w:pPr>
          </w:p>
          <w:p w14:paraId="21D245AB" w14:textId="77777777" w:rsidR="006F6DBA" w:rsidRPr="00AD0F8C" w:rsidRDefault="00BC7F88" w:rsidP="006F6DBA">
            <w:pPr>
              <w:pStyle w:val="TableParagraph"/>
              <w:rPr>
                <w:rFonts w:asciiTheme="minorHAnsi" w:hAnsiTheme="minorHAnsi"/>
                <w:sz w:val="20"/>
                <w:szCs w:val="20"/>
              </w:rPr>
            </w:pPr>
            <w:r w:rsidRPr="00AD0F8C">
              <w:rPr>
                <w:rFonts w:asciiTheme="minorHAnsi" w:hAnsiTheme="minorHAnsi"/>
                <w:sz w:val="20"/>
                <w:szCs w:val="20"/>
              </w:rPr>
              <w:t>More local fixtures with Vale Schools</w:t>
            </w:r>
          </w:p>
          <w:p w14:paraId="1AC76739" w14:textId="77777777" w:rsidR="00BC7F88" w:rsidRPr="00AD0F8C" w:rsidRDefault="00BC7F88" w:rsidP="006F6DBA">
            <w:pPr>
              <w:pStyle w:val="TableParagraph"/>
              <w:rPr>
                <w:rFonts w:asciiTheme="minorHAnsi" w:hAnsiTheme="minorHAnsi"/>
                <w:sz w:val="20"/>
                <w:szCs w:val="20"/>
              </w:rPr>
            </w:pPr>
          </w:p>
          <w:p w14:paraId="6ECFAEBA" w14:textId="77777777" w:rsidR="00BC7F88" w:rsidRPr="00AD0F8C" w:rsidRDefault="00BC7F88" w:rsidP="006F6DBA">
            <w:pPr>
              <w:pStyle w:val="TableParagraph"/>
              <w:rPr>
                <w:rFonts w:asciiTheme="minorHAnsi" w:hAnsiTheme="minorHAnsi"/>
                <w:sz w:val="20"/>
                <w:szCs w:val="20"/>
              </w:rPr>
            </w:pPr>
          </w:p>
          <w:p w14:paraId="306EF82D" w14:textId="77777777" w:rsidR="00BC7F88" w:rsidRPr="00AD0F8C" w:rsidRDefault="00BC7F88" w:rsidP="006F6DBA">
            <w:pPr>
              <w:pStyle w:val="TableParagraph"/>
              <w:rPr>
                <w:rFonts w:asciiTheme="minorHAnsi" w:hAnsiTheme="minorHAnsi"/>
                <w:sz w:val="20"/>
                <w:szCs w:val="20"/>
              </w:rPr>
            </w:pPr>
          </w:p>
          <w:p w14:paraId="2C33B1B0" w14:textId="77777777" w:rsidR="00BC7F88" w:rsidRPr="00AD0F8C" w:rsidRDefault="00BC7F88" w:rsidP="006F6DBA">
            <w:pPr>
              <w:pStyle w:val="TableParagraph"/>
              <w:rPr>
                <w:rFonts w:asciiTheme="minorHAnsi" w:hAnsiTheme="minorHAnsi"/>
                <w:sz w:val="20"/>
                <w:szCs w:val="20"/>
              </w:rPr>
            </w:pPr>
          </w:p>
          <w:p w14:paraId="56347086" w14:textId="77777777" w:rsidR="00BC7F88" w:rsidRPr="00AD0F8C" w:rsidRDefault="00BC7F88" w:rsidP="006F6DBA">
            <w:pPr>
              <w:pStyle w:val="TableParagraph"/>
              <w:rPr>
                <w:rFonts w:asciiTheme="minorHAnsi" w:hAnsiTheme="minorHAnsi"/>
                <w:sz w:val="20"/>
                <w:szCs w:val="20"/>
              </w:rPr>
            </w:pPr>
            <w:r w:rsidRPr="00AD0F8C">
              <w:rPr>
                <w:sz w:val="20"/>
                <w:szCs w:val="20"/>
              </w:rPr>
              <w:t>The HT and governors recognises the benefits of the raised profile and are committed to funding these areas if the Primary PE and Sport Premium is discontinued</w:t>
            </w:r>
          </w:p>
          <w:p w14:paraId="34CD9860" w14:textId="77777777" w:rsidR="00BC7F88" w:rsidRPr="00AD0F8C" w:rsidRDefault="00BC7F88" w:rsidP="006F6DBA">
            <w:pPr>
              <w:pStyle w:val="TableParagraph"/>
              <w:rPr>
                <w:rFonts w:asciiTheme="minorHAnsi" w:hAnsiTheme="minorHAnsi"/>
                <w:sz w:val="20"/>
                <w:szCs w:val="20"/>
              </w:rPr>
            </w:pPr>
          </w:p>
          <w:p w14:paraId="4E5B7098" w14:textId="77777777" w:rsidR="00BC7F88" w:rsidRPr="00AD0F8C" w:rsidRDefault="00BC7F88" w:rsidP="00BC7F88">
            <w:pPr>
              <w:pStyle w:val="TableParagraph"/>
              <w:rPr>
                <w:rFonts w:asciiTheme="minorHAnsi" w:hAnsiTheme="minorHAnsi" w:cstheme="minorHAnsi"/>
                <w:sz w:val="20"/>
                <w:szCs w:val="20"/>
              </w:rPr>
            </w:pPr>
          </w:p>
          <w:p w14:paraId="24FB4944" w14:textId="77777777" w:rsidR="006F6DBA" w:rsidRPr="00AD0F8C" w:rsidRDefault="006F6DBA"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Sports Council</w:t>
            </w:r>
          </w:p>
          <w:p w14:paraId="57368B92" w14:textId="77777777" w:rsidR="00BC7F88" w:rsidRPr="00AD0F8C" w:rsidRDefault="00BC7F88" w:rsidP="00BC7F88">
            <w:pPr>
              <w:pStyle w:val="TableParagraph"/>
              <w:rPr>
                <w:rFonts w:asciiTheme="minorHAnsi" w:hAnsiTheme="minorHAnsi" w:cstheme="minorHAnsi"/>
                <w:sz w:val="20"/>
                <w:szCs w:val="20"/>
              </w:rPr>
            </w:pPr>
          </w:p>
          <w:p w14:paraId="62954005" w14:textId="77777777" w:rsidR="006F6DBA" w:rsidRPr="00AD0F8C" w:rsidRDefault="006F6DBA"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School PE ethos, values etc introduced, embedded shared with all, students, staff, parents, common language seen in all lessons linked to being physically active</w:t>
            </w:r>
          </w:p>
          <w:p w14:paraId="12C5F3CF" w14:textId="77777777" w:rsidR="00BC7F88" w:rsidRPr="00AD0F8C" w:rsidRDefault="00BC7F88" w:rsidP="00BC7F88">
            <w:pPr>
              <w:pStyle w:val="TableParagraph"/>
              <w:rPr>
                <w:rFonts w:asciiTheme="minorHAnsi" w:hAnsiTheme="minorHAnsi" w:cstheme="minorHAnsi"/>
                <w:sz w:val="20"/>
                <w:szCs w:val="20"/>
              </w:rPr>
            </w:pPr>
          </w:p>
          <w:p w14:paraId="4F270691" w14:textId="77777777" w:rsidR="006F6DBA" w:rsidRPr="00AD0F8C" w:rsidRDefault="006F6DBA"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Wider range of</w:t>
            </w:r>
            <w:r w:rsidR="00BC7F88" w:rsidRPr="00AD0F8C">
              <w:rPr>
                <w:rFonts w:asciiTheme="minorHAnsi" w:hAnsiTheme="minorHAnsi" w:cstheme="minorHAnsi"/>
                <w:sz w:val="20"/>
                <w:szCs w:val="20"/>
              </w:rPr>
              <w:t xml:space="preserve"> Extra-</w:t>
            </w:r>
            <w:r w:rsidRPr="00AD0F8C">
              <w:rPr>
                <w:rFonts w:asciiTheme="minorHAnsi" w:hAnsiTheme="minorHAnsi" w:cstheme="minorHAnsi"/>
                <w:sz w:val="20"/>
                <w:szCs w:val="20"/>
              </w:rPr>
              <w:t>curricular activities</w:t>
            </w:r>
          </w:p>
          <w:p w14:paraId="2733D5A0" w14:textId="77777777" w:rsidR="006F6DBA" w:rsidRPr="00AD0F8C" w:rsidRDefault="006F6DBA" w:rsidP="00BC7F88">
            <w:pPr>
              <w:pStyle w:val="TableParagraph"/>
              <w:rPr>
                <w:rFonts w:asciiTheme="minorHAnsi" w:hAnsiTheme="minorHAnsi" w:cstheme="minorHAnsi"/>
                <w:sz w:val="20"/>
                <w:szCs w:val="20"/>
              </w:rPr>
            </w:pPr>
          </w:p>
          <w:p w14:paraId="0A9712A7" w14:textId="77777777" w:rsidR="006F6DBA" w:rsidRPr="00AD0F8C" w:rsidRDefault="006F6DBA" w:rsidP="006F6DBA">
            <w:pPr>
              <w:pStyle w:val="TableParagraph"/>
              <w:rPr>
                <w:rFonts w:asciiTheme="minorHAnsi" w:hAnsiTheme="minorHAnsi" w:cstheme="minorHAnsi"/>
                <w:sz w:val="20"/>
                <w:szCs w:val="20"/>
              </w:rPr>
            </w:pPr>
          </w:p>
          <w:p w14:paraId="60B334A2" w14:textId="77777777" w:rsidR="006F6DBA" w:rsidRPr="00AD0F8C" w:rsidRDefault="006F6DBA" w:rsidP="006F6DBA">
            <w:pPr>
              <w:pStyle w:val="TableParagraph"/>
              <w:rPr>
                <w:rFonts w:asciiTheme="minorHAnsi" w:hAnsiTheme="minorHAnsi" w:cstheme="minorHAnsi"/>
                <w:sz w:val="20"/>
                <w:szCs w:val="20"/>
              </w:rPr>
            </w:pPr>
          </w:p>
          <w:p w14:paraId="55F70BE2" w14:textId="77777777" w:rsidR="006F6DBA" w:rsidRPr="00AD0F8C" w:rsidRDefault="006F6DBA" w:rsidP="006F6DBA">
            <w:pPr>
              <w:pStyle w:val="TableParagraph"/>
              <w:rPr>
                <w:rFonts w:asciiTheme="minorHAnsi" w:hAnsiTheme="minorHAnsi" w:cstheme="minorHAnsi"/>
                <w:sz w:val="20"/>
                <w:szCs w:val="20"/>
              </w:rPr>
            </w:pPr>
          </w:p>
          <w:p w14:paraId="018FBF90" w14:textId="77777777" w:rsidR="006F6DBA" w:rsidRPr="00AD0F8C" w:rsidRDefault="006F6DBA" w:rsidP="006F6DBA">
            <w:pPr>
              <w:pStyle w:val="TableParagraph"/>
              <w:rPr>
                <w:rFonts w:asciiTheme="minorHAnsi" w:hAnsiTheme="minorHAnsi"/>
                <w:sz w:val="20"/>
                <w:szCs w:val="20"/>
              </w:rPr>
            </w:pPr>
          </w:p>
          <w:p w14:paraId="02B49E5B" w14:textId="77777777" w:rsidR="006F6DBA" w:rsidRPr="00AD0F8C" w:rsidRDefault="006F6DBA" w:rsidP="006F6DBA">
            <w:pPr>
              <w:pStyle w:val="TableParagraph"/>
              <w:rPr>
                <w:rFonts w:asciiTheme="minorHAnsi" w:hAnsiTheme="minorHAnsi"/>
                <w:sz w:val="20"/>
                <w:szCs w:val="20"/>
              </w:rPr>
            </w:pPr>
          </w:p>
          <w:p w14:paraId="662BAE86" w14:textId="77777777" w:rsidR="006F6DBA" w:rsidRPr="00AD0F8C" w:rsidRDefault="006F6DBA" w:rsidP="006F6DBA">
            <w:pPr>
              <w:pStyle w:val="TableParagraph"/>
              <w:rPr>
                <w:rFonts w:asciiTheme="minorHAnsi" w:hAnsiTheme="minorHAnsi"/>
                <w:sz w:val="20"/>
                <w:szCs w:val="20"/>
              </w:rPr>
            </w:pPr>
          </w:p>
          <w:p w14:paraId="34D32920" w14:textId="77777777" w:rsidR="006F6DBA" w:rsidRPr="00AD0F8C" w:rsidRDefault="006F6DBA" w:rsidP="006F6DBA">
            <w:pPr>
              <w:pStyle w:val="TableParagraph"/>
              <w:ind w:left="720"/>
              <w:rPr>
                <w:rFonts w:asciiTheme="minorHAnsi" w:hAnsiTheme="minorHAnsi"/>
                <w:sz w:val="20"/>
                <w:szCs w:val="20"/>
              </w:rPr>
            </w:pPr>
          </w:p>
        </w:tc>
      </w:tr>
    </w:tbl>
    <w:p w14:paraId="0446D238" w14:textId="77777777" w:rsidR="00C2051F" w:rsidRDefault="00C2051F" w:rsidP="00C2051F">
      <w:pPr>
        <w:rPr>
          <w:rFonts w:ascii="Times New Roman"/>
          <w:sz w:val="24"/>
        </w:rPr>
        <w:sectPr w:rsidR="00C2051F">
          <w:footerReference w:type="default" r:id="rId18"/>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00BA848" w14:textId="77777777" w:rsidTr="00D11688">
        <w:trPr>
          <w:trHeight w:val="380"/>
        </w:trPr>
        <w:tc>
          <w:tcPr>
            <w:tcW w:w="12302" w:type="dxa"/>
            <w:gridSpan w:val="4"/>
            <w:vMerge w:val="restart"/>
          </w:tcPr>
          <w:p w14:paraId="2BFB572E" w14:textId="77777777"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14:paraId="644C5953"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56EE9FB4" w14:textId="77777777" w:rsidTr="00D11688">
        <w:trPr>
          <w:trHeight w:val="280"/>
        </w:trPr>
        <w:tc>
          <w:tcPr>
            <w:tcW w:w="12302" w:type="dxa"/>
            <w:gridSpan w:val="4"/>
            <w:vMerge/>
            <w:tcBorders>
              <w:top w:val="nil"/>
            </w:tcBorders>
          </w:tcPr>
          <w:p w14:paraId="3A43B7E9" w14:textId="77777777" w:rsidR="00C2051F" w:rsidRDefault="00C2051F" w:rsidP="00D11688">
            <w:pPr>
              <w:rPr>
                <w:sz w:val="2"/>
                <w:szCs w:val="2"/>
              </w:rPr>
            </w:pPr>
          </w:p>
        </w:tc>
        <w:tc>
          <w:tcPr>
            <w:tcW w:w="3076" w:type="dxa"/>
          </w:tcPr>
          <w:p w14:paraId="52F332BF" w14:textId="77777777" w:rsidR="00C2051F" w:rsidRDefault="00AD0F8C" w:rsidP="00D11688">
            <w:pPr>
              <w:pStyle w:val="TableParagraph"/>
              <w:spacing w:line="257" w:lineRule="exact"/>
              <w:jc w:val="center"/>
              <w:rPr>
                <w:sz w:val="24"/>
              </w:rPr>
            </w:pPr>
            <w:r>
              <w:rPr>
                <w:color w:val="231F20"/>
                <w:sz w:val="24"/>
              </w:rPr>
              <w:t>50</w:t>
            </w:r>
            <w:r w:rsidR="00C2051F">
              <w:rPr>
                <w:color w:val="231F20"/>
                <w:sz w:val="24"/>
              </w:rPr>
              <w:t>%</w:t>
            </w:r>
            <w:r>
              <w:rPr>
                <w:color w:val="231F20"/>
                <w:sz w:val="24"/>
              </w:rPr>
              <w:t xml:space="preserve"> membership plus 6%</w:t>
            </w:r>
          </w:p>
        </w:tc>
      </w:tr>
      <w:tr w:rsidR="00C2051F" w14:paraId="4BDE9A73" w14:textId="77777777" w:rsidTr="00D11688">
        <w:trPr>
          <w:trHeight w:val="580"/>
        </w:trPr>
        <w:tc>
          <w:tcPr>
            <w:tcW w:w="3758" w:type="dxa"/>
          </w:tcPr>
          <w:p w14:paraId="1B719FD3" w14:textId="77777777" w:rsidR="00C2051F" w:rsidRDefault="00C2051F" w:rsidP="00D11688">
            <w:pPr>
              <w:pStyle w:val="TableParagraph"/>
              <w:spacing w:line="255" w:lineRule="exact"/>
              <w:ind w:left="18"/>
              <w:rPr>
                <w:sz w:val="24"/>
              </w:rPr>
            </w:pPr>
            <w:r>
              <w:rPr>
                <w:color w:val="231F20"/>
                <w:sz w:val="24"/>
              </w:rPr>
              <w:t>School focus with clarity on intended</w:t>
            </w:r>
          </w:p>
          <w:p w14:paraId="710D168D"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1E270235"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98C5CC8" w14:textId="77777777" w:rsidR="00C2051F" w:rsidRDefault="00C2051F" w:rsidP="00D11688">
            <w:pPr>
              <w:pStyle w:val="TableParagraph"/>
              <w:spacing w:line="255" w:lineRule="exact"/>
              <w:ind w:left="18"/>
              <w:rPr>
                <w:sz w:val="24"/>
              </w:rPr>
            </w:pPr>
            <w:r>
              <w:rPr>
                <w:color w:val="231F20"/>
                <w:sz w:val="24"/>
              </w:rPr>
              <w:t>Funding</w:t>
            </w:r>
          </w:p>
          <w:p w14:paraId="78D040F7"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68593B8A"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424E080E" w14:textId="77777777" w:rsidR="00C2051F" w:rsidRDefault="00C2051F" w:rsidP="00D11688">
            <w:pPr>
              <w:pStyle w:val="TableParagraph"/>
              <w:spacing w:line="255" w:lineRule="exact"/>
              <w:ind w:left="18"/>
              <w:rPr>
                <w:sz w:val="24"/>
              </w:rPr>
            </w:pPr>
            <w:r>
              <w:rPr>
                <w:color w:val="231F20"/>
                <w:sz w:val="24"/>
              </w:rPr>
              <w:t>Sustainability and suggested</w:t>
            </w:r>
          </w:p>
          <w:p w14:paraId="4697E2A4" w14:textId="77777777" w:rsidR="00C2051F" w:rsidRDefault="00C2051F" w:rsidP="00D11688">
            <w:pPr>
              <w:pStyle w:val="TableParagraph"/>
              <w:spacing w:line="290" w:lineRule="exact"/>
              <w:ind w:left="18"/>
              <w:rPr>
                <w:sz w:val="24"/>
              </w:rPr>
            </w:pPr>
            <w:r>
              <w:rPr>
                <w:color w:val="231F20"/>
                <w:sz w:val="24"/>
              </w:rPr>
              <w:t>next steps:</w:t>
            </w:r>
          </w:p>
        </w:tc>
      </w:tr>
      <w:tr w:rsidR="00C2051F" w14:paraId="34297A04" w14:textId="77777777" w:rsidTr="00D11688">
        <w:trPr>
          <w:trHeight w:val="2040"/>
        </w:trPr>
        <w:tc>
          <w:tcPr>
            <w:tcW w:w="3758" w:type="dxa"/>
          </w:tcPr>
          <w:p w14:paraId="35D804B2" w14:textId="77777777" w:rsidR="00B16727" w:rsidRPr="00ED2E53" w:rsidRDefault="00AD0F8C"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Introduce </w:t>
            </w:r>
            <w:r w:rsidR="00B16727" w:rsidRPr="00ED2E53">
              <w:rPr>
                <w:rFonts w:asciiTheme="minorHAnsi" w:hAnsiTheme="minorHAnsi" w:cstheme="minorHAnsi"/>
                <w:sz w:val="20"/>
                <w:szCs w:val="20"/>
              </w:rPr>
              <w:t>Real PE across the school.</w:t>
            </w:r>
          </w:p>
          <w:p w14:paraId="3B38EF1D" w14:textId="77777777" w:rsidR="00B16727" w:rsidRPr="00ED2E53" w:rsidRDefault="00B16727" w:rsidP="00B16727">
            <w:pPr>
              <w:pStyle w:val="TableParagraph"/>
              <w:rPr>
                <w:rFonts w:asciiTheme="minorHAnsi" w:hAnsiTheme="minorHAnsi" w:cstheme="minorHAnsi"/>
                <w:sz w:val="20"/>
                <w:szCs w:val="20"/>
              </w:rPr>
            </w:pPr>
          </w:p>
          <w:p w14:paraId="123A0C32" w14:textId="77777777" w:rsidR="00B16727" w:rsidRPr="00ED2E53" w:rsidRDefault="00B16727" w:rsidP="00B16727">
            <w:pPr>
              <w:pStyle w:val="TableParagraph"/>
              <w:rPr>
                <w:rFonts w:asciiTheme="minorHAnsi" w:hAnsiTheme="minorHAnsi" w:cstheme="minorHAnsi"/>
                <w:sz w:val="20"/>
                <w:szCs w:val="20"/>
              </w:rPr>
            </w:pPr>
          </w:p>
          <w:p w14:paraId="57F299C7" w14:textId="77777777" w:rsidR="00AD0F8C" w:rsidRPr="00ED2E53" w:rsidRDefault="00AD0F8C" w:rsidP="00B16727">
            <w:pPr>
              <w:pStyle w:val="TableParagraph"/>
              <w:rPr>
                <w:rFonts w:asciiTheme="minorHAnsi" w:hAnsiTheme="minorHAnsi" w:cstheme="minorHAnsi"/>
                <w:sz w:val="20"/>
                <w:szCs w:val="20"/>
              </w:rPr>
            </w:pPr>
          </w:p>
          <w:p w14:paraId="1102494D" w14:textId="77777777" w:rsidR="00B16727" w:rsidRPr="00ED2E53" w:rsidRDefault="00B16727"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Embedding of the REAL PE assessment process so accurate assessments can be passed through the school with the children.</w:t>
            </w:r>
          </w:p>
          <w:p w14:paraId="1FC2D8EE" w14:textId="77777777" w:rsidR="00B16727" w:rsidRPr="00ED2E53" w:rsidRDefault="00B16727" w:rsidP="00B16727">
            <w:pPr>
              <w:pStyle w:val="TableParagraph"/>
              <w:rPr>
                <w:rFonts w:asciiTheme="minorHAnsi" w:hAnsiTheme="minorHAnsi" w:cstheme="minorHAnsi"/>
                <w:sz w:val="20"/>
                <w:szCs w:val="20"/>
              </w:rPr>
            </w:pPr>
          </w:p>
          <w:p w14:paraId="1108E0A8" w14:textId="77777777" w:rsidR="00B16727" w:rsidRPr="00ED2E53" w:rsidRDefault="00B16727"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Use of the Stuart Allison PE MAPS assessment toolkit.</w:t>
            </w:r>
          </w:p>
          <w:p w14:paraId="1C9F375E" w14:textId="77777777" w:rsidR="00B16727" w:rsidRPr="00ED2E53" w:rsidRDefault="00B16727" w:rsidP="00B16727">
            <w:pPr>
              <w:pStyle w:val="TableParagraph"/>
              <w:rPr>
                <w:rFonts w:asciiTheme="minorHAnsi" w:hAnsiTheme="minorHAnsi" w:cstheme="minorHAnsi"/>
                <w:sz w:val="20"/>
                <w:szCs w:val="20"/>
              </w:rPr>
            </w:pPr>
          </w:p>
          <w:p w14:paraId="231BDCAE" w14:textId="77777777" w:rsidR="00B16727" w:rsidRPr="00ED2E53" w:rsidRDefault="00B16727" w:rsidP="00B16727">
            <w:pPr>
              <w:pStyle w:val="TableParagraph"/>
              <w:rPr>
                <w:rFonts w:asciiTheme="minorHAnsi" w:hAnsiTheme="minorHAnsi" w:cstheme="minorHAnsi"/>
                <w:sz w:val="20"/>
                <w:szCs w:val="20"/>
              </w:rPr>
            </w:pPr>
          </w:p>
          <w:p w14:paraId="7EEDB648" w14:textId="77777777" w:rsidR="00C2051F" w:rsidRPr="00ED2E53" w:rsidRDefault="00B16727"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Inspire+ coaches to continue to work alongside staff.</w:t>
            </w:r>
          </w:p>
          <w:p w14:paraId="0076D568" w14:textId="77777777" w:rsidR="00B16727" w:rsidRPr="00ED2E53" w:rsidRDefault="00B16727" w:rsidP="00B16727">
            <w:pPr>
              <w:pStyle w:val="TableParagraph"/>
              <w:rPr>
                <w:rFonts w:asciiTheme="minorHAnsi" w:hAnsiTheme="minorHAnsi" w:cstheme="minorHAnsi"/>
                <w:sz w:val="20"/>
                <w:szCs w:val="20"/>
              </w:rPr>
            </w:pPr>
          </w:p>
          <w:p w14:paraId="69E5A3F6" w14:textId="77777777" w:rsidR="00B16727" w:rsidRPr="00ED2E53" w:rsidRDefault="00B16727" w:rsidP="00B16727">
            <w:pPr>
              <w:pStyle w:val="TableParagraph"/>
              <w:rPr>
                <w:rFonts w:asciiTheme="minorHAnsi" w:hAnsiTheme="minorHAnsi" w:cstheme="minorHAnsi"/>
                <w:sz w:val="20"/>
                <w:szCs w:val="20"/>
              </w:rPr>
            </w:pPr>
          </w:p>
          <w:p w14:paraId="29D00284" w14:textId="77777777" w:rsidR="00B16727" w:rsidRPr="00ED2E53" w:rsidRDefault="00B16727"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Access the Stuart Allison MOT training and resources </w:t>
            </w:r>
            <w:r w:rsidR="0098632F" w:rsidRPr="00ED2E53">
              <w:rPr>
                <w:rFonts w:asciiTheme="minorHAnsi" w:hAnsiTheme="minorHAnsi" w:cstheme="minorHAnsi"/>
                <w:sz w:val="20"/>
                <w:szCs w:val="20"/>
              </w:rPr>
              <w:t xml:space="preserve">and Inspire+ Health check for any further support </w:t>
            </w:r>
          </w:p>
        </w:tc>
        <w:tc>
          <w:tcPr>
            <w:tcW w:w="3458" w:type="dxa"/>
          </w:tcPr>
          <w:p w14:paraId="2BFD4158" w14:textId="77777777" w:rsidR="00C2051F"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Receive update training and resources from Real PE trainer for all staff in school.</w:t>
            </w:r>
          </w:p>
          <w:p w14:paraId="2DC09A12" w14:textId="77777777" w:rsidR="00B16727" w:rsidRPr="00ED2E53" w:rsidRDefault="00B16727" w:rsidP="00D11688">
            <w:pPr>
              <w:pStyle w:val="TableParagraph"/>
              <w:rPr>
                <w:rFonts w:asciiTheme="minorHAnsi" w:hAnsiTheme="minorHAnsi" w:cstheme="minorHAnsi"/>
                <w:sz w:val="20"/>
                <w:szCs w:val="20"/>
              </w:rPr>
            </w:pPr>
          </w:p>
          <w:p w14:paraId="50E37ADB" w14:textId="77777777" w:rsidR="00B16727"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Ensure all staff have an understanding of the Real PE assessment process.</w:t>
            </w:r>
          </w:p>
          <w:p w14:paraId="41ED06FD" w14:textId="77777777" w:rsidR="00B16727" w:rsidRPr="00ED2E53" w:rsidRDefault="00B16727" w:rsidP="00D11688">
            <w:pPr>
              <w:pStyle w:val="TableParagraph"/>
              <w:rPr>
                <w:rFonts w:asciiTheme="minorHAnsi" w:hAnsiTheme="minorHAnsi" w:cstheme="minorHAnsi"/>
                <w:sz w:val="20"/>
                <w:szCs w:val="20"/>
              </w:rPr>
            </w:pPr>
          </w:p>
          <w:p w14:paraId="3D31F32C" w14:textId="77777777" w:rsidR="00B16727" w:rsidRPr="00ED2E53" w:rsidRDefault="00B16727" w:rsidP="00D11688">
            <w:pPr>
              <w:pStyle w:val="TableParagraph"/>
              <w:rPr>
                <w:rFonts w:asciiTheme="minorHAnsi" w:hAnsiTheme="minorHAnsi" w:cstheme="minorHAnsi"/>
                <w:sz w:val="20"/>
                <w:szCs w:val="20"/>
              </w:rPr>
            </w:pPr>
          </w:p>
          <w:p w14:paraId="404AC1F7" w14:textId="77777777" w:rsidR="00B16727"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Develop use of Stuart Allison across the school. Staff </w:t>
            </w:r>
            <w:r w:rsidR="000D647E" w:rsidRPr="00ED2E53">
              <w:rPr>
                <w:rFonts w:asciiTheme="minorHAnsi" w:hAnsiTheme="minorHAnsi" w:cstheme="minorHAnsi"/>
                <w:sz w:val="20"/>
                <w:szCs w:val="20"/>
              </w:rPr>
              <w:t xml:space="preserve">refresher </w:t>
            </w:r>
            <w:r w:rsidRPr="00ED2E53">
              <w:rPr>
                <w:rFonts w:asciiTheme="minorHAnsi" w:hAnsiTheme="minorHAnsi" w:cstheme="minorHAnsi"/>
                <w:sz w:val="20"/>
                <w:szCs w:val="20"/>
              </w:rPr>
              <w:t xml:space="preserve">training to be considered. </w:t>
            </w:r>
          </w:p>
          <w:p w14:paraId="0EFFF88D" w14:textId="77777777" w:rsidR="00B16727" w:rsidRPr="00ED2E53" w:rsidRDefault="00B16727" w:rsidP="00D11688">
            <w:pPr>
              <w:pStyle w:val="TableParagraph"/>
              <w:rPr>
                <w:rFonts w:asciiTheme="minorHAnsi" w:hAnsiTheme="minorHAnsi" w:cstheme="minorHAnsi"/>
                <w:sz w:val="20"/>
                <w:szCs w:val="20"/>
              </w:rPr>
            </w:pPr>
          </w:p>
          <w:p w14:paraId="0CEEE835" w14:textId="77777777" w:rsidR="00B16727"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Coaches to upskill our teaching staff by working alongside them to deliver 6 week coaching sessions.</w:t>
            </w:r>
          </w:p>
          <w:p w14:paraId="444EE875" w14:textId="77777777" w:rsidR="00B16727" w:rsidRPr="00ED2E53" w:rsidRDefault="00B16727" w:rsidP="00D11688">
            <w:pPr>
              <w:pStyle w:val="TableParagraph"/>
              <w:rPr>
                <w:rFonts w:asciiTheme="minorHAnsi" w:hAnsiTheme="minorHAnsi" w:cstheme="minorHAnsi"/>
                <w:sz w:val="20"/>
                <w:szCs w:val="20"/>
              </w:rPr>
            </w:pPr>
          </w:p>
          <w:p w14:paraId="2238BAFB" w14:textId="77777777" w:rsidR="00AD0F8C"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School booked onto training for the MOT resources in March 2018. </w:t>
            </w:r>
          </w:p>
          <w:p w14:paraId="7569E6ED" w14:textId="77777777" w:rsidR="00AD0F8C" w:rsidRPr="00ED2E53" w:rsidRDefault="00AD0F8C" w:rsidP="00AD0F8C">
            <w:pPr>
              <w:rPr>
                <w:rFonts w:asciiTheme="minorHAnsi" w:hAnsiTheme="minorHAnsi" w:cstheme="minorHAnsi"/>
                <w:sz w:val="20"/>
                <w:szCs w:val="20"/>
              </w:rPr>
            </w:pPr>
          </w:p>
          <w:p w14:paraId="7ACD17B1" w14:textId="77777777" w:rsidR="00AD0F8C" w:rsidRPr="00ED2E53" w:rsidRDefault="00AD0F8C" w:rsidP="00AD0F8C">
            <w:pPr>
              <w:rPr>
                <w:rFonts w:asciiTheme="minorHAnsi" w:hAnsiTheme="minorHAnsi" w:cstheme="minorHAnsi"/>
                <w:sz w:val="20"/>
                <w:szCs w:val="20"/>
              </w:rPr>
            </w:pPr>
          </w:p>
          <w:p w14:paraId="2912DC69" w14:textId="77777777" w:rsidR="00AD0F8C" w:rsidRPr="00ED2E53" w:rsidRDefault="00AD0F8C" w:rsidP="00AD0F8C">
            <w:pPr>
              <w:rPr>
                <w:rFonts w:asciiTheme="minorHAnsi" w:hAnsiTheme="minorHAnsi" w:cstheme="minorHAnsi"/>
                <w:sz w:val="20"/>
                <w:szCs w:val="20"/>
              </w:rPr>
            </w:pPr>
          </w:p>
          <w:p w14:paraId="539E6C67" w14:textId="77777777" w:rsidR="00AD0F8C" w:rsidRPr="00ED2E53" w:rsidRDefault="00AD0F8C" w:rsidP="00AD0F8C">
            <w:pPr>
              <w:rPr>
                <w:rFonts w:asciiTheme="minorHAnsi" w:hAnsiTheme="minorHAnsi" w:cstheme="minorHAnsi"/>
                <w:sz w:val="20"/>
                <w:szCs w:val="20"/>
              </w:rPr>
            </w:pPr>
          </w:p>
          <w:p w14:paraId="7FB19776" w14:textId="77777777" w:rsidR="00AD0F8C" w:rsidRPr="00ED2E53" w:rsidRDefault="00AD0F8C" w:rsidP="00AD0F8C">
            <w:pPr>
              <w:rPr>
                <w:rFonts w:asciiTheme="minorHAnsi" w:hAnsiTheme="minorHAnsi" w:cstheme="minorHAnsi"/>
                <w:sz w:val="20"/>
                <w:szCs w:val="20"/>
              </w:rPr>
            </w:pPr>
          </w:p>
          <w:p w14:paraId="5B0C8739" w14:textId="77777777" w:rsidR="00AD0F8C" w:rsidRPr="00ED2E53" w:rsidRDefault="00AD0F8C" w:rsidP="00AD0F8C">
            <w:pPr>
              <w:rPr>
                <w:rFonts w:asciiTheme="minorHAnsi" w:hAnsiTheme="minorHAnsi" w:cstheme="minorHAnsi"/>
                <w:sz w:val="20"/>
                <w:szCs w:val="20"/>
              </w:rPr>
            </w:pPr>
          </w:p>
          <w:p w14:paraId="0AAC6B34" w14:textId="77777777" w:rsidR="00AD0F8C" w:rsidRPr="00ED2E53" w:rsidRDefault="00AD0F8C" w:rsidP="00AD0F8C">
            <w:pPr>
              <w:rPr>
                <w:rFonts w:asciiTheme="minorHAnsi" w:hAnsiTheme="minorHAnsi" w:cstheme="minorHAnsi"/>
                <w:sz w:val="20"/>
                <w:szCs w:val="20"/>
              </w:rPr>
            </w:pPr>
          </w:p>
          <w:p w14:paraId="13996709" w14:textId="77777777" w:rsidR="00AD0F8C" w:rsidRPr="00ED2E53" w:rsidRDefault="00AD0F8C" w:rsidP="00AD0F8C">
            <w:pPr>
              <w:rPr>
                <w:rFonts w:asciiTheme="minorHAnsi" w:hAnsiTheme="minorHAnsi" w:cstheme="minorHAnsi"/>
                <w:sz w:val="20"/>
                <w:szCs w:val="20"/>
              </w:rPr>
            </w:pPr>
          </w:p>
          <w:p w14:paraId="7F128022" w14:textId="77777777" w:rsidR="00AD0F8C" w:rsidRPr="00ED2E53" w:rsidRDefault="00AD0F8C" w:rsidP="00AD0F8C">
            <w:pPr>
              <w:rPr>
                <w:rFonts w:asciiTheme="minorHAnsi" w:hAnsiTheme="minorHAnsi" w:cstheme="minorHAnsi"/>
                <w:sz w:val="20"/>
                <w:szCs w:val="20"/>
              </w:rPr>
            </w:pPr>
          </w:p>
          <w:p w14:paraId="03CA9D94" w14:textId="77777777" w:rsidR="00B16727" w:rsidRPr="00ED2E53" w:rsidRDefault="00B16727" w:rsidP="00AD0F8C">
            <w:pPr>
              <w:rPr>
                <w:rFonts w:asciiTheme="minorHAnsi" w:hAnsiTheme="minorHAnsi" w:cstheme="minorHAnsi"/>
                <w:sz w:val="20"/>
                <w:szCs w:val="20"/>
              </w:rPr>
            </w:pPr>
          </w:p>
          <w:p w14:paraId="0F0BE8BF" w14:textId="77777777" w:rsidR="00AD0F8C" w:rsidRPr="00ED2E53" w:rsidRDefault="00AD0F8C" w:rsidP="00AD0F8C">
            <w:pPr>
              <w:rPr>
                <w:rFonts w:asciiTheme="minorHAnsi" w:hAnsiTheme="minorHAnsi" w:cstheme="minorHAnsi"/>
                <w:sz w:val="20"/>
                <w:szCs w:val="20"/>
              </w:rPr>
            </w:pPr>
          </w:p>
          <w:p w14:paraId="56ECA0C8" w14:textId="77777777" w:rsidR="00AD0F8C" w:rsidRDefault="00AD0F8C" w:rsidP="00AD0F8C">
            <w:pPr>
              <w:rPr>
                <w:rFonts w:asciiTheme="minorHAnsi" w:hAnsiTheme="minorHAnsi" w:cstheme="minorHAnsi"/>
                <w:sz w:val="20"/>
                <w:szCs w:val="20"/>
              </w:rPr>
            </w:pPr>
          </w:p>
          <w:p w14:paraId="4EE0F7BD" w14:textId="77777777" w:rsidR="00ED2E53" w:rsidRDefault="00ED2E53" w:rsidP="00AD0F8C">
            <w:pPr>
              <w:rPr>
                <w:rFonts w:asciiTheme="minorHAnsi" w:hAnsiTheme="minorHAnsi" w:cstheme="minorHAnsi"/>
                <w:sz w:val="20"/>
                <w:szCs w:val="20"/>
              </w:rPr>
            </w:pPr>
          </w:p>
          <w:p w14:paraId="278CFAC2" w14:textId="77777777" w:rsidR="00ED2E53" w:rsidRDefault="00ED2E53" w:rsidP="00AD0F8C">
            <w:pPr>
              <w:rPr>
                <w:rFonts w:asciiTheme="minorHAnsi" w:hAnsiTheme="minorHAnsi" w:cstheme="minorHAnsi"/>
                <w:sz w:val="20"/>
                <w:szCs w:val="20"/>
              </w:rPr>
            </w:pPr>
          </w:p>
          <w:p w14:paraId="667CA9EF" w14:textId="77777777" w:rsidR="00ED2E53" w:rsidRDefault="00ED2E53" w:rsidP="00AD0F8C">
            <w:pPr>
              <w:rPr>
                <w:rFonts w:asciiTheme="minorHAnsi" w:hAnsiTheme="minorHAnsi" w:cstheme="minorHAnsi"/>
                <w:sz w:val="20"/>
                <w:szCs w:val="20"/>
              </w:rPr>
            </w:pPr>
          </w:p>
          <w:p w14:paraId="57901E46" w14:textId="77777777" w:rsidR="00ED2E53" w:rsidRDefault="00ED2E53" w:rsidP="00AD0F8C">
            <w:pPr>
              <w:rPr>
                <w:rFonts w:asciiTheme="minorHAnsi" w:hAnsiTheme="minorHAnsi" w:cstheme="minorHAnsi"/>
                <w:sz w:val="20"/>
                <w:szCs w:val="20"/>
              </w:rPr>
            </w:pPr>
          </w:p>
          <w:p w14:paraId="4EE64536" w14:textId="77777777" w:rsidR="00ED2E53" w:rsidRDefault="00ED2E53" w:rsidP="00AD0F8C">
            <w:pPr>
              <w:rPr>
                <w:rFonts w:asciiTheme="minorHAnsi" w:hAnsiTheme="minorHAnsi" w:cstheme="minorHAnsi"/>
                <w:sz w:val="20"/>
                <w:szCs w:val="20"/>
              </w:rPr>
            </w:pPr>
          </w:p>
          <w:p w14:paraId="72FA0407" w14:textId="77777777" w:rsidR="00ED2E53" w:rsidRDefault="00ED2E53" w:rsidP="00AD0F8C">
            <w:pPr>
              <w:rPr>
                <w:rFonts w:asciiTheme="minorHAnsi" w:hAnsiTheme="minorHAnsi" w:cstheme="minorHAnsi"/>
                <w:sz w:val="20"/>
                <w:szCs w:val="20"/>
              </w:rPr>
            </w:pPr>
          </w:p>
          <w:p w14:paraId="7C797175" w14:textId="77777777" w:rsidR="00ED2E53" w:rsidRPr="00ED2E53" w:rsidRDefault="00ED2E53" w:rsidP="00AD0F8C">
            <w:pPr>
              <w:rPr>
                <w:rFonts w:asciiTheme="minorHAnsi" w:hAnsiTheme="minorHAnsi" w:cstheme="minorHAnsi"/>
                <w:sz w:val="20"/>
                <w:szCs w:val="20"/>
              </w:rPr>
            </w:pPr>
          </w:p>
          <w:p w14:paraId="5A028B84" w14:textId="77777777" w:rsidR="00AD0F8C" w:rsidRPr="00ED2E53" w:rsidRDefault="00AD0F8C" w:rsidP="00AD0F8C">
            <w:pPr>
              <w:rPr>
                <w:rFonts w:asciiTheme="minorHAnsi" w:hAnsiTheme="minorHAnsi" w:cstheme="minorHAnsi"/>
                <w:sz w:val="20"/>
                <w:szCs w:val="20"/>
              </w:rPr>
            </w:pPr>
          </w:p>
        </w:tc>
        <w:tc>
          <w:tcPr>
            <w:tcW w:w="1663" w:type="dxa"/>
          </w:tcPr>
          <w:p w14:paraId="2EAF2417" w14:textId="77777777" w:rsidR="00AD0F8C" w:rsidRPr="00ED2E53" w:rsidRDefault="00AD0F8C"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£1000 to include resources</w:t>
            </w:r>
          </w:p>
          <w:p w14:paraId="100857BB" w14:textId="77777777" w:rsidR="00AD0F8C" w:rsidRPr="00ED2E53" w:rsidRDefault="00AD0F8C" w:rsidP="00AD0F8C">
            <w:pPr>
              <w:rPr>
                <w:rFonts w:asciiTheme="minorHAnsi" w:hAnsiTheme="minorHAnsi" w:cstheme="minorHAnsi"/>
                <w:sz w:val="20"/>
                <w:szCs w:val="20"/>
              </w:rPr>
            </w:pPr>
          </w:p>
          <w:p w14:paraId="2B1A5E74" w14:textId="77777777" w:rsidR="00AD0F8C" w:rsidRPr="00ED2E53" w:rsidRDefault="00AD0F8C" w:rsidP="00AD0F8C">
            <w:pPr>
              <w:rPr>
                <w:rFonts w:asciiTheme="minorHAnsi" w:hAnsiTheme="minorHAnsi" w:cstheme="minorHAnsi"/>
                <w:sz w:val="20"/>
                <w:szCs w:val="20"/>
              </w:rPr>
            </w:pPr>
          </w:p>
          <w:p w14:paraId="2DA6407D" w14:textId="77777777" w:rsidR="00AD0F8C" w:rsidRPr="00ED2E53" w:rsidRDefault="00AD0F8C" w:rsidP="00AD0F8C">
            <w:pPr>
              <w:rPr>
                <w:rFonts w:asciiTheme="minorHAnsi" w:hAnsiTheme="minorHAnsi" w:cstheme="minorHAnsi"/>
                <w:sz w:val="20"/>
                <w:szCs w:val="20"/>
              </w:rPr>
            </w:pPr>
          </w:p>
          <w:p w14:paraId="5E04C5AA" w14:textId="77777777" w:rsidR="00AD0F8C" w:rsidRPr="00ED2E53" w:rsidRDefault="00AD0F8C" w:rsidP="00AD0F8C">
            <w:pPr>
              <w:rPr>
                <w:rFonts w:asciiTheme="minorHAnsi" w:hAnsiTheme="minorHAnsi" w:cstheme="minorHAnsi"/>
                <w:sz w:val="20"/>
                <w:szCs w:val="20"/>
              </w:rPr>
            </w:pPr>
          </w:p>
          <w:p w14:paraId="781FE4D2" w14:textId="77777777" w:rsidR="00AD0F8C" w:rsidRPr="00ED2E53" w:rsidRDefault="00AD0F8C" w:rsidP="00AD0F8C">
            <w:pPr>
              <w:rPr>
                <w:rFonts w:asciiTheme="minorHAnsi" w:hAnsiTheme="minorHAnsi" w:cstheme="minorHAnsi"/>
                <w:sz w:val="20"/>
                <w:szCs w:val="20"/>
              </w:rPr>
            </w:pPr>
          </w:p>
          <w:p w14:paraId="7A9A32DD" w14:textId="77777777" w:rsidR="00AD0F8C" w:rsidRPr="00ED2E53" w:rsidRDefault="00AD0F8C" w:rsidP="00AD0F8C">
            <w:pPr>
              <w:rPr>
                <w:rFonts w:asciiTheme="minorHAnsi" w:hAnsiTheme="minorHAnsi" w:cstheme="minorHAnsi"/>
                <w:sz w:val="20"/>
                <w:szCs w:val="20"/>
              </w:rPr>
            </w:pPr>
            <w:r w:rsidRPr="00ED2E53">
              <w:rPr>
                <w:rFonts w:asciiTheme="minorHAnsi" w:hAnsiTheme="minorHAnsi" w:cstheme="minorHAnsi"/>
                <w:sz w:val="20"/>
                <w:szCs w:val="20"/>
              </w:rPr>
              <w:t xml:space="preserve">Membership </w:t>
            </w:r>
          </w:p>
          <w:p w14:paraId="089E3BC1" w14:textId="77777777" w:rsidR="00AD0F8C" w:rsidRPr="00ED2E53" w:rsidRDefault="00AD0F8C" w:rsidP="00AD0F8C">
            <w:pPr>
              <w:rPr>
                <w:rFonts w:asciiTheme="minorHAnsi" w:hAnsiTheme="minorHAnsi" w:cstheme="minorHAnsi"/>
                <w:sz w:val="20"/>
                <w:szCs w:val="20"/>
              </w:rPr>
            </w:pPr>
          </w:p>
          <w:p w14:paraId="39670B25" w14:textId="77777777" w:rsidR="00AD0F8C" w:rsidRPr="00ED2E53" w:rsidRDefault="00AD0F8C" w:rsidP="00AD0F8C">
            <w:pPr>
              <w:rPr>
                <w:rFonts w:asciiTheme="minorHAnsi" w:hAnsiTheme="minorHAnsi" w:cstheme="minorHAnsi"/>
                <w:sz w:val="20"/>
                <w:szCs w:val="20"/>
              </w:rPr>
            </w:pPr>
          </w:p>
          <w:p w14:paraId="41234E7A" w14:textId="77777777" w:rsidR="00AD0F8C" w:rsidRPr="00ED2E53" w:rsidRDefault="00AD0F8C" w:rsidP="00AD0F8C">
            <w:pPr>
              <w:rPr>
                <w:rFonts w:asciiTheme="minorHAnsi" w:hAnsiTheme="minorHAnsi" w:cstheme="minorHAnsi"/>
                <w:sz w:val="20"/>
                <w:szCs w:val="20"/>
              </w:rPr>
            </w:pPr>
          </w:p>
          <w:p w14:paraId="02867577" w14:textId="77777777" w:rsidR="00AD0F8C" w:rsidRPr="00ED2E53" w:rsidRDefault="00AD0F8C" w:rsidP="00AD0F8C">
            <w:pPr>
              <w:rPr>
                <w:rFonts w:asciiTheme="minorHAnsi" w:hAnsiTheme="minorHAnsi" w:cstheme="minorHAnsi"/>
                <w:sz w:val="20"/>
                <w:szCs w:val="20"/>
              </w:rPr>
            </w:pPr>
            <w:r w:rsidRPr="00ED2E53">
              <w:rPr>
                <w:rFonts w:asciiTheme="minorHAnsi" w:hAnsiTheme="minorHAnsi" w:cstheme="minorHAnsi"/>
                <w:sz w:val="20"/>
                <w:szCs w:val="20"/>
              </w:rPr>
              <w:t>Membership</w:t>
            </w:r>
          </w:p>
          <w:p w14:paraId="7B551338" w14:textId="77777777" w:rsidR="00AD0F8C" w:rsidRPr="00ED2E53" w:rsidRDefault="00AD0F8C" w:rsidP="00AD0F8C">
            <w:pPr>
              <w:rPr>
                <w:rFonts w:asciiTheme="minorHAnsi" w:hAnsiTheme="minorHAnsi" w:cstheme="minorHAnsi"/>
                <w:sz w:val="20"/>
                <w:szCs w:val="20"/>
              </w:rPr>
            </w:pPr>
          </w:p>
          <w:p w14:paraId="09CF4602" w14:textId="77777777" w:rsidR="00AD0F8C" w:rsidRPr="00ED2E53" w:rsidRDefault="00AD0F8C" w:rsidP="00AD0F8C">
            <w:pPr>
              <w:rPr>
                <w:rFonts w:asciiTheme="minorHAnsi" w:hAnsiTheme="minorHAnsi" w:cstheme="minorHAnsi"/>
                <w:sz w:val="20"/>
                <w:szCs w:val="20"/>
              </w:rPr>
            </w:pPr>
          </w:p>
          <w:p w14:paraId="6FBD6C1A" w14:textId="77777777" w:rsidR="00AD0F8C" w:rsidRPr="00ED2E53" w:rsidRDefault="00AD0F8C" w:rsidP="00AD0F8C">
            <w:pPr>
              <w:rPr>
                <w:rFonts w:asciiTheme="minorHAnsi" w:hAnsiTheme="minorHAnsi" w:cstheme="minorHAnsi"/>
                <w:sz w:val="20"/>
                <w:szCs w:val="20"/>
              </w:rPr>
            </w:pPr>
          </w:p>
          <w:p w14:paraId="50E9162F" w14:textId="77777777" w:rsidR="00C2051F" w:rsidRPr="00ED2E53" w:rsidRDefault="00AD0F8C" w:rsidP="00AD0F8C">
            <w:pPr>
              <w:rPr>
                <w:rFonts w:asciiTheme="minorHAnsi" w:hAnsiTheme="minorHAnsi" w:cstheme="minorHAnsi"/>
                <w:sz w:val="20"/>
                <w:szCs w:val="20"/>
              </w:rPr>
            </w:pPr>
            <w:r w:rsidRPr="00ED2E53">
              <w:rPr>
                <w:rFonts w:asciiTheme="minorHAnsi" w:hAnsiTheme="minorHAnsi" w:cstheme="minorHAnsi"/>
                <w:sz w:val="20"/>
                <w:szCs w:val="20"/>
              </w:rPr>
              <w:t>Membership</w:t>
            </w:r>
          </w:p>
        </w:tc>
        <w:tc>
          <w:tcPr>
            <w:tcW w:w="3423" w:type="dxa"/>
          </w:tcPr>
          <w:p w14:paraId="1904E2EA" w14:textId="77777777" w:rsidR="0098632F" w:rsidRPr="00ED2E53" w:rsidRDefault="0098632F"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Increased subject knowledge across the subject leading to improved outcomes, sport, competitions. </w:t>
            </w:r>
          </w:p>
          <w:p w14:paraId="6B81FCAD" w14:textId="77777777" w:rsidR="0098632F" w:rsidRPr="00ED2E53" w:rsidRDefault="0098632F" w:rsidP="00D11688">
            <w:pPr>
              <w:pStyle w:val="TableParagraph"/>
              <w:rPr>
                <w:rFonts w:asciiTheme="minorHAnsi" w:hAnsiTheme="minorHAnsi" w:cstheme="minorHAnsi"/>
                <w:sz w:val="20"/>
                <w:szCs w:val="20"/>
              </w:rPr>
            </w:pPr>
          </w:p>
          <w:p w14:paraId="74C77899" w14:textId="77777777" w:rsidR="0098632F" w:rsidRPr="00ED2E53" w:rsidRDefault="0098632F"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Subject leader PE Co-coordinator more confident, raises the quality, improved quality assurance</w:t>
            </w:r>
          </w:p>
          <w:p w14:paraId="236A7A3F" w14:textId="77777777" w:rsidR="0098632F" w:rsidRPr="00ED2E53" w:rsidRDefault="0098632F" w:rsidP="00D11688">
            <w:pPr>
              <w:pStyle w:val="TableParagraph"/>
              <w:rPr>
                <w:rFonts w:asciiTheme="minorHAnsi" w:hAnsiTheme="minorHAnsi" w:cstheme="minorHAnsi"/>
                <w:sz w:val="20"/>
                <w:szCs w:val="20"/>
              </w:rPr>
            </w:pPr>
          </w:p>
          <w:p w14:paraId="46E095AF" w14:textId="77777777" w:rsidR="0098632F" w:rsidRPr="00ED2E53" w:rsidRDefault="0098632F"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Effective, timely and purposeful assessment, with all PE departments understanding where their strength</w:t>
            </w:r>
            <w:r w:rsidR="00AD0F8C" w:rsidRPr="00ED2E53">
              <w:rPr>
                <w:rFonts w:asciiTheme="minorHAnsi" w:hAnsiTheme="minorHAnsi" w:cstheme="minorHAnsi"/>
                <w:sz w:val="20"/>
                <w:szCs w:val="20"/>
              </w:rPr>
              <w:t xml:space="preserve">s lie and areas of improvement </w:t>
            </w:r>
          </w:p>
          <w:p w14:paraId="30DB2966" w14:textId="77777777" w:rsidR="00AD0F8C" w:rsidRPr="00ED2E53" w:rsidRDefault="00AD0F8C" w:rsidP="00D11688">
            <w:pPr>
              <w:pStyle w:val="TableParagraph"/>
              <w:rPr>
                <w:rFonts w:asciiTheme="minorHAnsi" w:hAnsiTheme="minorHAnsi" w:cstheme="minorHAnsi"/>
                <w:sz w:val="20"/>
                <w:szCs w:val="20"/>
              </w:rPr>
            </w:pPr>
          </w:p>
          <w:p w14:paraId="62D00B30" w14:textId="77777777" w:rsidR="00AD0F8C" w:rsidRPr="00ED2E53" w:rsidRDefault="00AD0F8C" w:rsidP="00D11688">
            <w:pPr>
              <w:pStyle w:val="TableParagraph"/>
              <w:rPr>
                <w:rFonts w:asciiTheme="minorHAnsi" w:hAnsiTheme="minorHAnsi" w:cstheme="minorHAnsi"/>
                <w:sz w:val="20"/>
                <w:szCs w:val="20"/>
              </w:rPr>
            </w:pPr>
          </w:p>
          <w:p w14:paraId="624A282C" w14:textId="77777777" w:rsidR="0098632F" w:rsidRPr="00ED2E53" w:rsidRDefault="0098632F"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Increased understanding of </w:t>
            </w:r>
            <w:r w:rsidR="00A42207" w:rsidRPr="00ED2E53">
              <w:rPr>
                <w:rFonts w:asciiTheme="minorHAnsi" w:hAnsiTheme="minorHAnsi" w:cstheme="minorHAnsi"/>
                <w:sz w:val="20"/>
                <w:szCs w:val="20"/>
              </w:rPr>
              <w:t>‘</w:t>
            </w:r>
            <w:r w:rsidRPr="00ED2E53">
              <w:rPr>
                <w:rFonts w:asciiTheme="minorHAnsi" w:hAnsiTheme="minorHAnsi" w:cstheme="minorHAnsi"/>
                <w:sz w:val="20"/>
                <w:szCs w:val="20"/>
              </w:rPr>
              <w:t>picture</w:t>
            </w:r>
            <w:r w:rsidR="00A42207" w:rsidRPr="00ED2E53">
              <w:rPr>
                <w:rFonts w:asciiTheme="minorHAnsi" w:hAnsiTheme="minorHAnsi" w:cstheme="minorHAnsi"/>
                <w:sz w:val="20"/>
                <w:szCs w:val="20"/>
              </w:rPr>
              <w:t>’</w:t>
            </w:r>
            <w:r w:rsidRPr="00ED2E53">
              <w:rPr>
                <w:rFonts w:asciiTheme="minorHAnsi" w:hAnsiTheme="minorHAnsi" w:cstheme="minorHAnsi"/>
                <w:sz w:val="20"/>
                <w:szCs w:val="20"/>
              </w:rPr>
              <w:t xml:space="preserve"> of PE in the school. </w:t>
            </w:r>
          </w:p>
          <w:p w14:paraId="51F403DD" w14:textId="77777777" w:rsidR="00A42207" w:rsidRPr="00ED2E53" w:rsidRDefault="00A42207" w:rsidP="00D11688">
            <w:pPr>
              <w:pStyle w:val="TableParagraph"/>
              <w:rPr>
                <w:rFonts w:asciiTheme="minorHAnsi" w:hAnsiTheme="minorHAnsi" w:cstheme="minorHAnsi"/>
                <w:sz w:val="20"/>
                <w:szCs w:val="20"/>
              </w:rPr>
            </w:pPr>
          </w:p>
          <w:p w14:paraId="194513FF" w14:textId="77777777" w:rsidR="00A42207" w:rsidRPr="00ED2E53" w:rsidRDefault="00A42207" w:rsidP="00D11688">
            <w:pPr>
              <w:pStyle w:val="TableParagraph"/>
              <w:rPr>
                <w:rFonts w:asciiTheme="minorHAnsi" w:hAnsiTheme="minorHAnsi" w:cstheme="minorHAnsi"/>
                <w:sz w:val="20"/>
                <w:szCs w:val="20"/>
              </w:rPr>
            </w:pPr>
          </w:p>
          <w:p w14:paraId="0A1CE7E5" w14:textId="77777777" w:rsidR="00A42207" w:rsidRPr="00ED2E53" w:rsidRDefault="00A42207" w:rsidP="00D11688">
            <w:pPr>
              <w:pStyle w:val="TableParagraph"/>
              <w:rPr>
                <w:rFonts w:asciiTheme="minorHAnsi" w:hAnsiTheme="minorHAnsi" w:cstheme="minorHAnsi"/>
                <w:sz w:val="20"/>
                <w:szCs w:val="20"/>
              </w:rPr>
            </w:pPr>
          </w:p>
          <w:p w14:paraId="11F8EFE5" w14:textId="77777777" w:rsidR="00A42207" w:rsidRPr="00ED2E53" w:rsidRDefault="00A42207" w:rsidP="00D11688">
            <w:pPr>
              <w:pStyle w:val="TableParagraph"/>
              <w:rPr>
                <w:rFonts w:asciiTheme="minorHAnsi" w:hAnsiTheme="minorHAnsi" w:cstheme="minorHAnsi"/>
                <w:sz w:val="20"/>
                <w:szCs w:val="20"/>
              </w:rPr>
            </w:pPr>
          </w:p>
          <w:p w14:paraId="1617E468" w14:textId="77777777" w:rsidR="00A42207" w:rsidRPr="00ED2E53" w:rsidRDefault="00A42207" w:rsidP="00D11688">
            <w:pPr>
              <w:pStyle w:val="TableParagraph"/>
              <w:rPr>
                <w:rFonts w:asciiTheme="minorHAnsi" w:hAnsiTheme="minorHAnsi" w:cstheme="minorHAnsi"/>
                <w:sz w:val="20"/>
                <w:szCs w:val="20"/>
              </w:rPr>
            </w:pPr>
          </w:p>
          <w:p w14:paraId="2DA236CF" w14:textId="77777777" w:rsidR="00A42207" w:rsidRPr="00ED2E53" w:rsidRDefault="00A42207" w:rsidP="00D11688">
            <w:pPr>
              <w:pStyle w:val="TableParagraph"/>
              <w:rPr>
                <w:rFonts w:asciiTheme="minorHAnsi" w:hAnsiTheme="minorHAnsi" w:cstheme="minorHAnsi"/>
                <w:sz w:val="20"/>
                <w:szCs w:val="20"/>
              </w:rPr>
            </w:pPr>
          </w:p>
          <w:p w14:paraId="431D728C" w14:textId="77777777" w:rsidR="00A42207" w:rsidRPr="00ED2E53" w:rsidRDefault="00A42207" w:rsidP="00D11688">
            <w:pPr>
              <w:pStyle w:val="TableParagraph"/>
              <w:rPr>
                <w:rFonts w:asciiTheme="minorHAnsi" w:hAnsiTheme="minorHAnsi" w:cstheme="minorHAnsi"/>
                <w:sz w:val="20"/>
                <w:szCs w:val="20"/>
              </w:rPr>
            </w:pPr>
          </w:p>
          <w:p w14:paraId="5BC04C69" w14:textId="77777777" w:rsidR="00A42207" w:rsidRPr="00ED2E53" w:rsidRDefault="00A42207" w:rsidP="00D11688">
            <w:pPr>
              <w:pStyle w:val="TableParagraph"/>
              <w:rPr>
                <w:rFonts w:asciiTheme="minorHAnsi" w:hAnsiTheme="minorHAnsi" w:cstheme="minorHAnsi"/>
                <w:sz w:val="20"/>
                <w:szCs w:val="20"/>
              </w:rPr>
            </w:pPr>
          </w:p>
          <w:p w14:paraId="7B403307" w14:textId="77777777" w:rsidR="00A42207" w:rsidRPr="00ED2E53" w:rsidRDefault="00A42207" w:rsidP="00D11688">
            <w:pPr>
              <w:pStyle w:val="TableParagraph"/>
              <w:rPr>
                <w:rFonts w:asciiTheme="minorHAnsi" w:hAnsiTheme="minorHAnsi" w:cstheme="minorHAnsi"/>
                <w:sz w:val="20"/>
                <w:szCs w:val="20"/>
              </w:rPr>
            </w:pPr>
          </w:p>
          <w:p w14:paraId="68F2A068" w14:textId="77777777" w:rsidR="00A42207" w:rsidRPr="00ED2E53" w:rsidRDefault="00A42207" w:rsidP="00D11688">
            <w:pPr>
              <w:pStyle w:val="TableParagraph"/>
              <w:rPr>
                <w:rFonts w:asciiTheme="minorHAnsi" w:hAnsiTheme="minorHAnsi" w:cstheme="minorHAnsi"/>
                <w:sz w:val="20"/>
                <w:szCs w:val="20"/>
              </w:rPr>
            </w:pPr>
          </w:p>
          <w:p w14:paraId="3F00A234" w14:textId="77777777" w:rsidR="00A42207" w:rsidRPr="00ED2E53" w:rsidRDefault="00A42207" w:rsidP="00D11688">
            <w:pPr>
              <w:pStyle w:val="TableParagraph"/>
              <w:rPr>
                <w:rFonts w:asciiTheme="minorHAnsi" w:hAnsiTheme="minorHAnsi" w:cstheme="minorHAnsi"/>
                <w:sz w:val="20"/>
                <w:szCs w:val="20"/>
              </w:rPr>
            </w:pPr>
          </w:p>
          <w:p w14:paraId="165B785D" w14:textId="77777777" w:rsidR="00A42207" w:rsidRPr="00ED2E53" w:rsidRDefault="00A42207" w:rsidP="00D11688">
            <w:pPr>
              <w:pStyle w:val="TableParagraph"/>
              <w:rPr>
                <w:rFonts w:asciiTheme="minorHAnsi" w:hAnsiTheme="minorHAnsi" w:cstheme="minorHAnsi"/>
                <w:sz w:val="20"/>
                <w:szCs w:val="20"/>
              </w:rPr>
            </w:pPr>
          </w:p>
        </w:tc>
        <w:tc>
          <w:tcPr>
            <w:tcW w:w="3076" w:type="dxa"/>
          </w:tcPr>
          <w:p w14:paraId="4E254899" w14:textId="77777777" w:rsidR="00AD0F8C" w:rsidRPr="00ED2E53" w:rsidRDefault="00AD0F8C" w:rsidP="00AD0F8C">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PE Coordinator can sustain staff training, should funding be lost. </w:t>
            </w:r>
          </w:p>
          <w:p w14:paraId="075EF3FF" w14:textId="77777777" w:rsidR="00C2051F" w:rsidRPr="00ED2E53" w:rsidRDefault="00C2051F" w:rsidP="00AD0F8C">
            <w:pPr>
              <w:pStyle w:val="TableParagraph"/>
              <w:rPr>
                <w:rFonts w:asciiTheme="minorHAnsi" w:hAnsiTheme="minorHAnsi" w:cstheme="minorHAnsi"/>
                <w:sz w:val="20"/>
                <w:szCs w:val="20"/>
              </w:rPr>
            </w:pPr>
          </w:p>
          <w:p w14:paraId="60C32C04" w14:textId="77777777" w:rsidR="00AD0F8C" w:rsidRPr="00ED2E53" w:rsidRDefault="00AD0F8C" w:rsidP="00AD0F8C">
            <w:pPr>
              <w:pStyle w:val="TableParagraph"/>
              <w:rPr>
                <w:rFonts w:asciiTheme="minorHAnsi" w:hAnsiTheme="minorHAnsi" w:cstheme="minorHAnsi"/>
                <w:sz w:val="20"/>
                <w:szCs w:val="20"/>
              </w:rPr>
            </w:pPr>
          </w:p>
          <w:p w14:paraId="3A7C8000" w14:textId="77777777" w:rsidR="00AD0F8C" w:rsidRPr="00ED2E53" w:rsidRDefault="00AD0F8C" w:rsidP="00AD0F8C">
            <w:pPr>
              <w:pStyle w:val="TableParagraph"/>
              <w:rPr>
                <w:rFonts w:asciiTheme="minorHAnsi" w:hAnsiTheme="minorHAnsi" w:cstheme="minorHAnsi"/>
                <w:sz w:val="20"/>
                <w:szCs w:val="20"/>
              </w:rPr>
            </w:pPr>
          </w:p>
          <w:p w14:paraId="55476514" w14:textId="77777777" w:rsidR="00AD0F8C" w:rsidRPr="00ED2E53" w:rsidRDefault="00AD0F8C" w:rsidP="00AD0F8C">
            <w:pPr>
              <w:pStyle w:val="TableParagraph"/>
              <w:rPr>
                <w:rFonts w:asciiTheme="minorHAnsi" w:hAnsiTheme="minorHAnsi" w:cstheme="minorHAnsi"/>
                <w:sz w:val="20"/>
                <w:szCs w:val="20"/>
              </w:rPr>
            </w:pPr>
          </w:p>
          <w:p w14:paraId="2EFD8B61" w14:textId="77777777" w:rsidR="00AD0F8C" w:rsidRPr="00ED2E53" w:rsidRDefault="00AD0F8C" w:rsidP="00AD0F8C">
            <w:pPr>
              <w:pStyle w:val="TableParagraph"/>
              <w:rPr>
                <w:rFonts w:asciiTheme="minorHAnsi" w:hAnsiTheme="minorHAnsi" w:cstheme="minorHAnsi"/>
                <w:sz w:val="20"/>
                <w:szCs w:val="20"/>
              </w:rPr>
            </w:pPr>
          </w:p>
          <w:p w14:paraId="4FD8DD48" w14:textId="77777777" w:rsidR="00AD0F8C" w:rsidRPr="00ED2E53" w:rsidRDefault="00AD0F8C" w:rsidP="00AD0F8C">
            <w:pPr>
              <w:pStyle w:val="TableParagraph"/>
              <w:rPr>
                <w:rFonts w:asciiTheme="minorHAnsi" w:hAnsiTheme="minorHAnsi" w:cstheme="minorHAnsi"/>
                <w:sz w:val="20"/>
                <w:szCs w:val="20"/>
              </w:rPr>
            </w:pPr>
          </w:p>
          <w:p w14:paraId="4DADF337" w14:textId="77777777" w:rsidR="00AD0F8C" w:rsidRPr="00ED2E53" w:rsidRDefault="00AD0F8C" w:rsidP="00AD0F8C">
            <w:pPr>
              <w:pStyle w:val="TableParagraph"/>
              <w:rPr>
                <w:rFonts w:asciiTheme="minorHAnsi" w:hAnsiTheme="minorHAnsi" w:cstheme="minorHAnsi"/>
                <w:sz w:val="20"/>
                <w:szCs w:val="20"/>
              </w:rPr>
            </w:pPr>
          </w:p>
          <w:p w14:paraId="25585994" w14:textId="77777777" w:rsidR="00AD0F8C" w:rsidRPr="00ED2E53" w:rsidRDefault="00AD0F8C" w:rsidP="00AD0F8C">
            <w:pPr>
              <w:pStyle w:val="TableParagraph"/>
              <w:rPr>
                <w:rFonts w:asciiTheme="minorHAnsi" w:hAnsiTheme="minorHAnsi" w:cstheme="minorHAnsi"/>
                <w:sz w:val="20"/>
                <w:szCs w:val="20"/>
              </w:rPr>
            </w:pPr>
          </w:p>
          <w:p w14:paraId="49713903" w14:textId="77777777" w:rsidR="00AD0F8C" w:rsidRPr="00ED2E53" w:rsidRDefault="00AD0F8C" w:rsidP="00AD0F8C">
            <w:pPr>
              <w:pStyle w:val="TableParagraph"/>
              <w:rPr>
                <w:rFonts w:asciiTheme="minorHAnsi" w:hAnsiTheme="minorHAnsi" w:cstheme="minorHAnsi"/>
                <w:sz w:val="20"/>
                <w:szCs w:val="20"/>
              </w:rPr>
            </w:pPr>
          </w:p>
          <w:p w14:paraId="17A5156A" w14:textId="77777777" w:rsidR="00AD0F8C" w:rsidRPr="00ED2E53" w:rsidRDefault="00AD0F8C" w:rsidP="00AD0F8C">
            <w:pPr>
              <w:pStyle w:val="TableParagraph"/>
              <w:rPr>
                <w:rFonts w:asciiTheme="minorHAnsi" w:hAnsiTheme="minorHAnsi" w:cstheme="minorHAnsi"/>
                <w:sz w:val="20"/>
                <w:szCs w:val="20"/>
              </w:rPr>
            </w:pPr>
          </w:p>
          <w:p w14:paraId="33333782" w14:textId="77777777" w:rsidR="00AD0F8C" w:rsidRPr="00ED2E53" w:rsidRDefault="00AD0F8C" w:rsidP="00AD0F8C">
            <w:pPr>
              <w:pStyle w:val="TableParagraph"/>
              <w:rPr>
                <w:rFonts w:asciiTheme="minorHAnsi" w:hAnsiTheme="minorHAnsi" w:cstheme="minorHAnsi"/>
                <w:sz w:val="20"/>
                <w:szCs w:val="20"/>
              </w:rPr>
            </w:pPr>
          </w:p>
          <w:p w14:paraId="4EE55250" w14:textId="77777777" w:rsidR="00AD0F8C" w:rsidRPr="00ED2E53" w:rsidRDefault="00AD0F8C" w:rsidP="00AD0F8C">
            <w:pPr>
              <w:pStyle w:val="TableParagraph"/>
              <w:rPr>
                <w:rFonts w:asciiTheme="minorHAnsi" w:hAnsiTheme="minorHAnsi" w:cstheme="minorHAnsi"/>
                <w:sz w:val="20"/>
                <w:szCs w:val="20"/>
              </w:rPr>
            </w:pPr>
          </w:p>
          <w:p w14:paraId="4E93A9F8" w14:textId="77777777" w:rsidR="00AD0F8C" w:rsidRPr="00ED2E53" w:rsidRDefault="00AD0F8C" w:rsidP="00AD0F8C">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More time dedicated to PE as part of school development cycle. </w:t>
            </w:r>
          </w:p>
          <w:p w14:paraId="11EC5FF2" w14:textId="77777777" w:rsidR="00AD0F8C" w:rsidRPr="00ED2E53" w:rsidRDefault="00AD0F8C" w:rsidP="00AD0F8C">
            <w:pPr>
              <w:pStyle w:val="TableParagraph"/>
              <w:rPr>
                <w:rFonts w:asciiTheme="minorHAnsi" w:hAnsiTheme="minorHAnsi" w:cstheme="minorHAnsi"/>
                <w:sz w:val="20"/>
                <w:szCs w:val="20"/>
              </w:rPr>
            </w:pPr>
          </w:p>
        </w:tc>
      </w:tr>
      <w:tr w:rsidR="00C2051F" w14:paraId="42892E8A" w14:textId="77777777" w:rsidTr="00D11688">
        <w:trPr>
          <w:trHeight w:val="300"/>
        </w:trPr>
        <w:tc>
          <w:tcPr>
            <w:tcW w:w="12302" w:type="dxa"/>
            <w:gridSpan w:val="4"/>
            <w:vMerge w:val="restart"/>
          </w:tcPr>
          <w:p w14:paraId="363AC0A6"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06FD67F1"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55DD7B3D" w14:textId="77777777" w:rsidTr="00D11688">
        <w:trPr>
          <w:trHeight w:val="300"/>
        </w:trPr>
        <w:tc>
          <w:tcPr>
            <w:tcW w:w="12302" w:type="dxa"/>
            <w:gridSpan w:val="4"/>
            <w:vMerge/>
            <w:tcBorders>
              <w:top w:val="nil"/>
            </w:tcBorders>
          </w:tcPr>
          <w:p w14:paraId="23CB417F" w14:textId="77777777" w:rsidR="00C2051F" w:rsidRDefault="00C2051F" w:rsidP="00D11688">
            <w:pPr>
              <w:rPr>
                <w:sz w:val="2"/>
                <w:szCs w:val="2"/>
              </w:rPr>
            </w:pPr>
          </w:p>
        </w:tc>
        <w:tc>
          <w:tcPr>
            <w:tcW w:w="3076" w:type="dxa"/>
          </w:tcPr>
          <w:p w14:paraId="479C650D" w14:textId="77777777" w:rsidR="00C2051F" w:rsidRDefault="007B3A2C" w:rsidP="00D11688">
            <w:pPr>
              <w:pStyle w:val="TableParagraph"/>
              <w:spacing w:line="257" w:lineRule="exact"/>
              <w:jc w:val="center"/>
              <w:rPr>
                <w:sz w:val="24"/>
              </w:rPr>
            </w:pPr>
            <w:r>
              <w:rPr>
                <w:color w:val="231F20"/>
                <w:sz w:val="24"/>
              </w:rPr>
              <w:t>50</w:t>
            </w:r>
            <w:r w:rsidR="00C2051F">
              <w:rPr>
                <w:color w:val="231F20"/>
                <w:sz w:val="24"/>
              </w:rPr>
              <w:t>%</w:t>
            </w:r>
            <w:r>
              <w:rPr>
                <w:color w:val="231F20"/>
                <w:sz w:val="24"/>
              </w:rPr>
              <w:t xml:space="preserve"> membership plus 12%</w:t>
            </w:r>
          </w:p>
        </w:tc>
      </w:tr>
      <w:tr w:rsidR="00C2051F" w14:paraId="67646140" w14:textId="77777777" w:rsidTr="00D11688">
        <w:trPr>
          <w:trHeight w:val="580"/>
        </w:trPr>
        <w:tc>
          <w:tcPr>
            <w:tcW w:w="3758" w:type="dxa"/>
          </w:tcPr>
          <w:p w14:paraId="2CCDB2FF" w14:textId="77777777" w:rsidR="00C2051F" w:rsidRDefault="00C2051F" w:rsidP="00D11688">
            <w:pPr>
              <w:pStyle w:val="TableParagraph"/>
              <w:spacing w:line="255" w:lineRule="exact"/>
              <w:ind w:left="18"/>
              <w:rPr>
                <w:sz w:val="24"/>
              </w:rPr>
            </w:pPr>
            <w:r>
              <w:rPr>
                <w:color w:val="231F20"/>
                <w:sz w:val="24"/>
              </w:rPr>
              <w:t>School focus with clarity on intended</w:t>
            </w:r>
          </w:p>
          <w:p w14:paraId="6A58A053"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650B7920"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0432ACD3" w14:textId="77777777" w:rsidR="00C2051F" w:rsidRDefault="00C2051F" w:rsidP="00D11688">
            <w:pPr>
              <w:pStyle w:val="TableParagraph"/>
              <w:spacing w:line="255" w:lineRule="exact"/>
              <w:ind w:left="18"/>
              <w:rPr>
                <w:sz w:val="24"/>
              </w:rPr>
            </w:pPr>
            <w:r>
              <w:rPr>
                <w:color w:val="231F20"/>
                <w:sz w:val="24"/>
              </w:rPr>
              <w:t>Funding</w:t>
            </w:r>
          </w:p>
          <w:p w14:paraId="271CD938"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18C60686"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7FF4F999" w14:textId="77777777" w:rsidR="00C2051F" w:rsidRDefault="00C2051F" w:rsidP="00D11688">
            <w:pPr>
              <w:pStyle w:val="TableParagraph"/>
              <w:spacing w:line="255" w:lineRule="exact"/>
              <w:ind w:left="18"/>
              <w:rPr>
                <w:sz w:val="24"/>
              </w:rPr>
            </w:pPr>
            <w:r>
              <w:rPr>
                <w:color w:val="231F20"/>
                <w:sz w:val="24"/>
              </w:rPr>
              <w:t>Sustainability and suggested</w:t>
            </w:r>
          </w:p>
          <w:p w14:paraId="74186840" w14:textId="77777777" w:rsidR="00C2051F" w:rsidRDefault="00C2051F" w:rsidP="00D11688">
            <w:pPr>
              <w:pStyle w:val="TableParagraph"/>
              <w:spacing w:line="290" w:lineRule="exact"/>
              <w:ind w:left="18"/>
              <w:rPr>
                <w:sz w:val="24"/>
              </w:rPr>
            </w:pPr>
            <w:r>
              <w:rPr>
                <w:color w:val="231F20"/>
                <w:sz w:val="24"/>
              </w:rPr>
              <w:t>next steps:</w:t>
            </w:r>
          </w:p>
        </w:tc>
      </w:tr>
      <w:tr w:rsidR="00C2051F" w14:paraId="30F0D477" w14:textId="77777777" w:rsidTr="00D11688">
        <w:trPr>
          <w:trHeight w:val="2160"/>
        </w:trPr>
        <w:tc>
          <w:tcPr>
            <w:tcW w:w="3758" w:type="dxa"/>
          </w:tcPr>
          <w:p w14:paraId="10F3B3C9" w14:textId="77777777" w:rsidR="005737BF" w:rsidRPr="00ED2E53" w:rsidRDefault="005737BF" w:rsidP="00851C65">
            <w:pPr>
              <w:pStyle w:val="TableParagraph"/>
              <w:spacing w:line="257" w:lineRule="exact"/>
              <w:rPr>
                <w:sz w:val="20"/>
                <w:szCs w:val="20"/>
              </w:rPr>
            </w:pPr>
            <w:r w:rsidRPr="00ED2E53">
              <w:rPr>
                <w:sz w:val="20"/>
                <w:szCs w:val="20"/>
              </w:rPr>
              <w:t>Children able to access extra-curricular activities.</w:t>
            </w:r>
            <w:r w:rsidR="00AD0F8C" w:rsidRPr="00ED2E53">
              <w:rPr>
                <w:sz w:val="20"/>
                <w:szCs w:val="20"/>
              </w:rPr>
              <w:t xml:space="preserve">  </w:t>
            </w:r>
          </w:p>
          <w:p w14:paraId="7044F032" w14:textId="77777777" w:rsidR="00AD0F8C" w:rsidRPr="00ED2E53" w:rsidRDefault="00AD0F8C" w:rsidP="00AD0F8C">
            <w:pPr>
              <w:pStyle w:val="TableParagraph"/>
              <w:spacing w:line="290" w:lineRule="exact"/>
              <w:ind w:left="18"/>
              <w:rPr>
                <w:color w:val="231F20"/>
                <w:sz w:val="20"/>
                <w:szCs w:val="20"/>
              </w:rPr>
            </w:pPr>
            <w:r w:rsidRPr="00ED2E53">
              <w:rPr>
                <w:color w:val="231F20"/>
                <w:sz w:val="20"/>
                <w:szCs w:val="20"/>
              </w:rPr>
              <w:t>Continue to offer a wider range of activities both within and outside the curriculum in order to get more pupils involved.</w:t>
            </w:r>
          </w:p>
          <w:p w14:paraId="1FBFA7A0" w14:textId="77777777" w:rsidR="00AD0F8C" w:rsidRPr="00ED2E53" w:rsidRDefault="00AD0F8C" w:rsidP="00AD0F8C">
            <w:pPr>
              <w:pStyle w:val="TableParagraph"/>
              <w:spacing w:line="290" w:lineRule="exact"/>
              <w:ind w:left="18"/>
              <w:rPr>
                <w:color w:val="231F20"/>
                <w:sz w:val="20"/>
                <w:szCs w:val="20"/>
              </w:rPr>
            </w:pPr>
            <w:r w:rsidRPr="00ED2E53">
              <w:rPr>
                <w:color w:val="231F20"/>
                <w:sz w:val="20"/>
                <w:szCs w:val="20"/>
              </w:rPr>
              <w:t>- Focus particularly on those pupils who do not take up additional PE and Sport opportunities.</w:t>
            </w:r>
          </w:p>
          <w:p w14:paraId="168E698A" w14:textId="77777777" w:rsidR="005737BF" w:rsidRPr="00ED2E53" w:rsidRDefault="005737BF" w:rsidP="005737BF">
            <w:pPr>
              <w:pStyle w:val="TableParagraph"/>
              <w:spacing w:line="257" w:lineRule="exact"/>
              <w:ind w:left="18"/>
              <w:rPr>
                <w:sz w:val="20"/>
                <w:szCs w:val="20"/>
              </w:rPr>
            </w:pPr>
          </w:p>
          <w:p w14:paraId="70738063" w14:textId="77777777" w:rsidR="005737BF" w:rsidRPr="00ED2E53" w:rsidRDefault="005737BF" w:rsidP="005737BF">
            <w:pPr>
              <w:pStyle w:val="TableParagraph"/>
              <w:spacing w:line="257" w:lineRule="exact"/>
              <w:ind w:left="18"/>
              <w:rPr>
                <w:sz w:val="20"/>
                <w:szCs w:val="20"/>
              </w:rPr>
            </w:pPr>
          </w:p>
          <w:p w14:paraId="1A114B15" w14:textId="77777777" w:rsidR="005737BF" w:rsidRPr="00ED2E53" w:rsidRDefault="005737BF" w:rsidP="005737BF">
            <w:pPr>
              <w:pStyle w:val="TableParagraph"/>
              <w:spacing w:line="257" w:lineRule="exact"/>
              <w:ind w:left="18"/>
              <w:rPr>
                <w:sz w:val="20"/>
                <w:szCs w:val="20"/>
              </w:rPr>
            </w:pPr>
          </w:p>
          <w:p w14:paraId="247A1483" w14:textId="77777777" w:rsidR="005737BF" w:rsidRPr="00ED2E53" w:rsidRDefault="005737BF" w:rsidP="005737BF">
            <w:pPr>
              <w:pStyle w:val="TableParagraph"/>
              <w:spacing w:line="257" w:lineRule="exact"/>
              <w:ind w:left="18"/>
              <w:rPr>
                <w:sz w:val="20"/>
                <w:szCs w:val="20"/>
              </w:rPr>
            </w:pPr>
          </w:p>
          <w:p w14:paraId="7A719BAF" w14:textId="77777777" w:rsidR="005737BF" w:rsidRPr="00ED2E53" w:rsidRDefault="005737BF" w:rsidP="005737BF">
            <w:pPr>
              <w:pStyle w:val="TableParagraph"/>
              <w:spacing w:line="257" w:lineRule="exact"/>
              <w:ind w:left="18"/>
              <w:rPr>
                <w:sz w:val="20"/>
                <w:szCs w:val="20"/>
              </w:rPr>
            </w:pPr>
          </w:p>
          <w:p w14:paraId="736E8E52" w14:textId="77777777" w:rsidR="00851C65" w:rsidRPr="00ED2E53" w:rsidRDefault="00851C65" w:rsidP="005737BF">
            <w:pPr>
              <w:pStyle w:val="TableParagraph"/>
              <w:spacing w:line="257" w:lineRule="exact"/>
              <w:ind w:left="18"/>
              <w:rPr>
                <w:sz w:val="20"/>
                <w:szCs w:val="20"/>
              </w:rPr>
            </w:pPr>
          </w:p>
          <w:p w14:paraId="7356C278" w14:textId="77777777" w:rsidR="00851C65" w:rsidRPr="00ED2E53" w:rsidRDefault="00851C65" w:rsidP="005737BF">
            <w:pPr>
              <w:pStyle w:val="TableParagraph"/>
              <w:spacing w:line="257" w:lineRule="exact"/>
              <w:ind w:left="18"/>
              <w:rPr>
                <w:sz w:val="20"/>
                <w:szCs w:val="20"/>
              </w:rPr>
            </w:pPr>
          </w:p>
          <w:p w14:paraId="626F57F9" w14:textId="77777777" w:rsidR="00A45025" w:rsidRPr="00ED2E53" w:rsidRDefault="00A45025" w:rsidP="005737BF">
            <w:pPr>
              <w:pStyle w:val="TableParagraph"/>
              <w:spacing w:line="257" w:lineRule="exact"/>
              <w:ind w:left="18"/>
              <w:rPr>
                <w:sz w:val="20"/>
                <w:szCs w:val="20"/>
              </w:rPr>
            </w:pPr>
          </w:p>
          <w:p w14:paraId="648ED853" w14:textId="77777777" w:rsidR="00A45025" w:rsidRPr="00ED2E53" w:rsidRDefault="00A45025" w:rsidP="005737BF">
            <w:pPr>
              <w:pStyle w:val="TableParagraph"/>
              <w:spacing w:line="257" w:lineRule="exact"/>
              <w:ind w:left="18"/>
              <w:rPr>
                <w:sz w:val="20"/>
                <w:szCs w:val="20"/>
              </w:rPr>
            </w:pPr>
          </w:p>
          <w:p w14:paraId="570DE56E" w14:textId="77777777" w:rsidR="00A45025" w:rsidRPr="00ED2E53" w:rsidRDefault="00A45025" w:rsidP="005737BF">
            <w:pPr>
              <w:pStyle w:val="TableParagraph"/>
              <w:spacing w:line="257" w:lineRule="exact"/>
              <w:ind w:left="18"/>
              <w:rPr>
                <w:sz w:val="20"/>
                <w:szCs w:val="20"/>
              </w:rPr>
            </w:pPr>
          </w:p>
          <w:p w14:paraId="4B27A1C6" w14:textId="77777777" w:rsidR="00A45025" w:rsidRPr="00ED2E53" w:rsidRDefault="00A45025" w:rsidP="005737BF">
            <w:pPr>
              <w:pStyle w:val="TableParagraph"/>
              <w:spacing w:line="257" w:lineRule="exact"/>
              <w:ind w:left="18"/>
              <w:rPr>
                <w:sz w:val="20"/>
                <w:szCs w:val="20"/>
              </w:rPr>
            </w:pPr>
          </w:p>
          <w:p w14:paraId="4A760996" w14:textId="77777777" w:rsidR="005737BF" w:rsidRPr="00ED2E53" w:rsidRDefault="005737BF" w:rsidP="005737BF">
            <w:pPr>
              <w:pStyle w:val="TableParagraph"/>
              <w:spacing w:line="257" w:lineRule="exact"/>
              <w:ind w:left="18"/>
              <w:rPr>
                <w:sz w:val="20"/>
                <w:szCs w:val="20"/>
              </w:rPr>
            </w:pPr>
            <w:r w:rsidRPr="00ED2E53">
              <w:rPr>
                <w:sz w:val="20"/>
                <w:szCs w:val="20"/>
              </w:rPr>
              <w:t>Questionnaire for pupils &amp; staff about sporting opportunities and what could be offered.</w:t>
            </w:r>
          </w:p>
          <w:p w14:paraId="2D5AA579" w14:textId="77777777" w:rsidR="005737BF" w:rsidRPr="00ED2E53" w:rsidRDefault="005737BF" w:rsidP="005737BF">
            <w:pPr>
              <w:pStyle w:val="TableParagraph"/>
              <w:spacing w:line="257" w:lineRule="exact"/>
              <w:ind w:left="18"/>
              <w:rPr>
                <w:sz w:val="20"/>
                <w:szCs w:val="20"/>
              </w:rPr>
            </w:pPr>
          </w:p>
          <w:p w14:paraId="098ACE9B" w14:textId="77777777" w:rsidR="005737BF" w:rsidRPr="00ED2E53" w:rsidRDefault="005737BF" w:rsidP="005737BF">
            <w:pPr>
              <w:pStyle w:val="TableParagraph"/>
              <w:spacing w:line="257" w:lineRule="exact"/>
              <w:ind w:left="18"/>
              <w:rPr>
                <w:sz w:val="20"/>
                <w:szCs w:val="20"/>
              </w:rPr>
            </w:pPr>
          </w:p>
          <w:p w14:paraId="2D24B3E7" w14:textId="77777777" w:rsidR="005737BF" w:rsidRPr="00ED2E53" w:rsidRDefault="005737BF" w:rsidP="005737BF">
            <w:pPr>
              <w:pStyle w:val="TableParagraph"/>
              <w:spacing w:line="257" w:lineRule="exact"/>
              <w:ind w:left="18"/>
              <w:rPr>
                <w:sz w:val="20"/>
                <w:szCs w:val="20"/>
              </w:rPr>
            </w:pPr>
            <w:r w:rsidRPr="00ED2E53">
              <w:rPr>
                <w:sz w:val="20"/>
                <w:szCs w:val="20"/>
              </w:rPr>
              <w:t>Children experience a range of sports in a competitive environment.</w:t>
            </w:r>
          </w:p>
          <w:p w14:paraId="7416631B" w14:textId="77777777" w:rsidR="005737BF" w:rsidRPr="00ED2E53" w:rsidRDefault="005737BF" w:rsidP="005737BF">
            <w:pPr>
              <w:pStyle w:val="TableParagraph"/>
              <w:spacing w:line="257" w:lineRule="exact"/>
              <w:ind w:left="18"/>
              <w:rPr>
                <w:sz w:val="20"/>
                <w:szCs w:val="20"/>
              </w:rPr>
            </w:pPr>
          </w:p>
          <w:p w14:paraId="19E4F9DF" w14:textId="77777777" w:rsidR="005737BF" w:rsidRPr="00ED2E53" w:rsidRDefault="005737BF" w:rsidP="005737BF">
            <w:pPr>
              <w:pStyle w:val="TableParagraph"/>
              <w:spacing w:line="257" w:lineRule="exact"/>
              <w:ind w:left="18"/>
              <w:rPr>
                <w:sz w:val="20"/>
                <w:szCs w:val="20"/>
              </w:rPr>
            </w:pPr>
          </w:p>
          <w:p w14:paraId="0052AB9E" w14:textId="77777777" w:rsidR="005737BF" w:rsidRPr="00ED2E53" w:rsidRDefault="005737BF" w:rsidP="005737BF">
            <w:pPr>
              <w:pStyle w:val="TableParagraph"/>
              <w:spacing w:line="257" w:lineRule="exact"/>
              <w:ind w:left="18"/>
              <w:rPr>
                <w:sz w:val="20"/>
                <w:szCs w:val="20"/>
              </w:rPr>
            </w:pPr>
          </w:p>
          <w:p w14:paraId="7E8E8A70" w14:textId="77777777" w:rsidR="005737BF" w:rsidRPr="00ED2E53" w:rsidRDefault="005737BF" w:rsidP="005737BF">
            <w:pPr>
              <w:pStyle w:val="TableParagraph"/>
              <w:spacing w:line="257" w:lineRule="exact"/>
              <w:ind w:left="18"/>
              <w:rPr>
                <w:sz w:val="20"/>
                <w:szCs w:val="20"/>
              </w:rPr>
            </w:pPr>
          </w:p>
          <w:p w14:paraId="3D61D3D0" w14:textId="77777777" w:rsidR="005737BF" w:rsidRPr="00ED2E53" w:rsidRDefault="007B3A2C" w:rsidP="005737BF">
            <w:pPr>
              <w:pStyle w:val="TableParagraph"/>
              <w:spacing w:line="257" w:lineRule="exact"/>
              <w:ind w:left="18"/>
              <w:rPr>
                <w:sz w:val="20"/>
                <w:szCs w:val="20"/>
              </w:rPr>
            </w:pPr>
            <w:r w:rsidRPr="00ED2E53">
              <w:rPr>
                <w:sz w:val="20"/>
                <w:szCs w:val="20"/>
              </w:rPr>
              <w:t>Purchase equipment to be able to facilitate more sports</w:t>
            </w:r>
          </w:p>
          <w:p w14:paraId="6D07B4CB" w14:textId="77777777" w:rsidR="005737BF" w:rsidRPr="00ED2E53" w:rsidRDefault="005737BF" w:rsidP="00851C65">
            <w:pPr>
              <w:pStyle w:val="TableParagraph"/>
              <w:spacing w:line="257" w:lineRule="exact"/>
              <w:rPr>
                <w:sz w:val="20"/>
                <w:szCs w:val="20"/>
              </w:rPr>
            </w:pPr>
          </w:p>
          <w:p w14:paraId="5BAFAE9B" w14:textId="77777777" w:rsidR="005737BF" w:rsidRPr="00ED2E53" w:rsidRDefault="005737BF" w:rsidP="005737BF">
            <w:pPr>
              <w:pStyle w:val="TableParagraph"/>
              <w:spacing w:line="257" w:lineRule="exact"/>
              <w:ind w:left="18"/>
              <w:rPr>
                <w:sz w:val="20"/>
                <w:szCs w:val="20"/>
              </w:rPr>
            </w:pPr>
          </w:p>
        </w:tc>
        <w:tc>
          <w:tcPr>
            <w:tcW w:w="3458" w:type="dxa"/>
          </w:tcPr>
          <w:p w14:paraId="7DCA48A5" w14:textId="77777777" w:rsidR="005737BF" w:rsidRPr="00ED2E53" w:rsidRDefault="005737BF" w:rsidP="005737BF">
            <w:pPr>
              <w:pStyle w:val="TableParagraph"/>
              <w:rPr>
                <w:rFonts w:asciiTheme="minorHAnsi" w:hAnsiTheme="minorHAnsi"/>
                <w:sz w:val="20"/>
                <w:szCs w:val="20"/>
              </w:rPr>
            </w:pPr>
            <w:r w:rsidRPr="00ED2E53">
              <w:rPr>
                <w:rFonts w:asciiTheme="minorHAnsi" w:hAnsiTheme="minorHAnsi"/>
                <w:sz w:val="20"/>
                <w:szCs w:val="20"/>
              </w:rPr>
              <w:t>Inspire+ coaches to work with staff in curriculum time and after school clubs twice a week. Ensure Inspire + Coaches deliver a variety of sports.</w:t>
            </w:r>
            <w:r w:rsidR="00A42207" w:rsidRPr="00ED2E53">
              <w:rPr>
                <w:rFonts w:asciiTheme="minorHAnsi" w:hAnsiTheme="minorHAnsi"/>
                <w:sz w:val="20"/>
                <w:szCs w:val="20"/>
              </w:rPr>
              <w:t xml:space="preserve"> Staff to work with and upskill existing staff members</w:t>
            </w:r>
            <w:r w:rsidR="00A45025" w:rsidRPr="00ED2E53">
              <w:rPr>
                <w:rFonts w:asciiTheme="minorHAnsi" w:hAnsiTheme="minorHAnsi"/>
                <w:sz w:val="20"/>
                <w:szCs w:val="20"/>
              </w:rPr>
              <w:t>.</w:t>
            </w:r>
          </w:p>
          <w:p w14:paraId="5451E810"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In School Activities:</w:t>
            </w:r>
          </w:p>
          <w:p w14:paraId="65408D0B"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KS2 Boxercise</w:t>
            </w:r>
          </w:p>
          <w:p w14:paraId="786FDA06" w14:textId="77777777" w:rsidR="00A45025" w:rsidRPr="00ED2E53" w:rsidRDefault="007B3A2C" w:rsidP="005737BF">
            <w:pPr>
              <w:pStyle w:val="TableParagraph"/>
              <w:rPr>
                <w:rFonts w:asciiTheme="minorHAnsi" w:hAnsiTheme="minorHAnsi"/>
                <w:sz w:val="20"/>
                <w:szCs w:val="20"/>
              </w:rPr>
            </w:pPr>
            <w:r w:rsidRPr="00ED2E53">
              <w:rPr>
                <w:rFonts w:asciiTheme="minorHAnsi" w:hAnsiTheme="minorHAnsi"/>
                <w:sz w:val="20"/>
                <w:szCs w:val="20"/>
              </w:rPr>
              <w:t>KS1 W</w:t>
            </w:r>
            <w:r w:rsidR="00A45025" w:rsidRPr="00ED2E53">
              <w:rPr>
                <w:rFonts w:asciiTheme="minorHAnsi" w:hAnsiTheme="minorHAnsi"/>
                <w:sz w:val="20"/>
                <w:szCs w:val="20"/>
              </w:rPr>
              <w:t>heelchair football</w:t>
            </w:r>
          </w:p>
          <w:p w14:paraId="760C221F"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KS2 Fencing</w:t>
            </w:r>
          </w:p>
          <w:p w14:paraId="4A85E889"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KS2 Street Dance</w:t>
            </w:r>
          </w:p>
          <w:p w14:paraId="0E36B18E" w14:textId="77777777" w:rsidR="00A45025" w:rsidRPr="00ED2E53" w:rsidRDefault="00A45025" w:rsidP="005737BF">
            <w:pPr>
              <w:pStyle w:val="TableParagraph"/>
              <w:rPr>
                <w:rFonts w:asciiTheme="minorHAnsi" w:hAnsiTheme="minorHAnsi"/>
                <w:sz w:val="20"/>
                <w:szCs w:val="20"/>
              </w:rPr>
            </w:pPr>
          </w:p>
          <w:p w14:paraId="634649A2"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After School clubs:</w:t>
            </w:r>
          </w:p>
          <w:p w14:paraId="1A83BCC5"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Whole School Bootcamp</w:t>
            </w:r>
          </w:p>
          <w:p w14:paraId="4AEDA124"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KS2 Netball</w:t>
            </w:r>
          </w:p>
          <w:p w14:paraId="194BB82C"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KS1&amp;2 football</w:t>
            </w:r>
          </w:p>
          <w:p w14:paraId="08E53E83" w14:textId="77777777" w:rsidR="005737BF" w:rsidRPr="00ED2E53" w:rsidRDefault="005737BF" w:rsidP="005737BF">
            <w:pPr>
              <w:pStyle w:val="TableParagraph"/>
              <w:rPr>
                <w:rFonts w:asciiTheme="minorHAnsi" w:hAnsiTheme="minorHAnsi"/>
                <w:sz w:val="20"/>
                <w:szCs w:val="20"/>
              </w:rPr>
            </w:pPr>
          </w:p>
          <w:p w14:paraId="5D9BE8DA" w14:textId="77777777" w:rsidR="00851C65" w:rsidRPr="00ED2E53" w:rsidRDefault="00851C65" w:rsidP="005737BF">
            <w:pPr>
              <w:pStyle w:val="TableParagraph"/>
              <w:rPr>
                <w:rFonts w:asciiTheme="minorHAnsi" w:hAnsiTheme="minorHAnsi"/>
                <w:sz w:val="20"/>
                <w:szCs w:val="20"/>
              </w:rPr>
            </w:pPr>
          </w:p>
          <w:p w14:paraId="4140D50D" w14:textId="77777777" w:rsidR="005737BF" w:rsidRPr="00ED2E53" w:rsidRDefault="005737BF" w:rsidP="005737BF">
            <w:pPr>
              <w:pStyle w:val="TableParagraph"/>
              <w:rPr>
                <w:rFonts w:asciiTheme="minorHAnsi" w:hAnsiTheme="minorHAnsi"/>
                <w:sz w:val="20"/>
                <w:szCs w:val="20"/>
              </w:rPr>
            </w:pPr>
            <w:r w:rsidRPr="00ED2E53">
              <w:rPr>
                <w:rFonts w:asciiTheme="minorHAnsi" w:hAnsiTheme="minorHAnsi"/>
                <w:sz w:val="20"/>
                <w:szCs w:val="20"/>
              </w:rPr>
              <w:t xml:space="preserve">Inspire+ to help deliver a questionnaire/survey to identify the needs of the pupils/staff. </w:t>
            </w:r>
          </w:p>
          <w:p w14:paraId="6F3A361A" w14:textId="77777777" w:rsidR="005737BF" w:rsidRPr="00ED2E53" w:rsidRDefault="005737BF" w:rsidP="005737BF">
            <w:pPr>
              <w:pStyle w:val="TableParagraph"/>
              <w:rPr>
                <w:rFonts w:asciiTheme="minorHAnsi" w:hAnsiTheme="minorHAnsi"/>
                <w:sz w:val="20"/>
                <w:szCs w:val="20"/>
              </w:rPr>
            </w:pPr>
          </w:p>
          <w:p w14:paraId="273A703E" w14:textId="77777777" w:rsidR="005737BF" w:rsidRPr="00ED2E53" w:rsidRDefault="005737BF" w:rsidP="005737BF">
            <w:pPr>
              <w:pStyle w:val="TableParagraph"/>
              <w:rPr>
                <w:rFonts w:asciiTheme="minorHAnsi" w:hAnsiTheme="minorHAnsi"/>
                <w:sz w:val="20"/>
                <w:szCs w:val="20"/>
              </w:rPr>
            </w:pPr>
          </w:p>
          <w:p w14:paraId="07F0CA7A" w14:textId="77777777" w:rsidR="007B3A2C" w:rsidRPr="00ED2E53" w:rsidRDefault="005737BF" w:rsidP="005737BF">
            <w:pPr>
              <w:pStyle w:val="TableParagraph"/>
              <w:rPr>
                <w:rFonts w:ascii="Times New Roman"/>
                <w:sz w:val="20"/>
                <w:szCs w:val="20"/>
              </w:rPr>
            </w:pPr>
            <w:r w:rsidRPr="00ED2E53">
              <w:rPr>
                <w:rFonts w:asciiTheme="minorHAnsi" w:hAnsiTheme="minorHAnsi"/>
                <w:sz w:val="20"/>
                <w:szCs w:val="20"/>
              </w:rPr>
              <w:t>Work with local</w:t>
            </w:r>
            <w:r w:rsidR="00F9650E" w:rsidRPr="00ED2E53">
              <w:rPr>
                <w:rFonts w:asciiTheme="minorHAnsi" w:hAnsiTheme="minorHAnsi"/>
                <w:sz w:val="20"/>
                <w:szCs w:val="20"/>
              </w:rPr>
              <w:t xml:space="preserve"> Primary Schools to organise a sports event for Key S</w:t>
            </w:r>
            <w:r w:rsidRPr="00ED2E53">
              <w:rPr>
                <w:rFonts w:asciiTheme="minorHAnsi" w:hAnsiTheme="minorHAnsi"/>
                <w:sz w:val="20"/>
                <w:szCs w:val="20"/>
              </w:rPr>
              <w:t>tage 1 and FS children.</w:t>
            </w:r>
          </w:p>
          <w:p w14:paraId="3B945687" w14:textId="77777777" w:rsidR="007B3A2C" w:rsidRPr="00ED2E53" w:rsidRDefault="007B3A2C" w:rsidP="007B3A2C">
            <w:pPr>
              <w:rPr>
                <w:sz w:val="20"/>
                <w:szCs w:val="20"/>
              </w:rPr>
            </w:pPr>
          </w:p>
          <w:p w14:paraId="44C85953" w14:textId="77777777" w:rsidR="007B3A2C" w:rsidRPr="00ED2E53" w:rsidRDefault="007B3A2C" w:rsidP="007B3A2C">
            <w:pPr>
              <w:rPr>
                <w:sz w:val="20"/>
                <w:szCs w:val="20"/>
              </w:rPr>
            </w:pPr>
          </w:p>
          <w:p w14:paraId="5517AEA7" w14:textId="77777777" w:rsidR="005737BF" w:rsidRPr="00ED2E53" w:rsidRDefault="007B3A2C" w:rsidP="007B3A2C">
            <w:pPr>
              <w:rPr>
                <w:sz w:val="20"/>
                <w:szCs w:val="20"/>
              </w:rPr>
            </w:pPr>
            <w:r w:rsidRPr="00ED2E53">
              <w:rPr>
                <w:sz w:val="20"/>
                <w:szCs w:val="20"/>
              </w:rPr>
              <w:t>Netball and basketball posts</w:t>
            </w:r>
          </w:p>
          <w:p w14:paraId="08940CEB" w14:textId="77777777" w:rsidR="007B3A2C" w:rsidRPr="00ED2E53" w:rsidRDefault="007B3A2C" w:rsidP="007B3A2C">
            <w:pPr>
              <w:rPr>
                <w:sz w:val="20"/>
                <w:szCs w:val="20"/>
              </w:rPr>
            </w:pPr>
            <w:r w:rsidRPr="00ED2E53">
              <w:rPr>
                <w:sz w:val="20"/>
                <w:szCs w:val="20"/>
              </w:rPr>
              <w:t xml:space="preserve">Boxercise equipment </w:t>
            </w:r>
          </w:p>
        </w:tc>
        <w:tc>
          <w:tcPr>
            <w:tcW w:w="1663" w:type="dxa"/>
          </w:tcPr>
          <w:p w14:paraId="32C05B74" w14:textId="77777777" w:rsidR="00C2051F" w:rsidRPr="00ED2E53" w:rsidRDefault="007B3A2C"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Membership plus £350</w:t>
            </w:r>
          </w:p>
          <w:p w14:paraId="188140F1" w14:textId="77777777" w:rsidR="007B3A2C" w:rsidRPr="00ED2E53" w:rsidRDefault="007B3A2C" w:rsidP="00D11688">
            <w:pPr>
              <w:pStyle w:val="TableParagraph"/>
              <w:rPr>
                <w:rFonts w:asciiTheme="minorHAnsi" w:hAnsiTheme="minorHAnsi" w:cstheme="minorHAnsi"/>
                <w:sz w:val="20"/>
                <w:szCs w:val="20"/>
              </w:rPr>
            </w:pPr>
          </w:p>
          <w:p w14:paraId="31A52230" w14:textId="77777777" w:rsidR="007B3A2C" w:rsidRPr="00ED2E53" w:rsidRDefault="007B3A2C" w:rsidP="00D11688">
            <w:pPr>
              <w:pStyle w:val="TableParagraph"/>
              <w:rPr>
                <w:rFonts w:asciiTheme="minorHAnsi" w:hAnsiTheme="minorHAnsi" w:cstheme="minorHAnsi"/>
                <w:sz w:val="20"/>
                <w:szCs w:val="20"/>
              </w:rPr>
            </w:pPr>
          </w:p>
          <w:p w14:paraId="271D4D9A" w14:textId="77777777" w:rsidR="007B3A2C" w:rsidRPr="00ED2E53" w:rsidRDefault="007B3A2C" w:rsidP="00D11688">
            <w:pPr>
              <w:pStyle w:val="TableParagraph"/>
              <w:rPr>
                <w:rFonts w:asciiTheme="minorHAnsi" w:hAnsiTheme="minorHAnsi" w:cstheme="minorHAnsi"/>
                <w:sz w:val="20"/>
                <w:szCs w:val="20"/>
              </w:rPr>
            </w:pPr>
          </w:p>
          <w:p w14:paraId="2A36CF55" w14:textId="77777777" w:rsidR="007B3A2C" w:rsidRPr="00ED2E53" w:rsidRDefault="007B3A2C" w:rsidP="00D11688">
            <w:pPr>
              <w:pStyle w:val="TableParagraph"/>
              <w:rPr>
                <w:rFonts w:asciiTheme="minorHAnsi" w:hAnsiTheme="minorHAnsi" w:cstheme="minorHAnsi"/>
                <w:sz w:val="20"/>
                <w:szCs w:val="20"/>
              </w:rPr>
            </w:pPr>
          </w:p>
          <w:p w14:paraId="13BCC72C" w14:textId="77777777" w:rsidR="007B3A2C" w:rsidRPr="00ED2E53" w:rsidRDefault="007B3A2C" w:rsidP="00D11688">
            <w:pPr>
              <w:pStyle w:val="TableParagraph"/>
              <w:rPr>
                <w:rFonts w:asciiTheme="minorHAnsi" w:hAnsiTheme="minorHAnsi" w:cstheme="minorHAnsi"/>
                <w:sz w:val="20"/>
                <w:szCs w:val="20"/>
              </w:rPr>
            </w:pPr>
          </w:p>
          <w:p w14:paraId="4C31ADEA" w14:textId="77777777" w:rsidR="007B3A2C" w:rsidRPr="00ED2E53" w:rsidRDefault="007B3A2C" w:rsidP="00D11688">
            <w:pPr>
              <w:pStyle w:val="TableParagraph"/>
              <w:rPr>
                <w:rFonts w:asciiTheme="minorHAnsi" w:hAnsiTheme="minorHAnsi" w:cstheme="minorHAnsi"/>
                <w:sz w:val="20"/>
                <w:szCs w:val="20"/>
              </w:rPr>
            </w:pPr>
          </w:p>
          <w:p w14:paraId="28E9B610" w14:textId="77777777" w:rsidR="007B3A2C" w:rsidRPr="00ED2E53" w:rsidRDefault="007B3A2C" w:rsidP="00D11688">
            <w:pPr>
              <w:pStyle w:val="TableParagraph"/>
              <w:rPr>
                <w:rFonts w:asciiTheme="minorHAnsi" w:hAnsiTheme="minorHAnsi" w:cstheme="minorHAnsi"/>
                <w:sz w:val="20"/>
                <w:szCs w:val="20"/>
              </w:rPr>
            </w:pPr>
          </w:p>
          <w:p w14:paraId="28FA454D" w14:textId="77777777" w:rsidR="007B3A2C" w:rsidRPr="00ED2E53" w:rsidRDefault="007B3A2C" w:rsidP="00D11688">
            <w:pPr>
              <w:pStyle w:val="TableParagraph"/>
              <w:rPr>
                <w:rFonts w:asciiTheme="minorHAnsi" w:hAnsiTheme="minorHAnsi" w:cstheme="minorHAnsi"/>
                <w:sz w:val="20"/>
                <w:szCs w:val="20"/>
              </w:rPr>
            </w:pPr>
          </w:p>
          <w:p w14:paraId="24416B5F" w14:textId="77777777" w:rsidR="007B3A2C" w:rsidRPr="00ED2E53" w:rsidRDefault="007B3A2C" w:rsidP="00D11688">
            <w:pPr>
              <w:pStyle w:val="TableParagraph"/>
              <w:rPr>
                <w:rFonts w:asciiTheme="minorHAnsi" w:hAnsiTheme="minorHAnsi" w:cstheme="minorHAnsi"/>
                <w:sz w:val="20"/>
                <w:szCs w:val="20"/>
              </w:rPr>
            </w:pPr>
          </w:p>
          <w:p w14:paraId="7CC0F187" w14:textId="77777777" w:rsidR="007B3A2C" w:rsidRPr="00ED2E53" w:rsidRDefault="007B3A2C" w:rsidP="00D11688">
            <w:pPr>
              <w:pStyle w:val="TableParagraph"/>
              <w:rPr>
                <w:rFonts w:asciiTheme="minorHAnsi" w:hAnsiTheme="minorHAnsi" w:cstheme="minorHAnsi"/>
                <w:sz w:val="20"/>
                <w:szCs w:val="20"/>
              </w:rPr>
            </w:pPr>
          </w:p>
          <w:p w14:paraId="10FEB5F7" w14:textId="77777777" w:rsidR="007B3A2C" w:rsidRPr="00ED2E53" w:rsidRDefault="007B3A2C" w:rsidP="00D11688">
            <w:pPr>
              <w:pStyle w:val="TableParagraph"/>
              <w:rPr>
                <w:rFonts w:asciiTheme="minorHAnsi" w:hAnsiTheme="minorHAnsi" w:cstheme="minorHAnsi"/>
                <w:sz w:val="20"/>
                <w:szCs w:val="20"/>
              </w:rPr>
            </w:pPr>
          </w:p>
          <w:p w14:paraId="16978A31" w14:textId="77777777" w:rsidR="007B3A2C" w:rsidRPr="00ED2E53" w:rsidRDefault="007B3A2C" w:rsidP="00D11688">
            <w:pPr>
              <w:pStyle w:val="TableParagraph"/>
              <w:rPr>
                <w:rFonts w:asciiTheme="minorHAnsi" w:hAnsiTheme="minorHAnsi" w:cstheme="minorHAnsi"/>
                <w:sz w:val="20"/>
                <w:szCs w:val="20"/>
              </w:rPr>
            </w:pPr>
          </w:p>
          <w:p w14:paraId="4E9D3BE3" w14:textId="77777777" w:rsidR="007B3A2C" w:rsidRPr="00ED2E53" w:rsidRDefault="007B3A2C" w:rsidP="00D11688">
            <w:pPr>
              <w:pStyle w:val="TableParagraph"/>
              <w:rPr>
                <w:rFonts w:asciiTheme="minorHAnsi" w:hAnsiTheme="minorHAnsi" w:cstheme="minorHAnsi"/>
                <w:sz w:val="20"/>
                <w:szCs w:val="20"/>
              </w:rPr>
            </w:pPr>
          </w:p>
          <w:p w14:paraId="010F5540" w14:textId="77777777" w:rsidR="007B3A2C" w:rsidRPr="00ED2E53" w:rsidRDefault="007B3A2C" w:rsidP="00D11688">
            <w:pPr>
              <w:pStyle w:val="TableParagraph"/>
              <w:rPr>
                <w:rFonts w:asciiTheme="minorHAnsi" w:hAnsiTheme="minorHAnsi" w:cstheme="minorHAnsi"/>
                <w:sz w:val="20"/>
                <w:szCs w:val="20"/>
              </w:rPr>
            </w:pPr>
          </w:p>
          <w:p w14:paraId="44462D4D" w14:textId="77777777" w:rsidR="007B3A2C" w:rsidRPr="00ED2E53" w:rsidRDefault="007B3A2C" w:rsidP="00D11688">
            <w:pPr>
              <w:pStyle w:val="TableParagraph"/>
              <w:rPr>
                <w:rFonts w:asciiTheme="minorHAnsi" w:hAnsiTheme="minorHAnsi" w:cstheme="minorHAnsi"/>
                <w:sz w:val="20"/>
                <w:szCs w:val="20"/>
              </w:rPr>
            </w:pPr>
          </w:p>
          <w:p w14:paraId="5344AD87" w14:textId="77777777" w:rsidR="007B3A2C" w:rsidRPr="00ED2E53" w:rsidRDefault="007B3A2C" w:rsidP="00D11688">
            <w:pPr>
              <w:pStyle w:val="TableParagraph"/>
              <w:rPr>
                <w:rFonts w:asciiTheme="minorHAnsi" w:hAnsiTheme="minorHAnsi" w:cstheme="minorHAnsi"/>
                <w:sz w:val="20"/>
                <w:szCs w:val="20"/>
              </w:rPr>
            </w:pPr>
          </w:p>
          <w:p w14:paraId="0CC1EF16" w14:textId="77777777" w:rsidR="007B3A2C" w:rsidRPr="00ED2E53" w:rsidRDefault="007B3A2C" w:rsidP="00D11688">
            <w:pPr>
              <w:pStyle w:val="TableParagraph"/>
              <w:rPr>
                <w:rFonts w:asciiTheme="minorHAnsi" w:hAnsiTheme="minorHAnsi" w:cstheme="minorHAnsi"/>
                <w:sz w:val="20"/>
                <w:szCs w:val="20"/>
              </w:rPr>
            </w:pPr>
          </w:p>
          <w:p w14:paraId="06FDC6B5" w14:textId="77777777" w:rsidR="007B3A2C" w:rsidRPr="00ED2E53" w:rsidRDefault="007B3A2C" w:rsidP="00D11688">
            <w:pPr>
              <w:pStyle w:val="TableParagraph"/>
              <w:rPr>
                <w:rFonts w:asciiTheme="minorHAnsi" w:hAnsiTheme="minorHAnsi" w:cstheme="minorHAnsi"/>
                <w:sz w:val="20"/>
                <w:szCs w:val="20"/>
              </w:rPr>
            </w:pPr>
          </w:p>
          <w:p w14:paraId="50BCCB92" w14:textId="77777777" w:rsidR="007B3A2C" w:rsidRPr="00ED2E53" w:rsidRDefault="007B3A2C" w:rsidP="00D11688">
            <w:pPr>
              <w:pStyle w:val="TableParagraph"/>
              <w:rPr>
                <w:rFonts w:asciiTheme="minorHAnsi" w:hAnsiTheme="minorHAnsi" w:cstheme="minorHAnsi"/>
                <w:sz w:val="20"/>
                <w:szCs w:val="20"/>
              </w:rPr>
            </w:pPr>
          </w:p>
          <w:p w14:paraId="75DA7441" w14:textId="77777777" w:rsidR="007B3A2C" w:rsidRPr="00ED2E53" w:rsidRDefault="007B3A2C" w:rsidP="00D11688">
            <w:pPr>
              <w:pStyle w:val="TableParagraph"/>
              <w:rPr>
                <w:rFonts w:asciiTheme="minorHAnsi" w:hAnsiTheme="minorHAnsi" w:cstheme="minorHAnsi"/>
                <w:sz w:val="20"/>
                <w:szCs w:val="20"/>
              </w:rPr>
            </w:pPr>
          </w:p>
          <w:p w14:paraId="58AAE81C" w14:textId="77777777" w:rsidR="007B3A2C" w:rsidRPr="00ED2E53" w:rsidRDefault="007B3A2C" w:rsidP="00D11688">
            <w:pPr>
              <w:pStyle w:val="TableParagraph"/>
              <w:rPr>
                <w:rFonts w:asciiTheme="minorHAnsi" w:hAnsiTheme="minorHAnsi" w:cstheme="minorHAnsi"/>
                <w:sz w:val="20"/>
                <w:szCs w:val="20"/>
              </w:rPr>
            </w:pPr>
          </w:p>
          <w:p w14:paraId="2F9755CF" w14:textId="77777777" w:rsidR="007B3A2C" w:rsidRPr="00ED2E53" w:rsidRDefault="007B3A2C" w:rsidP="00D11688">
            <w:pPr>
              <w:pStyle w:val="TableParagraph"/>
              <w:rPr>
                <w:rFonts w:asciiTheme="minorHAnsi" w:hAnsiTheme="minorHAnsi" w:cstheme="minorHAnsi"/>
                <w:sz w:val="20"/>
                <w:szCs w:val="20"/>
              </w:rPr>
            </w:pPr>
          </w:p>
          <w:p w14:paraId="5BC3C5A8" w14:textId="77777777" w:rsidR="007B3A2C" w:rsidRPr="00ED2E53" w:rsidRDefault="007B3A2C" w:rsidP="00D11688">
            <w:pPr>
              <w:pStyle w:val="TableParagraph"/>
              <w:rPr>
                <w:rFonts w:asciiTheme="minorHAnsi" w:hAnsiTheme="minorHAnsi" w:cstheme="minorHAnsi"/>
                <w:sz w:val="20"/>
                <w:szCs w:val="20"/>
              </w:rPr>
            </w:pPr>
          </w:p>
          <w:p w14:paraId="0082A79C" w14:textId="77777777" w:rsidR="007B3A2C" w:rsidRPr="00ED2E53" w:rsidRDefault="007B3A2C" w:rsidP="00D11688">
            <w:pPr>
              <w:pStyle w:val="TableParagraph"/>
              <w:rPr>
                <w:rFonts w:asciiTheme="minorHAnsi" w:hAnsiTheme="minorHAnsi" w:cstheme="minorHAnsi"/>
                <w:sz w:val="20"/>
                <w:szCs w:val="20"/>
              </w:rPr>
            </w:pPr>
          </w:p>
          <w:p w14:paraId="2F64BC87" w14:textId="77777777" w:rsidR="007B3A2C" w:rsidRPr="00ED2E53" w:rsidRDefault="007B3A2C" w:rsidP="00D11688">
            <w:pPr>
              <w:pStyle w:val="TableParagraph"/>
              <w:rPr>
                <w:rFonts w:asciiTheme="minorHAnsi" w:hAnsiTheme="minorHAnsi" w:cstheme="minorHAnsi"/>
                <w:sz w:val="20"/>
                <w:szCs w:val="20"/>
              </w:rPr>
            </w:pPr>
          </w:p>
          <w:p w14:paraId="46A14B01" w14:textId="77777777" w:rsidR="007B3A2C" w:rsidRPr="00ED2E53" w:rsidRDefault="007B3A2C"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£900</w:t>
            </w:r>
          </w:p>
          <w:p w14:paraId="34C7410A" w14:textId="77777777" w:rsidR="007B3A2C" w:rsidRPr="00ED2E53" w:rsidRDefault="007B3A2C"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£1000</w:t>
            </w:r>
          </w:p>
          <w:p w14:paraId="5B16EC5B" w14:textId="77777777" w:rsidR="007B3A2C" w:rsidRPr="00ED2E53" w:rsidRDefault="007B3A2C" w:rsidP="00D11688">
            <w:pPr>
              <w:pStyle w:val="TableParagraph"/>
              <w:rPr>
                <w:rFonts w:asciiTheme="minorHAnsi" w:hAnsiTheme="minorHAnsi" w:cstheme="minorHAnsi"/>
                <w:sz w:val="20"/>
                <w:szCs w:val="20"/>
              </w:rPr>
            </w:pPr>
          </w:p>
        </w:tc>
        <w:tc>
          <w:tcPr>
            <w:tcW w:w="3423" w:type="dxa"/>
          </w:tcPr>
          <w:p w14:paraId="19764317" w14:textId="77777777" w:rsidR="007B3A2C" w:rsidRPr="00ED2E53" w:rsidRDefault="007B3A2C" w:rsidP="007B3A2C">
            <w:pPr>
              <w:pStyle w:val="TableParagraph"/>
              <w:spacing w:line="257" w:lineRule="exact"/>
              <w:ind w:left="18"/>
              <w:rPr>
                <w:color w:val="231F20"/>
                <w:sz w:val="20"/>
                <w:szCs w:val="20"/>
              </w:rPr>
            </w:pPr>
            <w:r w:rsidRPr="00ED2E53">
              <w:rPr>
                <w:color w:val="231F20"/>
                <w:sz w:val="20"/>
                <w:szCs w:val="20"/>
              </w:rPr>
              <w:t>Evidence and impact:</w:t>
            </w:r>
          </w:p>
          <w:p w14:paraId="68F88FA3" w14:textId="77777777" w:rsidR="007B3A2C" w:rsidRPr="00ED2E53" w:rsidRDefault="007B3A2C" w:rsidP="007B3A2C">
            <w:pPr>
              <w:pStyle w:val="TableParagraph"/>
              <w:spacing w:line="257" w:lineRule="exact"/>
              <w:ind w:left="18"/>
              <w:rPr>
                <w:color w:val="231F20"/>
                <w:sz w:val="20"/>
                <w:szCs w:val="20"/>
              </w:rPr>
            </w:pPr>
            <w:r w:rsidRPr="00ED2E53">
              <w:rPr>
                <w:color w:val="231F20"/>
                <w:sz w:val="20"/>
                <w:szCs w:val="20"/>
              </w:rPr>
              <w:t xml:space="preserve">Pupils inspired to try sports they would not usually have access to. Some children have expressed interest in pursuing these activities outside of school hours. </w:t>
            </w:r>
          </w:p>
          <w:p w14:paraId="22AB4898" w14:textId="77777777" w:rsidR="007B3A2C" w:rsidRPr="00ED2E53" w:rsidRDefault="007B3A2C" w:rsidP="007B3A2C">
            <w:pPr>
              <w:pStyle w:val="TableParagraph"/>
              <w:spacing w:line="257" w:lineRule="exact"/>
              <w:ind w:left="18"/>
              <w:rPr>
                <w:color w:val="231F20"/>
                <w:sz w:val="20"/>
                <w:szCs w:val="20"/>
              </w:rPr>
            </w:pPr>
            <w:r w:rsidRPr="00ED2E53">
              <w:rPr>
                <w:color w:val="231F20"/>
                <w:sz w:val="20"/>
                <w:szCs w:val="20"/>
              </w:rPr>
              <w:t xml:space="preserve">We have specifically chosen ‘alternative’ physical activities to appeal to less active children. </w:t>
            </w:r>
          </w:p>
          <w:p w14:paraId="200CA3AC" w14:textId="77777777" w:rsidR="00C2051F" w:rsidRPr="00ED2E53" w:rsidRDefault="00C2051F" w:rsidP="00D11688">
            <w:pPr>
              <w:pStyle w:val="TableParagraph"/>
              <w:rPr>
                <w:rFonts w:ascii="Times New Roman"/>
                <w:sz w:val="20"/>
                <w:szCs w:val="20"/>
              </w:rPr>
            </w:pPr>
          </w:p>
          <w:p w14:paraId="1FEFB6A8" w14:textId="77777777" w:rsidR="007B3A2C" w:rsidRPr="00ED2E53" w:rsidRDefault="007B3A2C" w:rsidP="00D11688">
            <w:pPr>
              <w:pStyle w:val="TableParagraph"/>
              <w:rPr>
                <w:sz w:val="20"/>
                <w:szCs w:val="20"/>
              </w:rPr>
            </w:pPr>
          </w:p>
          <w:p w14:paraId="4A3F1536" w14:textId="77777777" w:rsidR="007B3A2C" w:rsidRPr="00ED2E53" w:rsidRDefault="007B3A2C" w:rsidP="00D11688">
            <w:pPr>
              <w:pStyle w:val="TableParagraph"/>
              <w:rPr>
                <w:sz w:val="20"/>
                <w:szCs w:val="20"/>
              </w:rPr>
            </w:pPr>
          </w:p>
          <w:p w14:paraId="711D8BB6" w14:textId="77777777" w:rsidR="007B3A2C" w:rsidRPr="00ED2E53" w:rsidRDefault="007B3A2C" w:rsidP="00D11688">
            <w:pPr>
              <w:pStyle w:val="TableParagraph"/>
              <w:rPr>
                <w:sz w:val="20"/>
                <w:szCs w:val="20"/>
              </w:rPr>
            </w:pPr>
          </w:p>
          <w:p w14:paraId="1585AFD1" w14:textId="77777777" w:rsidR="007B3A2C" w:rsidRPr="00ED2E53" w:rsidRDefault="007B3A2C" w:rsidP="00D11688">
            <w:pPr>
              <w:pStyle w:val="TableParagraph"/>
              <w:rPr>
                <w:sz w:val="20"/>
                <w:szCs w:val="20"/>
              </w:rPr>
            </w:pPr>
          </w:p>
          <w:p w14:paraId="44B6B194" w14:textId="77777777" w:rsidR="007B3A2C" w:rsidRPr="00ED2E53" w:rsidRDefault="007B3A2C" w:rsidP="00D11688">
            <w:pPr>
              <w:pStyle w:val="TableParagraph"/>
              <w:rPr>
                <w:sz w:val="20"/>
                <w:szCs w:val="20"/>
              </w:rPr>
            </w:pPr>
          </w:p>
          <w:p w14:paraId="2FC74DA3" w14:textId="77777777" w:rsidR="007B3A2C" w:rsidRPr="00ED2E53" w:rsidRDefault="007B3A2C" w:rsidP="00D11688">
            <w:pPr>
              <w:pStyle w:val="TableParagraph"/>
              <w:rPr>
                <w:sz w:val="20"/>
                <w:szCs w:val="20"/>
              </w:rPr>
            </w:pPr>
          </w:p>
          <w:p w14:paraId="0BFA3C03" w14:textId="77777777" w:rsidR="007B3A2C" w:rsidRPr="00ED2E53" w:rsidRDefault="007B3A2C" w:rsidP="00D11688">
            <w:pPr>
              <w:pStyle w:val="TableParagraph"/>
              <w:rPr>
                <w:sz w:val="20"/>
                <w:szCs w:val="20"/>
              </w:rPr>
            </w:pPr>
          </w:p>
          <w:p w14:paraId="19DCF1BE" w14:textId="77777777" w:rsidR="007B3A2C" w:rsidRPr="00ED2E53" w:rsidRDefault="007B3A2C" w:rsidP="00D11688">
            <w:pPr>
              <w:pStyle w:val="TableParagraph"/>
              <w:rPr>
                <w:sz w:val="20"/>
                <w:szCs w:val="20"/>
              </w:rPr>
            </w:pPr>
          </w:p>
          <w:p w14:paraId="4C32D7C5" w14:textId="77777777" w:rsidR="007B3A2C" w:rsidRPr="00ED2E53" w:rsidRDefault="007B3A2C" w:rsidP="00D11688">
            <w:pPr>
              <w:pStyle w:val="TableParagraph"/>
              <w:rPr>
                <w:sz w:val="20"/>
                <w:szCs w:val="20"/>
              </w:rPr>
            </w:pPr>
          </w:p>
          <w:p w14:paraId="558C80EC" w14:textId="77777777" w:rsidR="00A42207" w:rsidRPr="00ED2E53" w:rsidRDefault="007B3A2C" w:rsidP="00D11688">
            <w:pPr>
              <w:pStyle w:val="TableParagraph"/>
              <w:rPr>
                <w:rFonts w:ascii="Times New Roman"/>
                <w:sz w:val="20"/>
                <w:szCs w:val="20"/>
              </w:rPr>
            </w:pPr>
            <w:r w:rsidRPr="00ED2E53">
              <w:rPr>
                <w:sz w:val="20"/>
                <w:szCs w:val="20"/>
              </w:rPr>
              <w:t>Vast majority of pupils say they enjoy PE and Sport and want to get involved in more activities. They particularly enjoy ‘sporting visitors and professionals’ coming in.</w:t>
            </w:r>
          </w:p>
          <w:p w14:paraId="0A3ACE35" w14:textId="77777777" w:rsidR="00A42207" w:rsidRPr="00ED2E53" w:rsidRDefault="00A42207" w:rsidP="00D11688">
            <w:pPr>
              <w:pStyle w:val="TableParagraph"/>
              <w:rPr>
                <w:rFonts w:ascii="Times New Roman"/>
                <w:sz w:val="20"/>
                <w:szCs w:val="20"/>
              </w:rPr>
            </w:pPr>
          </w:p>
          <w:p w14:paraId="0D056D05" w14:textId="77777777" w:rsidR="00A42207" w:rsidRPr="00ED2E53" w:rsidRDefault="00A42207" w:rsidP="00D11688">
            <w:pPr>
              <w:pStyle w:val="TableParagraph"/>
              <w:rPr>
                <w:rFonts w:ascii="Times New Roman"/>
                <w:sz w:val="20"/>
                <w:szCs w:val="20"/>
              </w:rPr>
            </w:pPr>
          </w:p>
          <w:p w14:paraId="24342146" w14:textId="77777777" w:rsidR="00A42207" w:rsidRPr="00ED2E53" w:rsidRDefault="00A42207" w:rsidP="00D11688">
            <w:pPr>
              <w:pStyle w:val="TableParagraph"/>
              <w:rPr>
                <w:rFonts w:ascii="Times New Roman"/>
                <w:sz w:val="20"/>
                <w:szCs w:val="20"/>
              </w:rPr>
            </w:pPr>
          </w:p>
          <w:p w14:paraId="7EED46B4" w14:textId="77777777" w:rsidR="00A42207" w:rsidRPr="00ED2E53" w:rsidRDefault="00A42207" w:rsidP="00D11688">
            <w:pPr>
              <w:pStyle w:val="TableParagraph"/>
              <w:rPr>
                <w:rFonts w:ascii="Times New Roman"/>
                <w:sz w:val="20"/>
                <w:szCs w:val="20"/>
              </w:rPr>
            </w:pPr>
          </w:p>
          <w:p w14:paraId="6FBE6425" w14:textId="77777777" w:rsidR="00A42207" w:rsidRPr="00ED2E53" w:rsidRDefault="00A42207" w:rsidP="00D11688">
            <w:pPr>
              <w:pStyle w:val="TableParagraph"/>
              <w:rPr>
                <w:rFonts w:ascii="Times New Roman"/>
                <w:sz w:val="20"/>
                <w:szCs w:val="20"/>
              </w:rPr>
            </w:pPr>
          </w:p>
          <w:p w14:paraId="7614C9E9" w14:textId="77777777" w:rsidR="00A42207" w:rsidRPr="00ED2E53" w:rsidRDefault="00A42207" w:rsidP="00D11688">
            <w:pPr>
              <w:pStyle w:val="TableParagraph"/>
              <w:rPr>
                <w:rFonts w:ascii="Times New Roman"/>
                <w:sz w:val="20"/>
                <w:szCs w:val="20"/>
              </w:rPr>
            </w:pPr>
          </w:p>
          <w:p w14:paraId="1692F432" w14:textId="77777777" w:rsidR="00A42207" w:rsidRPr="00ED2E53" w:rsidRDefault="00A42207" w:rsidP="00D11688">
            <w:pPr>
              <w:pStyle w:val="TableParagraph"/>
              <w:rPr>
                <w:rFonts w:ascii="Times New Roman"/>
                <w:sz w:val="20"/>
                <w:szCs w:val="20"/>
              </w:rPr>
            </w:pPr>
          </w:p>
          <w:p w14:paraId="1EAEE215" w14:textId="77777777" w:rsidR="00A42207" w:rsidRPr="00ED2E53" w:rsidRDefault="00A42207" w:rsidP="00D11688">
            <w:pPr>
              <w:pStyle w:val="TableParagraph"/>
              <w:rPr>
                <w:rFonts w:ascii="Times New Roman"/>
                <w:sz w:val="20"/>
                <w:szCs w:val="20"/>
              </w:rPr>
            </w:pPr>
          </w:p>
          <w:p w14:paraId="3623F0C8" w14:textId="77777777" w:rsidR="00A42207" w:rsidRPr="00ED2E53" w:rsidRDefault="00A42207" w:rsidP="00D11688">
            <w:pPr>
              <w:pStyle w:val="TableParagraph"/>
              <w:rPr>
                <w:rFonts w:ascii="Times New Roman"/>
                <w:sz w:val="20"/>
                <w:szCs w:val="20"/>
              </w:rPr>
            </w:pPr>
          </w:p>
          <w:p w14:paraId="1BD9087E" w14:textId="77777777" w:rsidR="00A42207" w:rsidRPr="00ED2E53" w:rsidRDefault="00A4220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Include Wider impact – increased attendance? More active pupils, better EHWB, less reports of bullying, incidents etc, any measure of happy children, SAT results improved</w:t>
            </w:r>
          </w:p>
        </w:tc>
        <w:tc>
          <w:tcPr>
            <w:tcW w:w="3076" w:type="dxa"/>
          </w:tcPr>
          <w:p w14:paraId="70278976" w14:textId="77777777" w:rsidR="007B3A2C" w:rsidRPr="00ED2E53" w:rsidRDefault="007B3A2C" w:rsidP="007B3A2C">
            <w:pPr>
              <w:pStyle w:val="TableParagraph"/>
              <w:spacing w:line="255" w:lineRule="exact"/>
              <w:ind w:left="18"/>
              <w:rPr>
                <w:sz w:val="20"/>
                <w:szCs w:val="20"/>
              </w:rPr>
            </w:pPr>
            <w:r w:rsidRPr="00ED2E53">
              <w:rPr>
                <w:color w:val="231F20"/>
                <w:sz w:val="20"/>
                <w:szCs w:val="20"/>
              </w:rPr>
              <w:t>Sustainability and suggested</w:t>
            </w:r>
          </w:p>
          <w:p w14:paraId="37D15CD8" w14:textId="77777777" w:rsidR="007B3A2C" w:rsidRDefault="007B3A2C" w:rsidP="007B3A2C">
            <w:pPr>
              <w:pStyle w:val="TableParagraph"/>
              <w:spacing w:line="290" w:lineRule="exact"/>
              <w:ind w:left="18"/>
              <w:rPr>
                <w:color w:val="231F20"/>
                <w:sz w:val="20"/>
                <w:szCs w:val="20"/>
              </w:rPr>
            </w:pPr>
            <w:r w:rsidRPr="00ED2E53">
              <w:rPr>
                <w:color w:val="231F20"/>
                <w:sz w:val="20"/>
                <w:szCs w:val="20"/>
              </w:rPr>
              <w:t>next steps:</w:t>
            </w:r>
          </w:p>
          <w:p w14:paraId="75E39060" w14:textId="77777777" w:rsidR="00D916DC" w:rsidRPr="00ED2E53" w:rsidRDefault="00D916DC" w:rsidP="007B3A2C">
            <w:pPr>
              <w:pStyle w:val="TableParagraph"/>
              <w:spacing w:line="290" w:lineRule="exact"/>
              <w:ind w:left="18"/>
              <w:rPr>
                <w:color w:val="231F20"/>
                <w:sz w:val="20"/>
                <w:szCs w:val="20"/>
              </w:rPr>
            </w:pPr>
          </w:p>
          <w:p w14:paraId="36269EC6" w14:textId="77777777" w:rsidR="00A42207" w:rsidRPr="00ED2E53" w:rsidRDefault="007B3A2C" w:rsidP="007B3A2C">
            <w:pPr>
              <w:pStyle w:val="TableParagraph"/>
              <w:rPr>
                <w:rFonts w:ascii="Times New Roman"/>
                <w:sz w:val="20"/>
                <w:szCs w:val="20"/>
              </w:rPr>
            </w:pPr>
            <w:r w:rsidRPr="00ED2E53">
              <w:rPr>
                <w:color w:val="231F20"/>
                <w:sz w:val="20"/>
                <w:szCs w:val="20"/>
              </w:rPr>
              <w:t>To encourage parents to offer/train on activities of interest to them (Parent Volunteer Scheme through Inspire+).</w:t>
            </w:r>
          </w:p>
          <w:p w14:paraId="02A5DAFD" w14:textId="77777777" w:rsidR="00A42207" w:rsidRPr="00ED2E53" w:rsidRDefault="00A42207" w:rsidP="00D11688">
            <w:pPr>
              <w:pStyle w:val="TableParagraph"/>
              <w:rPr>
                <w:rFonts w:ascii="Times New Roman"/>
                <w:sz w:val="20"/>
                <w:szCs w:val="20"/>
              </w:rPr>
            </w:pPr>
          </w:p>
          <w:p w14:paraId="2FCED335" w14:textId="77777777" w:rsidR="00A42207" w:rsidRPr="00ED2E53" w:rsidRDefault="00A42207" w:rsidP="00D11688">
            <w:pPr>
              <w:pStyle w:val="TableParagraph"/>
              <w:rPr>
                <w:rFonts w:ascii="Times New Roman"/>
                <w:sz w:val="20"/>
                <w:szCs w:val="20"/>
              </w:rPr>
            </w:pPr>
          </w:p>
          <w:p w14:paraId="2C89740B" w14:textId="77777777" w:rsidR="00A42207" w:rsidRPr="00ED2E53" w:rsidRDefault="00A42207" w:rsidP="00D11688">
            <w:pPr>
              <w:pStyle w:val="TableParagraph"/>
              <w:rPr>
                <w:rFonts w:ascii="Times New Roman"/>
                <w:sz w:val="20"/>
                <w:szCs w:val="20"/>
              </w:rPr>
            </w:pPr>
          </w:p>
          <w:p w14:paraId="3035A808" w14:textId="77777777" w:rsidR="00A42207" w:rsidRPr="00ED2E53" w:rsidRDefault="00A42207" w:rsidP="00D11688">
            <w:pPr>
              <w:pStyle w:val="TableParagraph"/>
              <w:rPr>
                <w:rFonts w:ascii="Times New Roman"/>
                <w:sz w:val="20"/>
                <w:szCs w:val="20"/>
              </w:rPr>
            </w:pPr>
          </w:p>
          <w:p w14:paraId="157C132D" w14:textId="77777777" w:rsidR="00A42207" w:rsidRPr="00ED2E53" w:rsidRDefault="00A42207" w:rsidP="00D11688">
            <w:pPr>
              <w:pStyle w:val="TableParagraph"/>
              <w:rPr>
                <w:rFonts w:ascii="Times New Roman"/>
                <w:sz w:val="20"/>
                <w:szCs w:val="20"/>
              </w:rPr>
            </w:pPr>
          </w:p>
          <w:p w14:paraId="53F857C6" w14:textId="77777777" w:rsidR="00A42207" w:rsidRPr="00ED2E53" w:rsidRDefault="00A42207" w:rsidP="00D11688">
            <w:pPr>
              <w:pStyle w:val="TableParagraph"/>
              <w:rPr>
                <w:rFonts w:ascii="Times New Roman"/>
                <w:sz w:val="20"/>
                <w:szCs w:val="20"/>
              </w:rPr>
            </w:pPr>
          </w:p>
          <w:p w14:paraId="794C2A22" w14:textId="77777777" w:rsidR="00A42207" w:rsidRPr="00ED2E53" w:rsidRDefault="00A42207" w:rsidP="00D11688">
            <w:pPr>
              <w:pStyle w:val="TableParagraph"/>
              <w:rPr>
                <w:rFonts w:ascii="Times New Roman"/>
                <w:sz w:val="20"/>
                <w:szCs w:val="20"/>
              </w:rPr>
            </w:pPr>
          </w:p>
          <w:p w14:paraId="79F94712" w14:textId="77777777" w:rsidR="00A42207" w:rsidRPr="00ED2E53" w:rsidRDefault="00A42207" w:rsidP="00D11688">
            <w:pPr>
              <w:pStyle w:val="TableParagraph"/>
              <w:rPr>
                <w:rFonts w:ascii="Times New Roman"/>
                <w:sz w:val="20"/>
                <w:szCs w:val="20"/>
              </w:rPr>
            </w:pPr>
          </w:p>
          <w:p w14:paraId="6B286CF5" w14:textId="77777777" w:rsidR="00A42207" w:rsidRPr="00ED2E53" w:rsidRDefault="00A42207" w:rsidP="00D11688">
            <w:pPr>
              <w:pStyle w:val="TableParagraph"/>
              <w:rPr>
                <w:rFonts w:ascii="Times New Roman"/>
                <w:sz w:val="20"/>
                <w:szCs w:val="20"/>
              </w:rPr>
            </w:pPr>
          </w:p>
          <w:p w14:paraId="08E8D0BE" w14:textId="77777777" w:rsidR="00A42207" w:rsidRPr="00ED2E53" w:rsidRDefault="00A42207" w:rsidP="00D11688">
            <w:pPr>
              <w:pStyle w:val="TableParagraph"/>
              <w:rPr>
                <w:rFonts w:ascii="Times New Roman"/>
                <w:sz w:val="20"/>
                <w:szCs w:val="20"/>
              </w:rPr>
            </w:pPr>
          </w:p>
          <w:p w14:paraId="669CC57D" w14:textId="77777777" w:rsidR="00A42207" w:rsidRPr="00ED2E53" w:rsidRDefault="00A42207" w:rsidP="00D11688">
            <w:pPr>
              <w:pStyle w:val="TableParagraph"/>
              <w:rPr>
                <w:rFonts w:ascii="Times New Roman"/>
                <w:sz w:val="20"/>
                <w:szCs w:val="20"/>
              </w:rPr>
            </w:pPr>
          </w:p>
          <w:p w14:paraId="27513CA8" w14:textId="77777777" w:rsidR="00A42207" w:rsidRPr="00ED2E53" w:rsidRDefault="00A42207" w:rsidP="00D11688">
            <w:pPr>
              <w:pStyle w:val="TableParagraph"/>
              <w:rPr>
                <w:rFonts w:ascii="Times New Roman"/>
                <w:sz w:val="20"/>
                <w:szCs w:val="20"/>
              </w:rPr>
            </w:pPr>
          </w:p>
          <w:p w14:paraId="7290B040" w14:textId="77777777" w:rsidR="00A42207" w:rsidRPr="00ED2E53" w:rsidRDefault="00A42207" w:rsidP="00D11688">
            <w:pPr>
              <w:pStyle w:val="TableParagraph"/>
              <w:rPr>
                <w:rFonts w:ascii="Times New Roman"/>
                <w:sz w:val="20"/>
                <w:szCs w:val="20"/>
              </w:rPr>
            </w:pPr>
          </w:p>
          <w:p w14:paraId="33C6826F" w14:textId="77777777" w:rsidR="00A42207" w:rsidRPr="00ED2E53" w:rsidRDefault="00A42207" w:rsidP="00D11688">
            <w:pPr>
              <w:pStyle w:val="TableParagraph"/>
              <w:rPr>
                <w:rFonts w:ascii="Times New Roman"/>
                <w:sz w:val="20"/>
                <w:szCs w:val="20"/>
              </w:rPr>
            </w:pPr>
          </w:p>
          <w:p w14:paraId="6186A77A" w14:textId="77777777" w:rsidR="00A42207" w:rsidRPr="00ED2E53" w:rsidRDefault="00A42207" w:rsidP="00D11688">
            <w:pPr>
              <w:pStyle w:val="TableParagraph"/>
              <w:rPr>
                <w:rFonts w:ascii="Times New Roman"/>
                <w:sz w:val="20"/>
                <w:szCs w:val="20"/>
              </w:rPr>
            </w:pPr>
          </w:p>
          <w:p w14:paraId="05D3D448" w14:textId="77777777" w:rsidR="00A42207" w:rsidRPr="00ED2E53" w:rsidRDefault="00A42207" w:rsidP="00D11688">
            <w:pPr>
              <w:pStyle w:val="TableParagraph"/>
              <w:rPr>
                <w:rFonts w:ascii="Times New Roman"/>
                <w:sz w:val="20"/>
                <w:szCs w:val="20"/>
              </w:rPr>
            </w:pPr>
          </w:p>
          <w:p w14:paraId="2A838348" w14:textId="77777777" w:rsidR="00A42207" w:rsidRPr="00ED2E53" w:rsidRDefault="00A42207" w:rsidP="00D11688">
            <w:pPr>
              <w:pStyle w:val="TableParagraph"/>
              <w:rPr>
                <w:rFonts w:ascii="Times New Roman"/>
                <w:sz w:val="20"/>
                <w:szCs w:val="20"/>
              </w:rPr>
            </w:pPr>
          </w:p>
          <w:p w14:paraId="125032AE" w14:textId="77777777" w:rsidR="00A42207" w:rsidRPr="00ED2E53" w:rsidRDefault="00A42207" w:rsidP="00D11688">
            <w:pPr>
              <w:pStyle w:val="TableParagraph"/>
              <w:rPr>
                <w:rFonts w:ascii="Times New Roman"/>
                <w:sz w:val="20"/>
                <w:szCs w:val="20"/>
              </w:rPr>
            </w:pPr>
          </w:p>
          <w:p w14:paraId="29B508AA" w14:textId="77777777" w:rsidR="00A42207" w:rsidRPr="00ED2E53" w:rsidRDefault="00A42207" w:rsidP="00D11688">
            <w:pPr>
              <w:pStyle w:val="TableParagraph"/>
              <w:rPr>
                <w:rFonts w:ascii="Times New Roman"/>
                <w:sz w:val="20"/>
                <w:szCs w:val="20"/>
              </w:rPr>
            </w:pPr>
          </w:p>
          <w:p w14:paraId="211A383A" w14:textId="77777777" w:rsidR="00A42207" w:rsidRPr="00ED2E53" w:rsidRDefault="00A42207" w:rsidP="00D11688">
            <w:pPr>
              <w:pStyle w:val="TableParagraph"/>
              <w:rPr>
                <w:rFonts w:ascii="Times New Roman"/>
                <w:sz w:val="20"/>
                <w:szCs w:val="20"/>
              </w:rPr>
            </w:pPr>
          </w:p>
          <w:p w14:paraId="05EBD414" w14:textId="77777777" w:rsidR="00A42207" w:rsidRPr="00ED2E53" w:rsidRDefault="00A42207" w:rsidP="00D11688">
            <w:pPr>
              <w:pStyle w:val="TableParagraph"/>
              <w:rPr>
                <w:rFonts w:ascii="Times New Roman"/>
                <w:sz w:val="20"/>
                <w:szCs w:val="20"/>
              </w:rPr>
            </w:pPr>
          </w:p>
          <w:p w14:paraId="4333AFEC" w14:textId="77777777" w:rsidR="00A42207" w:rsidRPr="00ED2E53" w:rsidRDefault="00A42207" w:rsidP="00D11688">
            <w:pPr>
              <w:pStyle w:val="TableParagraph"/>
              <w:rPr>
                <w:rFonts w:ascii="Times New Roman"/>
                <w:sz w:val="20"/>
                <w:szCs w:val="20"/>
              </w:rPr>
            </w:pPr>
          </w:p>
        </w:tc>
      </w:tr>
      <w:tr w:rsidR="00C2051F" w14:paraId="77A6633C" w14:textId="77777777" w:rsidTr="00D11688">
        <w:trPr>
          <w:trHeight w:val="340"/>
        </w:trPr>
        <w:tc>
          <w:tcPr>
            <w:tcW w:w="12302" w:type="dxa"/>
            <w:gridSpan w:val="4"/>
            <w:vMerge w:val="restart"/>
          </w:tcPr>
          <w:p w14:paraId="2213AA01" w14:textId="77777777"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676DBADB"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710334DB" w14:textId="77777777" w:rsidTr="00D11688">
        <w:trPr>
          <w:trHeight w:val="280"/>
        </w:trPr>
        <w:tc>
          <w:tcPr>
            <w:tcW w:w="12302" w:type="dxa"/>
            <w:gridSpan w:val="4"/>
            <w:vMerge/>
            <w:tcBorders>
              <w:top w:val="nil"/>
            </w:tcBorders>
          </w:tcPr>
          <w:p w14:paraId="4539E26B" w14:textId="77777777" w:rsidR="00C2051F" w:rsidRDefault="00C2051F" w:rsidP="00D11688">
            <w:pPr>
              <w:rPr>
                <w:sz w:val="2"/>
                <w:szCs w:val="2"/>
              </w:rPr>
            </w:pPr>
          </w:p>
        </w:tc>
        <w:tc>
          <w:tcPr>
            <w:tcW w:w="3076" w:type="dxa"/>
          </w:tcPr>
          <w:p w14:paraId="58AFF2D2" w14:textId="77777777" w:rsidR="00C2051F" w:rsidRDefault="00ED2E53" w:rsidP="00ED2E53">
            <w:pPr>
              <w:pStyle w:val="TableParagraph"/>
              <w:spacing w:line="257" w:lineRule="exact"/>
              <w:jc w:val="center"/>
              <w:rPr>
                <w:sz w:val="24"/>
              </w:rPr>
            </w:pPr>
            <w:r>
              <w:rPr>
                <w:color w:val="231F20"/>
                <w:sz w:val="24"/>
              </w:rPr>
              <w:t>50</w:t>
            </w:r>
            <w:r w:rsidR="00C2051F">
              <w:rPr>
                <w:color w:val="231F20"/>
                <w:sz w:val="24"/>
              </w:rPr>
              <w:t>%</w:t>
            </w:r>
            <w:r>
              <w:rPr>
                <w:color w:val="231F20"/>
                <w:sz w:val="24"/>
              </w:rPr>
              <w:t xml:space="preserve"> membership plus 10%</w:t>
            </w:r>
          </w:p>
        </w:tc>
      </w:tr>
      <w:tr w:rsidR="00C2051F" w14:paraId="0AF952F8" w14:textId="77777777" w:rsidTr="00D11688">
        <w:trPr>
          <w:trHeight w:val="600"/>
        </w:trPr>
        <w:tc>
          <w:tcPr>
            <w:tcW w:w="3758" w:type="dxa"/>
          </w:tcPr>
          <w:p w14:paraId="230FBC35" w14:textId="77777777" w:rsidR="00C2051F" w:rsidRDefault="00C2051F" w:rsidP="00D11688">
            <w:pPr>
              <w:pStyle w:val="TableParagraph"/>
              <w:spacing w:line="255" w:lineRule="exact"/>
              <w:ind w:left="18"/>
              <w:rPr>
                <w:sz w:val="24"/>
              </w:rPr>
            </w:pPr>
            <w:r>
              <w:rPr>
                <w:color w:val="231F20"/>
                <w:sz w:val="24"/>
              </w:rPr>
              <w:t>School focus with clarity on intended</w:t>
            </w:r>
          </w:p>
          <w:p w14:paraId="2DB40077"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6D82AC72"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491E7BBD" w14:textId="77777777" w:rsidR="00C2051F" w:rsidRDefault="00C2051F" w:rsidP="00D11688">
            <w:pPr>
              <w:pStyle w:val="TableParagraph"/>
              <w:spacing w:line="255" w:lineRule="exact"/>
              <w:ind w:left="18"/>
              <w:rPr>
                <w:sz w:val="24"/>
              </w:rPr>
            </w:pPr>
            <w:r>
              <w:rPr>
                <w:color w:val="231F20"/>
                <w:sz w:val="24"/>
              </w:rPr>
              <w:t>Funding</w:t>
            </w:r>
          </w:p>
          <w:p w14:paraId="317DD1E9"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2EA9FBA"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3DFE725F" w14:textId="77777777" w:rsidR="00C2051F" w:rsidRDefault="00C2051F" w:rsidP="00D11688">
            <w:pPr>
              <w:pStyle w:val="TableParagraph"/>
              <w:spacing w:line="255" w:lineRule="exact"/>
              <w:ind w:left="18"/>
              <w:rPr>
                <w:sz w:val="24"/>
              </w:rPr>
            </w:pPr>
            <w:r>
              <w:rPr>
                <w:color w:val="231F20"/>
                <w:sz w:val="24"/>
              </w:rPr>
              <w:t>Sustainability and suggested</w:t>
            </w:r>
          </w:p>
          <w:p w14:paraId="65766B25" w14:textId="77777777" w:rsidR="00C2051F" w:rsidRDefault="00C2051F" w:rsidP="00D11688">
            <w:pPr>
              <w:pStyle w:val="TableParagraph"/>
              <w:spacing w:line="290" w:lineRule="exact"/>
              <w:ind w:left="18"/>
              <w:rPr>
                <w:sz w:val="24"/>
              </w:rPr>
            </w:pPr>
            <w:r>
              <w:rPr>
                <w:color w:val="231F20"/>
                <w:sz w:val="24"/>
              </w:rPr>
              <w:t>next steps:</w:t>
            </w:r>
          </w:p>
        </w:tc>
      </w:tr>
      <w:tr w:rsidR="00C2051F" w14:paraId="1B0595FD" w14:textId="77777777" w:rsidTr="00D11688">
        <w:trPr>
          <w:trHeight w:val="2120"/>
        </w:trPr>
        <w:tc>
          <w:tcPr>
            <w:tcW w:w="3758" w:type="dxa"/>
          </w:tcPr>
          <w:p w14:paraId="19F0B67C" w14:textId="77777777" w:rsidR="007B3A2C" w:rsidRPr="00D916DC" w:rsidRDefault="007B3A2C" w:rsidP="007B3A2C">
            <w:pPr>
              <w:pStyle w:val="TableParagraph"/>
              <w:rPr>
                <w:rFonts w:asciiTheme="minorHAnsi" w:hAnsiTheme="minorHAnsi" w:cstheme="minorHAnsi"/>
                <w:sz w:val="20"/>
                <w:szCs w:val="20"/>
              </w:rPr>
            </w:pPr>
            <w:r w:rsidRPr="00D916DC">
              <w:rPr>
                <w:rFonts w:asciiTheme="minorHAnsi" w:hAnsiTheme="minorHAnsi" w:cstheme="minorHAnsi"/>
                <w:sz w:val="20"/>
                <w:szCs w:val="20"/>
              </w:rPr>
              <w:t>Continue to enter and encourage a wide range of competitive sports and celebrate personal and team successes.</w:t>
            </w:r>
          </w:p>
          <w:p w14:paraId="429563FA" w14:textId="77777777" w:rsidR="007B3A2C" w:rsidRPr="00D916DC" w:rsidRDefault="007B3A2C" w:rsidP="007B3A2C">
            <w:pPr>
              <w:pStyle w:val="TableParagraph"/>
              <w:rPr>
                <w:rFonts w:asciiTheme="minorHAnsi" w:hAnsiTheme="minorHAnsi" w:cstheme="minorHAnsi"/>
                <w:sz w:val="20"/>
                <w:szCs w:val="20"/>
              </w:rPr>
            </w:pPr>
          </w:p>
          <w:p w14:paraId="782938BF" w14:textId="77777777" w:rsidR="00F9650E" w:rsidRPr="00D916DC" w:rsidRDefault="007B3A2C" w:rsidP="007B3A2C">
            <w:pPr>
              <w:pStyle w:val="TableParagraph"/>
              <w:rPr>
                <w:rFonts w:asciiTheme="minorHAnsi" w:hAnsiTheme="minorHAnsi" w:cstheme="minorHAnsi"/>
                <w:sz w:val="20"/>
                <w:szCs w:val="20"/>
              </w:rPr>
            </w:pPr>
            <w:r w:rsidRPr="00D916DC">
              <w:rPr>
                <w:rFonts w:asciiTheme="minorHAnsi" w:hAnsiTheme="minorHAnsi" w:cstheme="minorHAnsi"/>
                <w:sz w:val="20"/>
                <w:szCs w:val="20"/>
              </w:rPr>
              <w:t>Focus on improving netball High 5.</w:t>
            </w:r>
          </w:p>
          <w:p w14:paraId="6072E9CD" w14:textId="77777777" w:rsidR="00F9650E" w:rsidRPr="00D916DC" w:rsidRDefault="00F9650E" w:rsidP="00F9650E">
            <w:pPr>
              <w:pStyle w:val="TableParagraph"/>
              <w:rPr>
                <w:rFonts w:asciiTheme="minorHAnsi" w:hAnsiTheme="minorHAnsi" w:cstheme="minorHAnsi"/>
                <w:sz w:val="20"/>
                <w:szCs w:val="20"/>
              </w:rPr>
            </w:pPr>
          </w:p>
          <w:p w14:paraId="33804566" w14:textId="77777777" w:rsidR="00A42207" w:rsidRPr="00D916DC" w:rsidRDefault="00A42207" w:rsidP="00F9650E">
            <w:pPr>
              <w:pStyle w:val="TableParagraph"/>
              <w:rPr>
                <w:rFonts w:asciiTheme="minorHAnsi" w:hAnsiTheme="minorHAnsi" w:cstheme="minorHAnsi"/>
                <w:sz w:val="20"/>
                <w:szCs w:val="20"/>
              </w:rPr>
            </w:pPr>
          </w:p>
          <w:p w14:paraId="5AF3316B" w14:textId="77777777" w:rsidR="00A42207" w:rsidRPr="00D916DC" w:rsidRDefault="00A42207" w:rsidP="00F9650E">
            <w:pPr>
              <w:pStyle w:val="TableParagraph"/>
              <w:rPr>
                <w:rFonts w:asciiTheme="minorHAnsi" w:hAnsiTheme="minorHAnsi" w:cstheme="minorHAnsi"/>
                <w:sz w:val="20"/>
                <w:szCs w:val="20"/>
              </w:rPr>
            </w:pPr>
            <w:r w:rsidRPr="00D916DC">
              <w:rPr>
                <w:rFonts w:asciiTheme="minorHAnsi" w:hAnsiTheme="minorHAnsi" w:cstheme="minorHAnsi"/>
                <w:sz w:val="20"/>
                <w:szCs w:val="20"/>
              </w:rPr>
              <w:t>Inter house competitions?</w:t>
            </w:r>
          </w:p>
          <w:p w14:paraId="3EBBCE22" w14:textId="77777777" w:rsidR="00A42207" w:rsidRPr="00D916DC" w:rsidRDefault="00A42207" w:rsidP="00F9650E">
            <w:pPr>
              <w:pStyle w:val="TableParagraph"/>
              <w:rPr>
                <w:rFonts w:asciiTheme="minorHAnsi" w:hAnsiTheme="minorHAnsi" w:cstheme="minorHAnsi"/>
                <w:sz w:val="20"/>
                <w:szCs w:val="20"/>
              </w:rPr>
            </w:pPr>
          </w:p>
          <w:p w14:paraId="45DFB648" w14:textId="77777777" w:rsidR="00A42207" w:rsidRPr="00D916DC" w:rsidRDefault="00A42207" w:rsidP="00F9650E">
            <w:pPr>
              <w:pStyle w:val="TableParagraph"/>
              <w:rPr>
                <w:rFonts w:asciiTheme="minorHAnsi" w:hAnsiTheme="minorHAnsi" w:cstheme="minorHAnsi"/>
                <w:sz w:val="20"/>
                <w:szCs w:val="20"/>
              </w:rPr>
            </w:pPr>
          </w:p>
          <w:p w14:paraId="3260D062" w14:textId="77777777" w:rsidR="00D916DC" w:rsidRDefault="00A42207" w:rsidP="00F9650E">
            <w:pPr>
              <w:pStyle w:val="TableParagraph"/>
              <w:rPr>
                <w:rFonts w:asciiTheme="minorHAnsi" w:hAnsiTheme="minorHAnsi" w:cstheme="minorHAnsi"/>
                <w:sz w:val="20"/>
                <w:szCs w:val="20"/>
              </w:rPr>
            </w:pPr>
            <w:r w:rsidRPr="00D916DC">
              <w:rPr>
                <w:rFonts w:asciiTheme="minorHAnsi" w:hAnsiTheme="minorHAnsi" w:cstheme="minorHAnsi"/>
                <w:sz w:val="20"/>
                <w:szCs w:val="20"/>
              </w:rPr>
              <w:t>Schools Games organisers and local competitions</w:t>
            </w:r>
          </w:p>
          <w:p w14:paraId="47270C7A" w14:textId="77777777" w:rsidR="00D916DC" w:rsidRPr="00D916DC" w:rsidRDefault="00D916DC" w:rsidP="00D916DC"/>
          <w:p w14:paraId="40168C19" w14:textId="77777777" w:rsidR="00D916DC" w:rsidRPr="00D916DC" w:rsidRDefault="00D916DC" w:rsidP="00D916DC"/>
          <w:p w14:paraId="3C096483" w14:textId="77777777" w:rsidR="00D916DC" w:rsidRPr="00D916DC" w:rsidRDefault="00D916DC" w:rsidP="00D916DC"/>
          <w:p w14:paraId="4F61CFBA" w14:textId="77777777" w:rsidR="00D916DC" w:rsidRPr="00D916DC" w:rsidRDefault="00D916DC" w:rsidP="00D916DC"/>
          <w:p w14:paraId="766B001D" w14:textId="77777777" w:rsidR="00D916DC" w:rsidRPr="00D916DC" w:rsidRDefault="00D916DC" w:rsidP="00D916DC"/>
          <w:p w14:paraId="01F047CF" w14:textId="77777777" w:rsidR="00D916DC" w:rsidRPr="00D916DC" w:rsidRDefault="00D916DC" w:rsidP="00D916DC"/>
          <w:p w14:paraId="79FF79A2" w14:textId="77777777" w:rsidR="00D916DC" w:rsidRPr="00D916DC" w:rsidRDefault="00D916DC" w:rsidP="00D916DC"/>
          <w:p w14:paraId="58EA26DA" w14:textId="77777777" w:rsidR="00D916DC" w:rsidRPr="00D916DC" w:rsidRDefault="00D916DC" w:rsidP="00D916DC"/>
          <w:p w14:paraId="29E15270" w14:textId="77777777" w:rsidR="00A42207" w:rsidRPr="00D916DC" w:rsidRDefault="00A42207" w:rsidP="00D916DC"/>
        </w:tc>
        <w:tc>
          <w:tcPr>
            <w:tcW w:w="3458" w:type="dxa"/>
          </w:tcPr>
          <w:p w14:paraId="442452FA" w14:textId="77777777" w:rsidR="00C2051F" w:rsidRPr="00D916DC" w:rsidRDefault="00F9650E"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Liaise with local school</w:t>
            </w:r>
            <w:r w:rsidR="007B3A2C" w:rsidRPr="00D916DC">
              <w:rPr>
                <w:rFonts w:asciiTheme="minorHAnsi" w:hAnsiTheme="minorHAnsi" w:cstheme="minorHAnsi"/>
                <w:sz w:val="20"/>
                <w:szCs w:val="20"/>
              </w:rPr>
              <w:t>s</w:t>
            </w:r>
            <w:r w:rsidRPr="00D916DC">
              <w:rPr>
                <w:rFonts w:asciiTheme="minorHAnsi" w:hAnsiTheme="minorHAnsi" w:cstheme="minorHAnsi"/>
                <w:sz w:val="20"/>
                <w:szCs w:val="20"/>
              </w:rPr>
              <w:t xml:space="preserve"> to arrange competition opportunities throughout the year.</w:t>
            </w:r>
          </w:p>
          <w:p w14:paraId="409014D1" w14:textId="77777777" w:rsidR="00F9650E" w:rsidRPr="00D916DC" w:rsidRDefault="00F9650E" w:rsidP="00D11688">
            <w:pPr>
              <w:pStyle w:val="TableParagraph"/>
              <w:rPr>
                <w:rFonts w:asciiTheme="minorHAnsi" w:hAnsiTheme="minorHAnsi" w:cstheme="minorHAnsi"/>
                <w:sz w:val="20"/>
                <w:szCs w:val="20"/>
              </w:rPr>
            </w:pPr>
          </w:p>
          <w:p w14:paraId="727B6127" w14:textId="77777777" w:rsidR="00F9650E" w:rsidRPr="00D916DC" w:rsidRDefault="00F9650E"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Enter a Yr</w:t>
            </w:r>
            <w:r w:rsidR="007B3A2C" w:rsidRPr="00D916DC">
              <w:rPr>
                <w:rFonts w:asciiTheme="minorHAnsi" w:hAnsiTheme="minorHAnsi" w:cstheme="minorHAnsi"/>
                <w:sz w:val="20"/>
                <w:szCs w:val="20"/>
              </w:rPr>
              <w:t>3/4</w:t>
            </w:r>
            <w:r w:rsidRPr="00D916DC">
              <w:rPr>
                <w:rFonts w:asciiTheme="minorHAnsi" w:hAnsiTheme="minorHAnsi" w:cstheme="minorHAnsi"/>
                <w:sz w:val="20"/>
                <w:szCs w:val="20"/>
              </w:rPr>
              <w:t xml:space="preserve"> tea</w:t>
            </w:r>
            <w:r w:rsidR="00851C65" w:rsidRPr="00D916DC">
              <w:rPr>
                <w:rFonts w:asciiTheme="minorHAnsi" w:hAnsiTheme="minorHAnsi" w:cstheme="minorHAnsi"/>
                <w:sz w:val="20"/>
                <w:szCs w:val="20"/>
              </w:rPr>
              <w:t xml:space="preserve">m in the Inspire+ Mini Olympics </w:t>
            </w:r>
          </w:p>
          <w:p w14:paraId="024AFD19" w14:textId="77777777" w:rsidR="00A42207" w:rsidRPr="00D916DC" w:rsidRDefault="00A42207" w:rsidP="00D11688">
            <w:pPr>
              <w:pStyle w:val="TableParagraph"/>
              <w:rPr>
                <w:rFonts w:asciiTheme="minorHAnsi" w:hAnsiTheme="minorHAnsi" w:cstheme="minorHAnsi"/>
                <w:sz w:val="20"/>
                <w:szCs w:val="20"/>
              </w:rPr>
            </w:pPr>
          </w:p>
          <w:p w14:paraId="11DC592A" w14:textId="77777777" w:rsidR="00A42207" w:rsidRPr="00D916DC" w:rsidRDefault="00A42207"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Arrange competitions at start of the year, linked to curriculum</w:t>
            </w:r>
          </w:p>
          <w:p w14:paraId="4D5552C3" w14:textId="77777777" w:rsidR="00A42207" w:rsidRPr="00D916DC" w:rsidRDefault="00A42207" w:rsidP="00D11688">
            <w:pPr>
              <w:pStyle w:val="TableParagraph"/>
              <w:rPr>
                <w:rFonts w:asciiTheme="minorHAnsi" w:hAnsiTheme="minorHAnsi" w:cstheme="minorHAnsi"/>
                <w:sz w:val="20"/>
                <w:szCs w:val="20"/>
              </w:rPr>
            </w:pPr>
          </w:p>
          <w:p w14:paraId="5D54DDA7" w14:textId="77777777" w:rsidR="00A42207" w:rsidRPr="00D916DC" w:rsidRDefault="00A42207"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 xml:space="preserve">Attend meetings at start of year, include dates, model extracurricular timetable around competition calendar </w:t>
            </w:r>
          </w:p>
          <w:p w14:paraId="1BC82F34" w14:textId="77777777" w:rsidR="007B3A2C" w:rsidRPr="00D916DC" w:rsidRDefault="007B3A2C" w:rsidP="00D11688">
            <w:pPr>
              <w:pStyle w:val="TableParagraph"/>
              <w:rPr>
                <w:rFonts w:asciiTheme="minorHAnsi" w:hAnsiTheme="minorHAnsi" w:cstheme="minorHAnsi"/>
                <w:sz w:val="20"/>
                <w:szCs w:val="20"/>
              </w:rPr>
            </w:pPr>
          </w:p>
          <w:p w14:paraId="69C7A811" w14:textId="77777777" w:rsidR="007B3A2C" w:rsidRPr="00D916DC" w:rsidRDefault="007B3A2C"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Work with Clare Marlow from Leicester-shire &amp; Rutland School Games competitions</w:t>
            </w:r>
          </w:p>
        </w:tc>
        <w:tc>
          <w:tcPr>
            <w:tcW w:w="1663" w:type="dxa"/>
          </w:tcPr>
          <w:p w14:paraId="2B878DA3" w14:textId="77777777" w:rsidR="00C2051F"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 xml:space="preserve">Minibus hire </w:t>
            </w:r>
          </w:p>
          <w:p w14:paraId="0A516A8E"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 xml:space="preserve"> £300 from January to April</w:t>
            </w:r>
          </w:p>
        </w:tc>
        <w:tc>
          <w:tcPr>
            <w:tcW w:w="3423" w:type="dxa"/>
          </w:tcPr>
          <w:p w14:paraId="70716FDF"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From January to April 2018:</w:t>
            </w:r>
          </w:p>
          <w:p w14:paraId="4ADDB73F" w14:textId="77777777" w:rsidR="00ED2E53" w:rsidRPr="00D916DC" w:rsidRDefault="00ED2E53" w:rsidP="00D11688">
            <w:pPr>
              <w:pStyle w:val="TableParagraph"/>
              <w:rPr>
                <w:rFonts w:asciiTheme="minorHAnsi" w:hAnsiTheme="minorHAnsi" w:cstheme="minorHAnsi"/>
                <w:sz w:val="20"/>
                <w:szCs w:val="20"/>
              </w:rPr>
            </w:pPr>
          </w:p>
          <w:p w14:paraId="36CBC1D5" w14:textId="77777777" w:rsidR="00C2051F"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St Hugh’s Year 5 football tournament – 3</w:t>
            </w:r>
            <w:r w:rsidRPr="00D916DC">
              <w:rPr>
                <w:rFonts w:asciiTheme="minorHAnsi" w:hAnsiTheme="minorHAnsi" w:cstheme="minorHAnsi"/>
                <w:sz w:val="20"/>
                <w:szCs w:val="20"/>
                <w:vertAlign w:val="superscript"/>
              </w:rPr>
              <w:t>rd</w:t>
            </w:r>
          </w:p>
          <w:p w14:paraId="41D7C8F8" w14:textId="77777777" w:rsidR="00ED2E53" w:rsidRPr="00D916DC" w:rsidRDefault="00ED2E53" w:rsidP="00D11688">
            <w:pPr>
              <w:pStyle w:val="TableParagraph"/>
              <w:rPr>
                <w:rFonts w:asciiTheme="minorHAnsi" w:hAnsiTheme="minorHAnsi" w:cstheme="minorHAnsi"/>
                <w:sz w:val="20"/>
                <w:szCs w:val="20"/>
              </w:rPr>
            </w:pPr>
          </w:p>
          <w:p w14:paraId="0E459B9A"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Melton Volleyball Year 4 – 1</w:t>
            </w:r>
            <w:r w:rsidRPr="00D916DC">
              <w:rPr>
                <w:rFonts w:asciiTheme="minorHAnsi" w:hAnsiTheme="minorHAnsi" w:cstheme="minorHAnsi"/>
                <w:sz w:val="20"/>
                <w:szCs w:val="20"/>
                <w:vertAlign w:val="superscript"/>
              </w:rPr>
              <w:t>st</w:t>
            </w:r>
          </w:p>
          <w:p w14:paraId="1F6F1DB1" w14:textId="77777777" w:rsidR="00ED2E53" w:rsidRPr="00D916DC" w:rsidRDefault="00ED2E53" w:rsidP="00D11688">
            <w:pPr>
              <w:pStyle w:val="TableParagraph"/>
              <w:rPr>
                <w:rFonts w:asciiTheme="minorHAnsi" w:hAnsiTheme="minorHAnsi" w:cstheme="minorHAnsi"/>
                <w:sz w:val="20"/>
                <w:szCs w:val="20"/>
              </w:rPr>
            </w:pPr>
          </w:p>
          <w:p w14:paraId="04D2D25E"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Belvoir Year 6 Tag rugby 1</w:t>
            </w:r>
            <w:r w:rsidRPr="00D916DC">
              <w:rPr>
                <w:rFonts w:asciiTheme="minorHAnsi" w:hAnsiTheme="minorHAnsi" w:cstheme="minorHAnsi"/>
                <w:sz w:val="20"/>
                <w:szCs w:val="20"/>
                <w:vertAlign w:val="superscript"/>
              </w:rPr>
              <w:t>st</w:t>
            </w:r>
          </w:p>
          <w:p w14:paraId="26DD0311" w14:textId="77777777" w:rsidR="00ED2E53" w:rsidRPr="00D916DC" w:rsidRDefault="00ED2E53" w:rsidP="00D11688">
            <w:pPr>
              <w:pStyle w:val="TableParagraph"/>
              <w:rPr>
                <w:rFonts w:asciiTheme="minorHAnsi" w:hAnsiTheme="minorHAnsi" w:cstheme="minorHAnsi"/>
                <w:sz w:val="20"/>
                <w:szCs w:val="20"/>
              </w:rPr>
            </w:pPr>
          </w:p>
          <w:p w14:paraId="07CB6F62"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3 Yr6 children went through to represent the Melton area in the National cross country champs</w:t>
            </w:r>
          </w:p>
          <w:p w14:paraId="227CABAA" w14:textId="77777777" w:rsidR="00A42207"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(all within 4 months of new PE lead taking on the role)</w:t>
            </w:r>
          </w:p>
          <w:p w14:paraId="23D260EA" w14:textId="77777777" w:rsidR="00A42207" w:rsidRPr="00D916DC" w:rsidRDefault="00A42207" w:rsidP="00D11688">
            <w:pPr>
              <w:pStyle w:val="TableParagraph"/>
              <w:rPr>
                <w:rFonts w:asciiTheme="minorHAnsi" w:hAnsiTheme="minorHAnsi" w:cstheme="minorHAnsi"/>
                <w:sz w:val="20"/>
                <w:szCs w:val="20"/>
              </w:rPr>
            </w:pPr>
          </w:p>
          <w:p w14:paraId="58DCC7C6" w14:textId="77777777" w:rsidR="00ED2E53"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Younger children see the progression available and are keen to take up competitive sport.</w:t>
            </w:r>
          </w:p>
          <w:p w14:paraId="28E8DDCF" w14:textId="77777777" w:rsidR="00ED2E53"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New parents to the school see us as a small school that achieves highly in sport.</w:t>
            </w:r>
          </w:p>
          <w:p w14:paraId="089210BD" w14:textId="77777777" w:rsidR="00A42207"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 xml:space="preserve">School prioritises swimming and children swim from Year </w:t>
            </w:r>
            <w:r w:rsidRPr="00D916DC">
              <w:rPr>
                <w:rFonts w:asciiTheme="minorHAnsi" w:hAnsiTheme="minorHAnsi" w:cstheme="minorHAnsi"/>
                <w:sz w:val="20"/>
                <w:szCs w:val="20"/>
              </w:rPr>
              <w:t>1</w:t>
            </w:r>
            <w:r w:rsidRPr="00D916DC">
              <w:rPr>
                <w:rFonts w:asciiTheme="minorHAnsi" w:hAnsiTheme="minorHAnsi" w:cstheme="minorHAnsi"/>
                <w:sz w:val="20"/>
                <w:szCs w:val="20"/>
              </w:rPr>
              <w:t xml:space="preserve"> to Year 6. It is very rare that a Year 6 pupil would leave the school unable to reach the NC 25m criteria.</w:t>
            </w:r>
          </w:p>
          <w:p w14:paraId="6698E186" w14:textId="77777777" w:rsidR="00A42207" w:rsidRPr="00D916DC" w:rsidRDefault="007323D0" w:rsidP="00D11688">
            <w:pPr>
              <w:pStyle w:val="TableParagraph"/>
              <w:rPr>
                <w:rFonts w:asciiTheme="minorHAnsi" w:hAnsiTheme="minorHAnsi" w:cstheme="minorHAnsi"/>
                <w:sz w:val="20"/>
                <w:szCs w:val="20"/>
              </w:rPr>
            </w:pPr>
            <w:r w:rsidRPr="00D916DC">
              <w:rPr>
                <w:rStyle w:val="CommentReference"/>
                <w:rFonts w:asciiTheme="minorHAnsi" w:hAnsiTheme="minorHAnsi" w:cstheme="minorHAnsi"/>
                <w:sz w:val="20"/>
                <w:szCs w:val="20"/>
              </w:rPr>
              <w:commentReference w:id="1"/>
            </w:r>
          </w:p>
          <w:p w14:paraId="1210BABB" w14:textId="77777777" w:rsidR="00A42207" w:rsidRPr="00D916DC" w:rsidRDefault="00A42207" w:rsidP="00D11688">
            <w:pPr>
              <w:pStyle w:val="TableParagraph"/>
              <w:rPr>
                <w:rFonts w:asciiTheme="minorHAnsi" w:hAnsiTheme="minorHAnsi" w:cstheme="minorHAnsi"/>
                <w:sz w:val="20"/>
                <w:szCs w:val="20"/>
              </w:rPr>
            </w:pPr>
          </w:p>
          <w:p w14:paraId="26D864BD" w14:textId="77777777" w:rsidR="00A42207" w:rsidRPr="00D916DC" w:rsidRDefault="00A42207" w:rsidP="00D11688">
            <w:pPr>
              <w:pStyle w:val="TableParagraph"/>
              <w:rPr>
                <w:rFonts w:asciiTheme="minorHAnsi" w:hAnsiTheme="minorHAnsi" w:cstheme="minorHAnsi"/>
                <w:sz w:val="20"/>
                <w:szCs w:val="20"/>
              </w:rPr>
            </w:pPr>
          </w:p>
          <w:p w14:paraId="569D611A" w14:textId="77777777" w:rsidR="00A42207" w:rsidRPr="00D916DC" w:rsidRDefault="00A42207" w:rsidP="00D11688">
            <w:pPr>
              <w:pStyle w:val="TableParagraph"/>
              <w:rPr>
                <w:rFonts w:asciiTheme="minorHAnsi" w:hAnsiTheme="minorHAnsi" w:cstheme="minorHAnsi"/>
                <w:sz w:val="20"/>
                <w:szCs w:val="20"/>
              </w:rPr>
            </w:pPr>
          </w:p>
        </w:tc>
        <w:tc>
          <w:tcPr>
            <w:tcW w:w="3076" w:type="dxa"/>
          </w:tcPr>
          <w:p w14:paraId="6EA3165B" w14:textId="77777777" w:rsidR="00ED2E53"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Continue to enter teams for competitive events and celebrate success with our local community.</w:t>
            </w:r>
          </w:p>
          <w:p w14:paraId="019DA131" w14:textId="77777777" w:rsidR="00ED2E53" w:rsidRPr="00D916DC" w:rsidRDefault="00ED2E53" w:rsidP="00ED2E53">
            <w:pPr>
              <w:pStyle w:val="TableParagraph"/>
              <w:rPr>
                <w:rFonts w:asciiTheme="minorHAnsi" w:hAnsiTheme="minorHAnsi" w:cstheme="minorHAnsi"/>
                <w:sz w:val="20"/>
                <w:szCs w:val="20"/>
              </w:rPr>
            </w:pPr>
          </w:p>
          <w:p w14:paraId="173D794B" w14:textId="77777777" w:rsidR="00ED2E53"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Organise a Vale football league</w:t>
            </w:r>
          </w:p>
          <w:p w14:paraId="2C62F755" w14:textId="77777777" w:rsidR="00ED2E53" w:rsidRPr="00D916DC" w:rsidRDefault="00ED2E53" w:rsidP="00ED2E53">
            <w:pPr>
              <w:pStyle w:val="TableParagraph"/>
              <w:rPr>
                <w:rFonts w:asciiTheme="minorHAnsi" w:hAnsiTheme="minorHAnsi" w:cstheme="minorHAnsi"/>
                <w:sz w:val="20"/>
                <w:szCs w:val="20"/>
              </w:rPr>
            </w:pPr>
          </w:p>
          <w:p w14:paraId="6BB748FD" w14:textId="77777777" w:rsidR="00ED2E53" w:rsidRPr="00D916DC" w:rsidRDefault="00ED2E53" w:rsidP="00ED2E53">
            <w:pPr>
              <w:pStyle w:val="TableParagraph"/>
              <w:rPr>
                <w:rFonts w:asciiTheme="minorHAnsi" w:hAnsiTheme="minorHAnsi" w:cstheme="minorHAnsi"/>
                <w:sz w:val="20"/>
                <w:szCs w:val="20"/>
              </w:rPr>
            </w:pPr>
          </w:p>
          <w:p w14:paraId="7177F094" w14:textId="77777777" w:rsidR="00ED2E53" w:rsidRPr="00D916DC" w:rsidRDefault="00ED2E53" w:rsidP="00ED2E53">
            <w:pPr>
              <w:pStyle w:val="TableParagraph"/>
              <w:rPr>
                <w:rFonts w:asciiTheme="minorHAnsi" w:hAnsiTheme="minorHAnsi" w:cstheme="minorHAnsi"/>
                <w:sz w:val="20"/>
                <w:szCs w:val="20"/>
              </w:rPr>
            </w:pPr>
          </w:p>
          <w:p w14:paraId="21555E1F" w14:textId="77777777" w:rsidR="00ED2E53" w:rsidRPr="00D916DC" w:rsidRDefault="00ED2E53" w:rsidP="00ED2E53">
            <w:pPr>
              <w:rPr>
                <w:rFonts w:asciiTheme="minorHAnsi" w:hAnsiTheme="minorHAnsi" w:cstheme="minorHAnsi"/>
                <w:sz w:val="20"/>
                <w:szCs w:val="20"/>
              </w:rPr>
            </w:pPr>
          </w:p>
          <w:p w14:paraId="63088494" w14:textId="77777777" w:rsidR="00ED2E53" w:rsidRPr="00D916DC" w:rsidRDefault="00ED2E53" w:rsidP="00ED2E53">
            <w:pPr>
              <w:rPr>
                <w:rFonts w:asciiTheme="minorHAnsi" w:hAnsiTheme="minorHAnsi" w:cstheme="minorHAnsi"/>
                <w:sz w:val="20"/>
                <w:szCs w:val="20"/>
              </w:rPr>
            </w:pPr>
          </w:p>
          <w:p w14:paraId="58D3203E" w14:textId="77777777" w:rsidR="00ED2E53" w:rsidRPr="00D916DC" w:rsidRDefault="00ED2E53" w:rsidP="00ED2E53">
            <w:pPr>
              <w:rPr>
                <w:rFonts w:asciiTheme="minorHAnsi" w:hAnsiTheme="minorHAnsi" w:cstheme="minorHAnsi"/>
                <w:sz w:val="20"/>
                <w:szCs w:val="20"/>
              </w:rPr>
            </w:pPr>
          </w:p>
          <w:p w14:paraId="3688DBBE" w14:textId="77777777" w:rsidR="00ED2E53" w:rsidRPr="00D916DC" w:rsidRDefault="00ED2E53" w:rsidP="00ED2E53">
            <w:pPr>
              <w:rPr>
                <w:rFonts w:asciiTheme="minorHAnsi" w:hAnsiTheme="minorHAnsi" w:cstheme="minorHAnsi"/>
                <w:sz w:val="20"/>
                <w:szCs w:val="20"/>
              </w:rPr>
            </w:pPr>
          </w:p>
          <w:p w14:paraId="3B62CD1C" w14:textId="77777777" w:rsidR="00ED2E53" w:rsidRPr="00D916DC" w:rsidRDefault="00ED2E53" w:rsidP="00ED2E53">
            <w:pPr>
              <w:rPr>
                <w:rFonts w:asciiTheme="minorHAnsi" w:hAnsiTheme="minorHAnsi" w:cstheme="minorHAnsi"/>
                <w:sz w:val="20"/>
                <w:szCs w:val="20"/>
              </w:rPr>
            </w:pPr>
          </w:p>
          <w:p w14:paraId="586370C7" w14:textId="77777777" w:rsidR="00ED2E53" w:rsidRPr="00D916DC" w:rsidRDefault="00ED2E53" w:rsidP="00ED2E53">
            <w:pPr>
              <w:rPr>
                <w:rFonts w:asciiTheme="minorHAnsi" w:hAnsiTheme="minorHAnsi" w:cstheme="minorHAnsi"/>
                <w:sz w:val="20"/>
                <w:szCs w:val="20"/>
              </w:rPr>
            </w:pPr>
          </w:p>
          <w:p w14:paraId="79EA78AD" w14:textId="77777777" w:rsidR="00ED2E53" w:rsidRPr="00D916DC" w:rsidRDefault="00ED2E53" w:rsidP="00ED2E53">
            <w:pPr>
              <w:rPr>
                <w:rFonts w:asciiTheme="minorHAnsi" w:hAnsiTheme="minorHAnsi" w:cstheme="minorHAnsi"/>
                <w:sz w:val="20"/>
                <w:szCs w:val="20"/>
              </w:rPr>
            </w:pPr>
          </w:p>
          <w:p w14:paraId="332484C0" w14:textId="77777777" w:rsidR="00C2051F" w:rsidRPr="00D916DC" w:rsidRDefault="00ED2E53" w:rsidP="00ED2E53">
            <w:pPr>
              <w:rPr>
                <w:rFonts w:asciiTheme="minorHAnsi" w:hAnsiTheme="minorHAnsi" w:cstheme="minorHAnsi"/>
                <w:sz w:val="20"/>
                <w:szCs w:val="20"/>
              </w:rPr>
            </w:pPr>
            <w:r w:rsidRPr="00D916DC">
              <w:rPr>
                <w:rFonts w:asciiTheme="minorHAnsi" w:hAnsiTheme="minorHAnsi" w:cstheme="minorHAnsi"/>
                <w:sz w:val="20"/>
                <w:szCs w:val="20"/>
              </w:rPr>
              <w:t>Swimming costs are high, but the governing body have committed to the increased expenditure.</w:t>
            </w:r>
          </w:p>
        </w:tc>
      </w:tr>
    </w:tbl>
    <w:p w14:paraId="4057D564" w14:textId="77777777" w:rsidR="00C66DF9" w:rsidRDefault="00C66DF9">
      <w:bookmarkStart w:id="2" w:name="_GoBack"/>
      <w:bookmarkEnd w:id="2"/>
    </w:p>
    <w:sectPr w:rsidR="00C66DF9">
      <w:pgSz w:w="16840" w:h="11910" w:orient="landscape"/>
      <w:pgMar w:top="720" w:right="600" w:bottom="580" w:left="620" w:header="0" w:footer="39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ministrator" w:date="2017-12-07T08:42:00Z" w:initials="A">
    <w:p w14:paraId="70C5B7C1" w14:textId="77777777" w:rsidR="0098632F" w:rsidRDefault="0098632F">
      <w:pPr>
        <w:pStyle w:val="CommentText"/>
      </w:pPr>
      <w:r>
        <w:rPr>
          <w:rStyle w:val="CommentReference"/>
        </w:rPr>
        <w:annotationRef/>
      </w:r>
      <w:r>
        <w:t xml:space="preserve">THESE ARE SUGGESTIONS FEEL FREE TO USE THESE BUT YOU MAY WANT TO CHANGE THESE </w:t>
      </w:r>
    </w:p>
  </w:comment>
  <w:comment w:id="1" w:author="Administrator" w:date="2017-12-07T08:58:00Z" w:initials="A">
    <w:p w14:paraId="6C276C55" w14:textId="77777777" w:rsidR="007323D0" w:rsidRDefault="007323D0">
      <w:pPr>
        <w:pStyle w:val="CommentText"/>
      </w:pPr>
      <w:r>
        <w:rPr>
          <w:rStyle w:val="CommentReference"/>
        </w:rPr>
        <w:annotationRef/>
      </w:r>
      <w:r>
        <w:t>Include details of who number of students taking part in competition intra and inter schools</w:t>
      </w:r>
    </w:p>
    <w:p w14:paraId="3F73F795" w14:textId="77777777" w:rsidR="007323D0" w:rsidRDefault="007323D0">
      <w:pPr>
        <w:pStyle w:val="CommentText"/>
      </w:pPr>
    </w:p>
    <w:p w14:paraId="5EEDEEF6" w14:textId="77777777" w:rsidR="007323D0" w:rsidRDefault="007323D0">
      <w:pPr>
        <w:pStyle w:val="CommentText"/>
      </w:pPr>
      <w:r>
        <w:t xml:space="preserve">Include any target groups e.g. Pupil premium, EAL etc?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C5B7C1" w15:done="0"/>
  <w15:commentEx w15:paraId="5EEDEEF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C54D2" w14:textId="77777777" w:rsidR="00880BD8" w:rsidRDefault="00880BD8">
      <w:r>
        <w:separator/>
      </w:r>
    </w:p>
  </w:endnote>
  <w:endnote w:type="continuationSeparator" w:id="0">
    <w:p w14:paraId="017B5839" w14:textId="77777777" w:rsidR="00880BD8" w:rsidRDefault="0088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7110B"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254235D" wp14:editId="60DD6DAA">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8240" behindDoc="1" locked="0" layoutInCell="1" allowOverlap="1" wp14:anchorId="29C50C85" wp14:editId="077E042A">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3747"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514B7">
      <w:rPr>
        <w:noProof/>
        <w:lang w:val="en-GB" w:eastAsia="en-GB"/>
      </w:rPr>
      <mc:AlternateContent>
        <mc:Choice Requires="wpg">
          <w:drawing>
            <wp:anchor distT="0" distB="0" distL="114300" distR="114300" simplePos="0" relativeHeight="251659264" behindDoc="1" locked="0" layoutInCell="1" allowOverlap="1" wp14:anchorId="08727B6E" wp14:editId="2AF5D8F8">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C93675"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349169CD" wp14:editId="4994B0CB">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684F34FC" wp14:editId="41B08E33">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2D4C0E86" wp14:editId="59D5F5E8">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047AD36" wp14:editId="58CCA19E">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3D6122A9" wp14:editId="527B83B6">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778C08C" wp14:editId="1E7F9620">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1FAF063F" wp14:editId="188F5058">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60288" behindDoc="1" locked="0" layoutInCell="1" allowOverlap="1" wp14:anchorId="4D09EEF3" wp14:editId="1120B5D9">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F454"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EEF3"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7EBEF454"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6514B7">
      <w:rPr>
        <w:noProof/>
        <w:lang w:val="en-GB" w:eastAsia="en-GB"/>
      </w:rPr>
      <mc:AlternateContent>
        <mc:Choice Requires="wps">
          <w:drawing>
            <wp:anchor distT="0" distB="0" distL="114300" distR="114300" simplePos="0" relativeHeight="251661312" behindDoc="1" locked="0" layoutInCell="1" allowOverlap="1" wp14:anchorId="2EED09F1" wp14:editId="56A340A9">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C0598"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09F1"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487C0598"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5345DC30"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89AC" w14:textId="77777777"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4FF472A1" wp14:editId="6FDE5F28">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4144" behindDoc="1" locked="0" layoutInCell="1" allowOverlap="1" wp14:anchorId="40F5651C" wp14:editId="2134CC73">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18CA"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514B7">
      <w:rPr>
        <w:noProof/>
        <w:lang w:val="en-GB" w:eastAsia="en-GB"/>
      </w:rPr>
      <mc:AlternateContent>
        <mc:Choice Requires="wpg">
          <w:drawing>
            <wp:anchor distT="0" distB="0" distL="114300" distR="114300" simplePos="0" relativeHeight="251655168" behindDoc="1" locked="0" layoutInCell="1" allowOverlap="1" wp14:anchorId="01941320" wp14:editId="28AE60B5">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B0F069"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44C0CE6E" wp14:editId="33BC2CAA">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550A37B2" wp14:editId="04077B83">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2E1A0DE2" wp14:editId="389360E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08F97AE7" wp14:editId="65ECA27E">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4222ACEA" wp14:editId="4750717D">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741E9223" wp14:editId="53D93EBA">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504842B5" wp14:editId="7F33EB1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6192" behindDoc="1" locked="0" layoutInCell="1" allowOverlap="1" wp14:anchorId="05D00E82" wp14:editId="19C949A6">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136E"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00E82"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14:paraId="72DB136E"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6514B7">
      <w:rPr>
        <w:noProof/>
        <w:lang w:val="en-GB" w:eastAsia="en-GB"/>
      </w:rPr>
      <mc:AlternateContent>
        <mc:Choice Requires="wps">
          <w:drawing>
            <wp:anchor distT="0" distB="0" distL="114300" distR="114300" simplePos="0" relativeHeight="251657216" behindDoc="1" locked="0" layoutInCell="1" allowOverlap="1" wp14:anchorId="5A1B3687" wp14:editId="6107AEFC">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47D8"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B3687"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6E4847D8"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8A6D9" w14:textId="77777777" w:rsidR="00880BD8" w:rsidRDefault="00880BD8">
      <w:r>
        <w:separator/>
      </w:r>
    </w:p>
  </w:footnote>
  <w:footnote w:type="continuationSeparator" w:id="0">
    <w:p w14:paraId="468E96B0" w14:textId="77777777" w:rsidR="00880BD8" w:rsidRDefault="00880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693B"/>
    <w:multiLevelType w:val="hybridMultilevel"/>
    <w:tmpl w:val="A1E2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BF3D8C"/>
    <w:multiLevelType w:val="hybridMultilevel"/>
    <w:tmpl w:val="E53C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B67A1"/>
    <w:rsid w:val="000D647E"/>
    <w:rsid w:val="000D6B8D"/>
    <w:rsid w:val="00137F14"/>
    <w:rsid w:val="001C0A57"/>
    <w:rsid w:val="002006C4"/>
    <w:rsid w:val="00213832"/>
    <w:rsid w:val="003074D1"/>
    <w:rsid w:val="00362B26"/>
    <w:rsid w:val="003E7E98"/>
    <w:rsid w:val="00497685"/>
    <w:rsid w:val="005252DD"/>
    <w:rsid w:val="005737BF"/>
    <w:rsid w:val="006514B7"/>
    <w:rsid w:val="006F6DBA"/>
    <w:rsid w:val="007323D0"/>
    <w:rsid w:val="007B3A2C"/>
    <w:rsid w:val="007B74D6"/>
    <w:rsid w:val="0083222B"/>
    <w:rsid w:val="00837186"/>
    <w:rsid w:val="00851C65"/>
    <w:rsid w:val="00880BD8"/>
    <w:rsid w:val="0098632F"/>
    <w:rsid w:val="009E1039"/>
    <w:rsid w:val="00A32B25"/>
    <w:rsid w:val="00A42207"/>
    <w:rsid w:val="00A45025"/>
    <w:rsid w:val="00AD0F8C"/>
    <w:rsid w:val="00B16727"/>
    <w:rsid w:val="00B23BBD"/>
    <w:rsid w:val="00BC7F88"/>
    <w:rsid w:val="00C2051F"/>
    <w:rsid w:val="00C66DF9"/>
    <w:rsid w:val="00C7240A"/>
    <w:rsid w:val="00CC3820"/>
    <w:rsid w:val="00D24941"/>
    <w:rsid w:val="00D81CDF"/>
    <w:rsid w:val="00D916DC"/>
    <w:rsid w:val="00DA30EE"/>
    <w:rsid w:val="00E36005"/>
    <w:rsid w:val="00ED2E53"/>
    <w:rsid w:val="00F96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AF1A12"/>
  <w15:docId w15:val="{CFA95473-8CDC-42EC-8051-2599D4B3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62B26"/>
    <w:rPr>
      <w:rFonts w:ascii="Tahoma" w:hAnsi="Tahoma" w:cs="Tahoma"/>
      <w:sz w:val="16"/>
      <w:szCs w:val="16"/>
    </w:rPr>
  </w:style>
  <w:style w:type="character" w:customStyle="1" w:styleId="BalloonTextChar">
    <w:name w:val="Balloon Text Char"/>
    <w:basedOn w:val="DefaultParagraphFont"/>
    <w:link w:val="BalloonText"/>
    <w:uiPriority w:val="99"/>
    <w:semiHidden/>
    <w:rsid w:val="00362B26"/>
    <w:rPr>
      <w:rFonts w:ascii="Tahoma" w:eastAsia="Calibri" w:hAnsi="Tahoma" w:cs="Tahoma"/>
      <w:sz w:val="16"/>
      <w:szCs w:val="16"/>
    </w:rPr>
  </w:style>
  <w:style w:type="character" w:styleId="CommentReference">
    <w:name w:val="annotation reference"/>
    <w:basedOn w:val="DefaultParagraphFont"/>
    <w:uiPriority w:val="99"/>
    <w:semiHidden/>
    <w:unhideWhenUsed/>
    <w:rsid w:val="00D81CDF"/>
    <w:rPr>
      <w:sz w:val="16"/>
      <w:szCs w:val="16"/>
    </w:rPr>
  </w:style>
  <w:style w:type="paragraph" w:styleId="CommentText">
    <w:name w:val="annotation text"/>
    <w:basedOn w:val="Normal"/>
    <w:link w:val="CommentTextChar"/>
    <w:uiPriority w:val="99"/>
    <w:semiHidden/>
    <w:unhideWhenUsed/>
    <w:rsid w:val="00D81CDF"/>
    <w:rPr>
      <w:sz w:val="20"/>
      <w:szCs w:val="20"/>
    </w:rPr>
  </w:style>
  <w:style w:type="character" w:customStyle="1" w:styleId="CommentTextChar">
    <w:name w:val="Comment Text Char"/>
    <w:basedOn w:val="DefaultParagraphFont"/>
    <w:link w:val="CommentText"/>
    <w:uiPriority w:val="99"/>
    <w:semiHidden/>
    <w:rsid w:val="00D81CD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81CDF"/>
    <w:rPr>
      <w:b/>
      <w:bCs/>
    </w:rPr>
  </w:style>
  <w:style w:type="character" w:customStyle="1" w:styleId="CommentSubjectChar">
    <w:name w:val="Comment Subject Char"/>
    <w:basedOn w:val="CommentTextChar"/>
    <w:link w:val="CommentSubject"/>
    <w:uiPriority w:val="99"/>
    <w:semiHidden/>
    <w:rsid w:val="00D81CDF"/>
    <w:rPr>
      <w:rFonts w:ascii="Calibri" w:eastAsia="Calibri" w:hAnsi="Calibri" w:cs="Calibri"/>
      <w:b/>
      <w:bCs/>
      <w:sz w:val="20"/>
      <w:szCs w:val="20"/>
    </w:rPr>
  </w:style>
  <w:style w:type="paragraph" w:customStyle="1" w:styleId="Default">
    <w:name w:val="Default"/>
    <w:rsid w:val="00E36005"/>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93786-8CFD-4B2C-9F98-B8BD300E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FDB527EB</Template>
  <TotalTime>1</TotalTime>
  <Pages>9</Pages>
  <Words>2282</Words>
  <Characters>13009</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2</cp:revision>
  <cp:lastPrinted>2017-11-30T12:56:00Z</cp:lastPrinted>
  <dcterms:created xsi:type="dcterms:W3CDTF">2018-03-26T11:40:00Z</dcterms:created>
  <dcterms:modified xsi:type="dcterms:W3CDTF">2018-03-26T11:40:00Z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