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562A3" w:rsidRDefault="00801BEF">
      <w:pPr>
        <w:rPr>
          <w:sz w:val="0"/>
          <w:sz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0F4F34E" wp14:editId="7026CA47">
                <wp:simplePos x="0" y="0"/>
                <wp:positionH relativeFrom="page">
                  <wp:posOffset>7108190</wp:posOffset>
                </wp:positionH>
                <wp:positionV relativeFrom="page">
                  <wp:posOffset>12355830</wp:posOffset>
                </wp:positionV>
                <wp:extent cx="1306195" cy="128270"/>
                <wp:effectExtent l="0" t="0" r="8255" b="5080"/>
                <wp:wrapNone/>
                <wp:docPr id="2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801BEF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Cheese and onion topped 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59.7pt;margin-top:972.9pt;width:102.85pt;height:10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qesQIAAKw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" filled="f" stroked="f">
                <v:textbox inset="0,0,0,0">
                  <w:txbxContent>
                    <w:p w:rsidR="00E562A3" w:rsidRPr="00913392" w:rsidRDefault="00801BEF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pacing w:val="-6"/>
                          <w:sz w:val="16"/>
                          <w:szCs w:val="16"/>
                        </w:rPr>
                        <w:t>Cheese and onion topped 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25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2FBCFCE" wp14:editId="71601076">
                <wp:simplePos x="0" y="0"/>
                <wp:positionH relativeFrom="page">
                  <wp:posOffset>2035175</wp:posOffset>
                </wp:positionH>
                <wp:positionV relativeFrom="page">
                  <wp:posOffset>8149590</wp:posOffset>
                </wp:positionV>
                <wp:extent cx="1061085" cy="128270"/>
                <wp:effectExtent l="0" t="0" r="5715" b="5080"/>
                <wp:wrapNone/>
                <wp:docPr id="27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B923C0" w:rsidP="00CF2252">
                            <w:pPr>
                              <w:spacing w:before="21" w:after="0"/>
                              <w:ind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Wholemeal slice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margin-left:160.25pt;margin-top:641.7pt;width:83.55pt;height:10.1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sS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" filled="f" stroked="f">
                <v:textbox inset="0,0,0,0">
                  <w:txbxContent>
                    <w:p w:rsidR="00E562A3" w:rsidRPr="00B5419C" w:rsidRDefault="00B923C0" w:rsidP="00CF2252">
                      <w:pPr>
                        <w:spacing w:before="21" w:after="0"/>
                        <w:ind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Wholemeal</w:t>
                      </w:r>
                      <w:proofErr w:type="spellEnd"/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 xml:space="preserve"> slice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25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0D647E06" wp14:editId="63436918">
                <wp:simplePos x="0" y="0"/>
                <wp:positionH relativeFrom="page">
                  <wp:posOffset>8786192</wp:posOffset>
                </wp:positionH>
                <wp:positionV relativeFrom="page">
                  <wp:posOffset>3824577</wp:posOffset>
                </wp:positionV>
                <wp:extent cx="1065668" cy="128270"/>
                <wp:effectExtent l="0" t="0" r="1270" b="5080"/>
                <wp:wrapNone/>
                <wp:docPr id="29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68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2F355C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Mexican sliced 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7" type="#_x0000_t202" style="position:absolute;margin-left:691.85pt;margin-top:301.15pt;width:83.9pt;height:10.1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Zqsw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" filled="f" stroked="f">
                <v:textbox inset="0,0,0,0">
                  <w:txbxContent>
                    <w:p w:rsidR="00E562A3" w:rsidRPr="00131AD1" w:rsidRDefault="002F355C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Mexican sliced 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25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C23B169" wp14:editId="7059CE00">
                <wp:simplePos x="0" y="0"/>
                <wp:positionH relativeFrom="page">
                  <wp:posOffset>8769350</wp:posOffset>
                </wp:positionH>
                <wp:positionV relativeFrom="page">
                  <wp:posOffset>8148320</wp:posOffset>
                </wp:positionV>
                <wp:extent cx="1041400" cy="128270"/>
                <wp:effectExtent l="0" t="0" r="6350" b="5080"/>
                <wp:wrapNone/>
                <wp:docPr id="26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ustic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F225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farmhouse 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690.5pt;margin-top:641.6pt;width:82pt;height:10.1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nF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pacing w:val="-3"/>
                          <w:sz w:val="16"/>
                          <w:szCs w:val="16"/>
                        </w:rPr>
                        <w:t>R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ustic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="00CF225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farmhouse 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5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040D36E" wp14:editId="11FBFF80">
                <wp:simplePos x="0" y="0"/>
                <wp:positionH relativeFrom="page">
                  <wp:posOffset>8961755</wp:posOffset>
                </wp:positionH>
                <wp:positionV relativeFrom="page">
                  <wp:posOffset>8300720</wp:posOffset>
                </wp:positionV>
                <wp:extent cx="1041400" cy="128270"/>
                <wp:effectExtent l="0" t="4445" r="0" b="635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55C" w:rsidRPr="00B5419C" w:rsidRDefault="002F355C" w:rsidP="002F355C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5.65pt;margin-top:653.6pt;width:82pt;height:10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fYsQ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" filled="f" stroked="f">
                <v:textbox inset="0,0,0,0">
                  <w:txbxContent>
                    <w:p w:rsidR="002F355C" w:rsidRPr="00B5419C" w:rsidRDefault="002F355C" w:rsidP="002F355C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5C">
        <w:rPr>
          <w:noProof/>
          <w:lang w:val="en-GB" w:eastAsia="en-GB"/>
        </w:rPr>
        <w:drawing>
          <wp:anchor distT="0" distB="0" distL="114300" distR="114300" simplePos="0" relativeHeight="251591680" behindDoc="1" locked="0" layoutInCell="1" allowOverlap="1" wp14:anchorId="0B85917E" wp14:editId="1E2B46E6">
            <wp:simplePos x="0" y="0"/>
            <wp:positionH relativeFrom="page">
              <wp:posOffset>-158115</wp:posOffset>
            </wp:positionH>
            <wp:positionV relativeFrom="page">
              <wp:posOffset>-127000</wp:posOffset>
            </wp:positionV>
            <wp:extent cx="10692130" cy="15119985"/>
            <wp:effectExtent l="0" t="0" r="0" b="5715"/>
            <wp:wrapNone/>
            <wp:docPr id="29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7D4B9AE6" wp14:editId="58827658">
                <wp:simplePos x="0" y="0"/>
                <wp:positionH relativeFrom="page">
                  <wp:posOffset>1868170</wp:posOffset>
                </wp:positionH>
                <wp:positionV relativeFrom="page">
                  <wp:posOffset>5636895</wp:posOffset>
                </wp:positionV>
                <wp:extent cx="1517650" cy="675640"/>
                <wp:effectExtent l="0" t="0" r="6350" b="10160"/>
                <wp:wrapNone/>
                <wp:docPr id="31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C6D" w:rsidRPr="00B5419C" w:rsidRDefault="005A6C6D" w:rsidP="005A6C6D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oasted chicken with sage and onion stuffing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P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arsley potatoes</w:t>
                            </w:r>
                          </w:p>
                          <w:p w:rsidR="005A6C6D" w:rsidRDefault="005A6C6D" w:rsidP="005A6C6D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Medley of seasonal vegetables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Gravy</w:t>
                            </w:r>
                          </w:p>
                          <w:p w:rsidR="00E562A3" w:rsidRPr="00B5419C" w:rsidRDefault="00E562A3" w:rsidP="00B5419C">
                            <w:pPr>
                              <w:spacing w:before="19" w:after="0"/>
                              <w:ind w:left="20" w:right="-20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147.1pt;margin-top:443.85pt;width:119.5pt;height:53.2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GZsQIAAKw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" filled="f" stroked="f">
                <v:textbox inset="0,0,0,0">
                  <w:txbxContent>
                    <w:p w:rsidR="005A6C6D" w:rsidRPr="00B5419C" w:rsidRDefault="005A6C6D" w:rsidP="005A6C6D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-3"/>
                          <w:sz w:val="16"/>
                          <w:szCs w:val="16"/>
                        </w:rPr>
                        <w:t>R</w:t>
                      </w:r>
                      <w:r w:rsidRPr="00B5419C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oasted chicken with sage and onion stuffing</w:t>
                      </w:r>
                    </w:p>
                    <w:p w:rsidR="005A6C6D" w:rsidRPr="00B5419C" w:rsidRDefault="005A6C6D" w:rsidP="005A6C6D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P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arsley potatoes</w:t>
                      </w:r>
                    </w:p>
                    <w:p w:rsidR="005A6C6D" w:rsidRDefault="005A6C6D" w:rsidP="005A6C6D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Medley of seasonal vegetables</w:t>
                      </w:r>
                    </w:p>
                    <w:p w:rsidR="005A6C6D" w:rsidRPr="00B5419C" w:rsidRDefault="005A6C6D" w:rsidP="005A6C6D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Gravy</w:t>
                      </w:r>
                    </w:p>
                    <w:p w:rsidR="00E562A3" w:rsidRPr="00B5419C" w:rsidRDefault="00E562A3" w:rsidP="00B5419C">
                      <w:pPr>
                        <w:spacing w:before="19" w:after="0"/>
                        <w:ind w:left="20" w:right="-20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699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2002F380" wp14:editId="2C442DB3">
                <wp:simplePos x="0" y="0"/>
                <wp:positionH relativeFrom="page">
                  <wp:posOffset>5201395</wp:posOffset>
                </wp:positionH>
                <wp:positionV relativeFrom="page">
                  <wp:posOffset>5589767</wp:posOffset>
                </wp:positionV>
                <wp:extent cx="1635898" cy="771276"/>
                <wp:effectExtent l="0" t="0" r="2540" b="10160"/>
                <wp:wrapNone/>
                <wp:docPr id="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898" cy="77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997" w:rsidRPr="00A54D0C" w:rsidRDefault="00A54D0C" w:rsidP="00826997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A54D0C">
                              <w:rPr>
                                <w:rFonts w:eastAsia="News Gothic Light" w:cs="News Gothic Light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:lang w:val="en-GB" w:eastAsia="en-GB"/>
                              </w:rPr>
                              <w:t>Roast pork served with apple sauce</w:t>
                            </w:r>
                          </w:p>
                          <w:p w:rsidR="00A54D0C" w:rsidRDefault="00A54D0C" w:rsidP="00826997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  <w:t>Mashed potatoes</w:t>
                            </w:r>
                          </w:p>
                          <w:p w:rsidR="00A54D0C" w:rsidRDefault="00A54D0C" w:rsidP="00826997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  <w:t>Seasonal vegetables of the day</w:t>
                            </w:r>
                          </w:p>
                          <w:p w:rsidR="00A54D0C" w:rsidRPr="00B5419C" w:rsidRDefault="00A54D0C" w:rsidP="00826997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  <w:t>Gravy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409.55pt;margin-top:440.15pt;width:128.8pt;height:60.7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6t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" filled="f" stroked="f">
                <v:textbox inset="0,0,0,0">
                  <w:txbxContent>
                    <w:p w:rsidR="00826997" w:rsidRPr="00A54D0C" w:rsidRDefault="00A54D0C" w:rsidP="00826997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b/>
                          <w:noProof/>
                          <w:color w:val="C00000"/>
                          <w:sz w:val="16"/>
                          <w:szCs w:val="16"/>
                          <w:lang w:val="en-GB" w:eastAsia="en-GB"/>
                        </w:rPr>
                      </w:pPr>
                      <w:r w:rsidRPr="00A54D0C">
                        <w:rPr>
                          <w:rFonts w:eastAsia="News Gothic Light" w:cs="News Gothic Light"/>
                          <w:b/>
                          <w:noProof/>
                          <w:color w:val="C00000"/>
                          <w:sz w:val="16"/>
                          <w:szCs w:val="16"/>
                          <w:lang w:val="en-GB" w:eastAsia="en-GB"/>
                        </w:rPr>
                        <w:t>Roast pork served with apple sauce</w:t>
                      </w:r>
                    </w:p>
                    <w:p w:rsidR="00A54D0C" w:rsidRDefault="00A54D0C" w:rsidP="00826997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noProof/>
                          <w:sz w:val="16"/>
                          <w:szCs w:val="16"/>
                          <w:lang w:val="en-GB" w:eastAsia="en-GB"/>
                        </w:rPr>
                      </w:pPr>
                      <w:r>
                        <w:rPr>
                          <w:rFonts w:eastAsia="News Gothic Light" w:cs="News Gothic Light"/>
                          <w:noProof/>
                          <w:sz w:val="16"/>
                          <w:szCs w:val="16"/>
                          <w:lang w:val="en-GB" w:eastAsia="en-GB"/>
                        </w:rPr>
                        <w:t>Mashed potato</w:t>
                      </w:r>
                      <w:bookmarkStart w:id="1" w:name="_GoBack"/>
                      <w:bookmarkEnd w:id="1"/>
                      <w:r>
                        <w:rPr>
                          <w:rFonts w:eastAsia="News Gothic Light" w:cs="News Gothic Light"/>
                          <w:noProof/>
                          <w:sz w:val="16"/>
                          <w:szCs w:val="16"/>
                          <w:lang w:val="en-GB" w:eastAsia="en-GB"/>
                        </w:rPr>
                        <w:t>es</w:t>
                      </w:r>
                    </w:p>
                    <w:p w:rsidR="00A54D0C" w:rsidRDefault="00A54D0C" w:rsidP="00826997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noProof/>
                          <w:sz w:val="16"/>
                          <w:szCs w:val="16"/>
                          <w:lang w:val="en-GB" w:eastAsia="en-GB"/>
                        </w:rPr>
                      </w:pPr>
                      <w:r>
                        <w:rPr>
                          <w:rFonts w:eastAsia="News Gothic Light" w:cs="News Gothic Light"/>
                          <w:noProof/>
                          <w:sz w:val="16"/>
                          <w:szCs w:val="16"/>
                          <w:lang w:val="en-GB" w:eastAsia="en-GB"/>
                        </w:rPr>
                        <w:t>Seasonal vegetables of the day</w:t>
                      </w:r>
                    </w:p>
                    <w:p w:rsidR="00A54D0C" w:rsidRPr="00B5419C" w:rsidRDefault="00A54D0C" w:rsidP="00826997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noProof/>
                          <w:sz w:val="16"/>
                          <w:szCs w:val="16"/>
                          <w:lang w:val="en-GB" w:eastAsia="en-GB"/>
                        </w:rPr>
                        <w:t>Gravy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699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4E99E858" wp14:editId="01735A47">
                <wp:simplePos x="0" y="0"/>
                <wp:positionH relativeFrom="page">
                  <wp:posOffset>3728720</wp:posOffset>
                </wp:positionH>
                <wp:positionV relativeFrom="page">
                  <wp:posOffset>5613400</wp:posOffset>
                </wp:positionV>
                <wp:extent cx="1390650" cy="659765"/>
                <wp:effectExtent l="0" t="0" r="0" b="6985"/>
                <wp:wrapNone/>
                <wp:docPr id="31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3D0" w:rsidRPr="00B5419C" w:rsidRDefault="003133D0" w:rsidP="003133D0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Organic beef cottage pie</w:t>
                            </w:r>
                          </w:p>
                          <w:p w:rsidR="00826997" w:rsidRDefault="003133D0" w:rsidP="003133D0">
                            <w:pPr>
                              <w:spacing w:before="32" w:after="0"/>
                              <w:ind w:left="20" w:right="746"/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New potatoes</w:t>
                            </w:r>
                          </w:p>
                          <w:p w:rsidR="003133D0" w:rsidRPr="00B5419C" w:rsidRDefault="003133D0" w:rsidP="003133D0">
                            <w:pPr>
                              <w:spacing w:before="32" w:after="0"/>
                              <w:ind w:left="20" w:right="746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Green beans Sweetcorn</w:t>
                            </w:r>
                          </w:p>
                          <w:p w:rsidR="00D97EEA" w:rsidRPr="00B5419C" w:rsidRDefault="00D97EEA" w:rsidP="00B5419C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3.6pt;margin-top:442pt;width:109.5pt;height:51.9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mFsQ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" filled="f" stroked="f">
                <v:textbox inset="0,0,0,0">
                  <w:txbxContent>
                    <w:p w:rsidR="003133D0" w:rsidRPr="00B5419C" w:rsidRDefault="003133D0" w:rsidP="003133D0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Organic beef cottage pie</w:t>
                      </w:r>
                    </w:p>
                    <w:p w:rsidR="00826997" w:rsidRDefault="003133D0" w:rsidP="003133D0">
                      <w:pPr>
                        <w:spacing w:before="32" w:after="0"/>
                        <w:ind w:left="20" w:right="746"/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New potatoes</w:t>
                      </w:r>
                    </w:p>
                    <w:p w:rsidR="003133D0" w:rsidRPr="00B5419C" w:rsidRDefault="003133D0" w:rsidP="003133D0">
                      <w:pPr>
                        <w:spacing w:before="32" w:after="0"/>
                        <w:ind w:left="20" w:right="746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Green beans Sweetcorn</w:t>
                      </w:r>
                    </w:p>
                    <w:p w:rsidR="00D97EEA" w:rsidRPr="00B5419C" w:rsidRDefault="00D97EEA" w:rsidP="00B5419C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A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415B1542" wp14:editId="5E4B590C">
                <wp:simplePos x="0" y="0"/>
                <wp:positionH relativeFrom="page">
                  <wp:posOffset>2035175</wp:posOffset>
                </wp:positionH>
                <wp:positionV relativeFrom="page">
                  <wp:posOffset>6551295</wp:posOffset>
                </wp:positionV>
                <wp:extent cx="1351280" cy="603885"/>
                <wp:effectExtent l="0" t="0" r="1270" b="5715"/>
                <wp:wrapNone/>
                <wp:docPr id="3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A75A3" w:rsidRDefault="004A75A3" w:rsidP="00B5419C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4A75A3">
                              <w:rPr>
                                <w:rFonts w:eastAsia="News Gothic Light" w:cs="News Gothic Light"/>
                                <w:b/>
                                <w:color w:val="00B050"/>
                                <w:sz w:val="16"/>
                                <w:szCs w:val="16"/>
                              </w:rPr>
                              <w:t>Vegetarian Shepherd’s pie</w:t>
                            </w:r>
                          </w:p>
                          <w:p w:rsidR="004A75A3" w:rsidRDefault="004A75A3" w:rsidP="00B5419C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Gravy</w:t>
                            </w:r>
                          </w:p>
                          <w:p w:rsidR="004A75A3" w:rsidRDefault="004A75A3" w:rsidP="00B5419C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New potatoes</w:t>
                            </w:r>
                          </w:p>
                          <w:p w:rsidR="004A75A3" w:rsidRPr="00B5419C" w:rsidRDefault="004A75A3" w:rsidP="00B5419C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Seasonal vegetables of the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margin-left:160.25pt;margin-top:515.85pt;width:106.4pt;height:47.5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2SsQ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" filled="f" stroked="f">
                <v:textbox inset="0,0,0,0">
                  <w:txbxContent>
                    <w:p w:rsidR="00E562A3" w:rsidRPr="004A75A3" w:rsidRDefault="004A75A3" w:rsidP="00B5419C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4A75A3">
                        <w:rPr>
                          <w:rFonts w:eastAsia="News Gothic Light" w:cs="News Gothic Light"/>
                          <w:b/>
                          <w:color w:val="00B050"/>
                          <w:sz w:val="16"/>
                          <w:szCs w:val="16"/>
                        </w:rPr>
                        <w:t>Vegetarian Shepherd’s pie</w:t>
                      </w:r>
                    </w:p>
                    <w:p w:rsidR="004A75A3" w:rsidRDefault="004A75A3" w:rsidP="00B5419C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Gravy</w:t>
                      </w:r>
                    </w:p>
                    <w:p w:rsidR="004A75A3" w:rsidRDefault="004A75A3" w:rsidP="00B5419C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New potatoes</w:t>
                      </w:r>
                    </w:p>
                    <w:p w:rsidR="004A75A3" w:rsidRPr="00B5419C" w:rsidRDefault="004A75A3" w:rsidP="00B5419C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Seasonal vegetables of the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6C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BA3FF06" wp14:editId="2D7B3E9B">
                <wp:simplePos x="0" y="0"/>
                <wp:positionH relativeFrom="page">
                  <wp:posOffset>8809990</wp:posOffset>
                </wp:positionH>
                <wp:positionV relativeFrom="page">
                  <wp:posOffset>6551295</wp:posOffset>
                </wp:positionV>
                <wp:extent cx="1279525" cy="603885"/>
                <wp:effectExtent l="0" t="0" r="15875" b="5715"/>
                <wp:wrapNone/>
                <wp:docPr id="3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C6D" w:rsidRPr="00B5419C" w:rsidRDefault="005A6C6D" w:rsidP="005A6C6D">
                            <w:pPr>
                              <w:spacing w:before="19" w:after="0"/>
                              <w:ind w:left="20" w:right="-20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Macaroni cheese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Herby wedges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3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Homemade creamy coleslaw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  <w:p w:rsidR="00E562A3" w:rsidRPr="00B5419C" w:rsidRDefault="00E562A3" w:rsidP="00B5419C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693.7pt;margin-top:515.85pt;width:100.75pt;height:47.5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Fn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" filled="f" stroked="f">
                <v:textbox inset="0,0,0,0">
                  <w:txbxContent>
                    <w:p w:rsidR="005A6C6D" w:rsidRPr="00B5419C" w:rsidRDefault="005A6C6D" w:rsidP="005A6C6D">
                      <w:pPr>
                        <w:spacing w:before="19" w:after="0"/>
                        <w:ind w:left="20" w:right="-20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Macaroni cheese</w:t>
                      </w:r>
                    </w:p>
                    <w:p w:rsidR="005A6C6D" w:rsidRPr="00B5419C" w:rsidRDefault="005A6C6D" w:rsidP="005A6C6D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Herby wedges</w:t>
                      </w:r>
                    </w:p>
                    <w:p w:rsidR="005A6C6D" w:rsidRPr="00B5419C" w:rsidRDefault="005A6C6D" w:rsidP="005A6C6D">
                      <w:pPr>
                        <w:spacing w:before="33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Homemade creamy coleslaw</w:t>
                      </w:r>
                    </w:p>
                    <w:p w:rsidR="005A6C6D" w:rsidRPr="00B5419C" w:rsidRDefault="005A6C6D" w:rsidP="005A6C6D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  <w:p w:rsidR="00E562A3" w:rsidRPr="00B5419C" w:rsidRDefault="00E562A3" w:rsidP="00B5419C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6C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6C1D8757" wp14:editId="43DDF5F0">
                <wp:simplePos x="0" y="0"/>
                <wp:positionH relativeFrom="page">
                  <wp:posOffset>7108190</wp:posOffset>
                </wp:positionH>
                <wp:positionV relativeFrom="page">
                  <wp:posOffset>5636895</wp:posOffset>
                </wp:positionV>
                <wp:extent cx="1379855" cy="614680"/>
                <wp:effectExtent l="0" t="0" r="10795" b="13970"/>
                <wp:wrapNone/>
                <wp:docPr id="27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C6D" w:rsidRPr="00B5419C" w:rsidRDefault="00826997" w:rsidP="005A6C6D">
                            <w:pPr>
                              <w:spacing w:before="19" w:after="0"/>
                              <w:ind w:left="20" w:right="-20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-6"/>
                                <w:sz w:val="16"/>
                                <w:szCs w:val="16"/>
                              </w:rPr>
                              <w:t>Burger</w:t>
                            </w:r>
                          </w:p>
                          <w:p w:rsidR="005A6C6D" w:rsidRDefault="005A6C6D" w:rsidP="005A6C6D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Chips</w:t>
                            </w:r>
                          </w:p>
                          <w:p w:rsidR="005A6C6D" w:rsidRDefault="005A6C6D" w:rsidP="005A6C6D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Peas</w:t>
                            </w:r>
                          </w:p>
                          <w:p w:rsidR="00E562A3" w:rsidRPr="00B5419C" w:rsidRDefault="00E562A3" w:rsidP="00B5419C">
                            <w:pPr>
                              <w:spacing w:before="3" w:after="0"/>
                              <w:ind w:left="20" w:right="806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margin-left:559.7pt;margin-top:443.85pt;width:108.65pt;height:48.4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XKtQ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" filled="f" stroked="f">
                <v:textbox inset="0,0,0,0">
                  <w:txbxContent>
                    <w:p w:rsidR="005A6C6D" w:rsidRPr="00B5419C" w:rsidRDefault="00826997" w:rsidP="005A6C6D">
                      <w:pPr>
                        <w:spacing w:before="19" w:after="0"/>
                        <w:ind w:left="20" w:right="-20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-6"/>
                          <w:sz w:val="16"/>
                          <w:szCs w:val="16"/>
                        </w:rPr>
                        <w:t>Burger</w:t>
                      </w:r>
                    </w:p>
                    <w:p w:rsidR="005A6C6D" w:rsidRDefault="005A6C6D" w:rsidP="005A6C6D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Chips</w:t>
                      </w:r>
                    </w:p>
                    <w:p w:rsidR="005A6C6D" w:rsidRDefault="005A6C6D" w:rsidP="005A6C6D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Baked beans</w:t>
                      </w:r>
                    </w:p>
                    <w:p w:rsidR="005A6C6D" w:rsidRPr="00B5419C" w:rsidRDefault="005A6C6D" w:rsidP="005A6C6D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Peas</w:t>
                      </w:r>
                    </w:p>
                    <w:p w:rsidR="00E562A3" w:rsidRPr="00B5419C" w:rsidRDefault="00E562A3" w:rsidP="00B5419C">
                      <w:pPr>
                        <w:spacing w:before="3" w:after="0"/>
                        <w:ind w:left="20" w:right="806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6E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30D03B" wp14:editId="2CB12B52">
                <wp:simplePos x="0" y="0"/>
                <wp:positionH relativeFrom="page">
                  <wp:posOffset>8809990</wp:posOffset>
                </wp:positionH>
                <wp:positionV relativeFrom="page">
                  <wp:posOffset>9851390</wp:posOffset>
                </wp:positionV>
                <wp:extent cx="1332230" cy="659765"/>
                <wp:effectExtent l="0" t="0" r="1270" b="6985"/>
                <wp:wrapNone/>
                <wp:docPr id="3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DF" w:rsidRPr="00C34C2C" w:rsidRDefault="00E524DF" w:rsidP="00E524DF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34C2C">
                              <w:rPr>
                                <w:rFonts w:eastAsia="News Gothic" w:cs="News Gothic"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Homemade</w:t>
                            </w:r>
                            <w:r w:rsidRPr="005D534D">
                              <w:rPr>
                                <w:rFonts w:eastAsia="News Gothic" w:cs="News Gothic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4C2C">
                              <w:rPr>
                                <w:rFonts w:eastAsia="News Gothic" w:cs="News Gothic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 xml:space="preserve">cheese and tomato pizza </w:t>
                            </w:r>
                          </w:p>
                          <w:p w:rsidR="00E524DF" w:rsidRPr="00913392" w:rsidRDefault="00E524DF" w:rsidP="00E524DF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>P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asta spirals in a tomato sauce Homemade c</w:t>
                            </w: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reamy coleslaw Broccoli florets</w:t>
                            </w:r>
                          </w:p>
                          <w:p w:rsidR="00E562A3" w:rsidRPr="00913392" w:rsidRDefault="00E562A3" w:rsidP="00913392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693.7pt;margin-top:775.7pt;width:104.9pt;height:5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hQ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" filled="f" stroked="f">
                <v:textbox inset="0,0,0,0">
                  <w:txbxContent>
                    <w:p w:rsidR="00E524DF" w:rsidRPr="00C34C2C" w:rsidRDefault="00E524DF" w:rsidP="00E524DF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  <w:r w:rsidRPr="00C34C2C">
                        <w:rPr>
                          <w:rFonts w:eastAsia="News Gothic" w:cs="News Gothic"/>
                          <w:bCs/>
                          <w:color w:val="00B050"/>
                          <w:sz w:val="16"/>
                          <w:szCs w:val="16"/>
                        </w:rPr>
                        <w:t>Homemade</w:t>
                      </w:r>
                      <w:r w:rsidRPr="005D534D">
                        <w:rPr>
                          <w:rFonts w:eastAsia="News Gothic" w:cs="News Gothic"/>
                          <w:b/>
                          <w:bCs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Pr="00C34C2C">
                        <w:rPr>
                          <w:rFonts w:eastAsia="News Gothic" w:cs="News Gothic"/>
                          <w:b/>
                          <w:bCs/>
                          <w:color w:val="00B050"/>
                          <w:sz w:val="16"/>
                          <w:szCs w:val="16"/>
                        </w:rPr>
                        <w:t xml:space="preserve">cheese and tomato pizza </w:t>
                      </w:r>
                    </w:p>
                    <w:p w:rsidR="00E524DF" w:rsidRPr="00913392" w:rsidRDefault="00E524DF" w:rsidP="00E524DF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pacing w:val="-10"/>
                          <w:sz w:val="16"/>
                          <w:szCs w:val="16"/>
                        </w:rPr>
                        <w:t>P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asta spirals in a tomato sauce </w:t>
                      </w:r>
                      <w:proofErr w:type="gramStart"/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Homemade</w:t>
                      </w:r>
                      <w:proofErr w:type="gramEnd"/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reamy coleslaw Broccoli florets</w:t>
                      </w:r>
                    </w:p>
                    <w:p w:rsidR="00E562A3" w:rsidRPr="00913392" w:rsidRDefault="00E562A3" w:rsidP="00913392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6E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3D7B1FF" wp14:editId="24D448DF">
                <wp:simplePos x="0" y="0"/>
                <wp:positionH relativeFrom="page">
                  <wp:posOffset>7108190</wp:posOffset>
                </wp:positionH>
                <wp:positionV relativeFrom="page">
                  <wp:posOffset>10765790</wp:posOffset>
                </wp:positionV>
                <wp:extent cx="1341755" cy="581660"/>
                <wp:effectExtent l="0" t="0" r="10795" b="8890"/>
                <wp:wrapNone/>
                <wp:docPr id="3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E09" w:rsidRPr="00913392" w:rsidRDefault="000C6E09" w:rsidP="000C6E09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pacing w:val="-8"/>
                                <w:sz w:val="16"/>
                                <w:szCs w:val="16"/>
                              </w:rPr>
                              <w:t>V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egetable moussaka</w:t>
                            </w:r>
                          </w:p>
                          <w:p w:rsidR="000C6E09" w:rsidRPr="00913392" w:rsidRDefault="000C6E09" w:rsidP="000C6E09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Chips</w:t>
                            </w:r>
                          </w:p>
                          <w:p w:rsidR="000C6E09" w:rsidRPr="00913392" w:rsidRDefault="000C6E09" w:rsidP="000C6E09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P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eas</w:t>
                            </w:r>
                          </w:p>
                          <w:p w:rsidR="000C6E09" w:rsidRPr="00913392" w:rsidRDefault="000C6E09" w:rsidP="000C6E09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  <w:p w:rsidR="00E562A3" w:rsidRPr="00913392" w:rsidRDefault="00E562A3" w:rsidP="00913392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559.7pt;margin-top:847.7pt;width:105.65pt;height:45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" filled="f" stroked="f">
                <v:textbox inset="0,0,0,0">
                  <w:txbxContent>
                    <w:p w:rsidR="000C6E09" w:rsidRPr="00913392" w:rsidRDefault="000C6E09" w:rsidP="000C6E09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pacing w:val="-8"/>
                          <w:sz w:val="16"/>
                          <w:szCs w:val="16"/>
                        </w:rPr>
                        <w:t>V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egetable moussaka</w:t>
                      </w:r>
                    </w:p>
                    <w:p w:rsidR="000C6E09" w:rsidRPr="00913392" w:rsidRDefault="000C6E09" w:rsidP="000C6E09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Chips</w:t>
                      </w:r>
                    </w:p>
                    <w:p w:rsidR="000C6E09" w:rsidRPr="00913392" w:rsidRDefault="000C6E09" w:rsidP="000C6E09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pacing w:val="-9"/>
                          <w:sz w:val="16"/>
                          <w:szCs w:val="16"/>
                        </w:rPr>
                        <w:t>P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eas</w:t>
                      </w:r>
                    </w:p>
                    <w:p w:rsidR="000C6E09" w:rsidRPr="00913392" w:rsidRDefault="000C6E09" w:rsidP="000C6E09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  <w:p w:rsidR="00E562A3" w:rsidRPr="00913392" w:rsidRDefault="00E562A3" w:rsidP="00913392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6E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EFC668E" wp14:editId="33F743BB">
                <wp:simplePos x="0" y="0"/>
                <wp:positionH relativeFrom="page">
                  <wp:posOffset>8770289</wp:posOffset>
                </wp:positionH>
                <wp:positionV relativeFrom="page">
                  <wp:posOffset>10766066</wp:posOffset>
                </wp:positionV>
                <wp:extent cx="1319916" cy="581660"/>
                <wp:effectExtent l="0" t="0" r="13970" b="8890"/>
                <wp:wrapNone/>
                <wp:docPr id="3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6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Default="000C6E09" w:rsidP="00913392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0C6E09">
                              <w:rPr>
                                <w:rFonts w:eastAsia="News Gothic" w:cs="News Gothic"/>
                                <w:b/>
                                <w:color w:val="00B050"/>
                                <w:sz w:val="16"/>
                                <w:szCs w:val="16"/>
                              </w:rPr>
                              <w:t>Cheese pinwheel</w:t>
                            </w:r>
                          </w:p>
                          <w:p w:rsidR="000C6E09" w:rsidRDefault="000C6E09" w:rsidP="00913392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  <w:t>Pasta spirals in tomato sauce</w:t>
                            </w:r>
                          </w:p>
                          <w:p w:rsidR="000C6E09" w:rsidRPr="000C6E09" w:rsidRDefault="000C6E09" w:rsidP="00913392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  <w:t>Medley of seasonal vegetables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690.55pt;margin-top:847.7pt;width:103.95pt;height:45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iPtAIAALQ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" filled="f" stroked="f">
                <v:textbox inset="0,0,0,0">
                  <w:txbxContent>
                    <w:p w:rsidR="00E562A3" w:rsidRDefault="000C6E09" w:rsidP="00913392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0C6E09">
                        <w:rPr>
                          <w:rFonts w:eastAsia="News Gothic" w:cs="News Gothic"/>
                          <w:b/>
                          <w:color w:val="00B050"/>
                          <w:sz w:val="16"/>
                          <w:szCs w:val="16"/>
                        </w:rPr>
                        <w:t>Cheese pinwheel</w:t>
                      </w:r>
                    </w:p>
                    <w:p w:rsidR="000C6E09" w:rsidRDefault="000C6E09" w:rsidP="00913392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>
                        <w:rPr>
                          <w:rFonts w:eastAsia="News Gothic" w:cs="News Gothic"/>
                          <w:sz w:val="16"/>
                          <w:szCs w:val="16"/>
                        </w:rPr>
                        <w:t>Pasta spirals in tomato sauce</w:t>
                      </w:r>
                    </w:p>
                    <w:p w:rsidR="000C6E09" w:rsidRPr="000C6E09" w:rsidRDefault="000C6E09" w:rsidP="00913392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>
                        <w:rPr>
                          <w:rFonts w:eastAsia="News Gothic" w:cs="News Gothic"/>
                          <w:sz w:val="16"/>
                          <w:szCs w:val="16"/>
                        </w:rPr>
                        <w:t>Medley of seasonal vegetables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23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2FEE3760" wp14:editId="60CF1A91">
                <wp:simplePos x="0" y="0"/>
                <wp:positionH relativeFrom="page">
                  <wp:posOffset>2035534</wp:posOffset>
                </wp:positionH>
                <wp:positionV relativeFrom="page">
                  <wp:posOffset>2226365</wp:posOffset>
                </wp:positionV>
                <wp:extent cx="1407795" cy="657860"/>
                <wp:effectExtent l="0" t="0" r="1905" b="8890"/>
                <wp:wrapNone/>
                <wp:docPr id="30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DD2" w:rsidRDefault="00F76DD2" w:rsidP="00F76DD2">
                            <w:pPr>
                              <w:spacing w:before="34" w:after="0"/>
                              <w:ind w:left="20" w:right="-20"/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Vegetarian filled tortilla baskets</w:t>
                            </w:r>
                          </w:p>
                          <w:p w:rsidR="00F76DD2" w:rsidRPr="00F76DD2" w:rsidRDefault="00F76DD2" w:rsidP="00F76DD2">
                            <w:pPr>
                              <w:spacing w:before="34" w:after="0"/>
                              <w:ind w:left="20" w:right="-20"/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Cous cous</w:t>
                            </w:r>
                          </w:p>
                          <w:p w:rsidR="00F76DD2" w:rsidRPr="00F76DD2" w:rsidRDefault="00F76DD2" w:rsidP="00F76DD2">
                            <w:pPr>
                              <w:spacing w:before="34" w:after="0"/>
                              <w:ind w:left="20" w:right="-20"/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Peas</w:t>
                            </w:r>
                          </w:p>
                          <w:p w:rsidR="00F76DD2" w:rsidRPr="00F76DD2" w:rsidRDefault="00F76DD2" w:rsidP="00F76DD2">
                            <w:pPr>
                              <w:spacing w:before="34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Sweetcorn</w:t>
                            </w:r>
                          </w:p>
                          <w:p w:rsidR="00A023B0" w:rsidRDefault="00A023B0" w:rsidP="004549F0">
                            <w:pPr>
                              <w:spacing w:before="33" w:after="0"/>
                              <w:ind w:left="20" w:right="1462"/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pacing w:val="-8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160.3pt;margin-top:175.3pt;width:110.85pt;height:51.8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MgsAIAAKw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" filled="f" stroked="f">
                <v:textbox inset="0,0,0,0">
                  <w:txbxContent>
                    <w:p w:rsidR="00F76DD2" w:rsidRDefault="00F76DD2" w:rsidP="00F76DD2">
                      <w:pPr>
                        <w:spacing w:before="34" w:after="0"/>
                        <w:ind w:left="20" w:right="-20"/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</w:pPr>
                      <w:r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Vegetarian filled tortilla baskets</w:t>
                      </w:r>
                    </w:p>
                    <w:p w:rsidR="00F76DD2" w:rsidRPr="00F76DD2" w:rsidRDefault="00F76DD2" w:rsidP="00F76DD2">
                      <w:pPr>
                        <w:spacing w:before="34" w:after="0"/>
                        <w:ind w:left="20" w:right="-20"/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Cous</w:t>
                      </w:r>
                      <w:proofErr w:type="spellEnd"/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cous</w:t>
                      </w:r>
                      <w:proofErr w:type="spellEnd"/>
                    </w:p>
                    <w:p w:rsidR="00F76DD2" w:rsidRPr="00F76DD2" w:rsidRDefault="00F76DD2" w:rsidP="00F76DD2">
                      <w:pPr>
                        <w:spacing w:before="34" w:after="0"/>
                        <w:ind w:left="20" w:right="-20"/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Peas</w:t>
                      </w:r>
                    </w:p>
                    <w:p w:rsidR="00F76DD2" w:rsidRPr="00F76DD2" w:rsidRDefault="00F76DD2" w:rsidP="00F76DD2">
                      <w:pPr>
                        <w:spacing w:before="34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Sweetcorn</w:t>
                      </w:r>
                    </w:p>
                    <w:p w:rsidR="00A023B0" w:rsidRDefault="00A023B0" w:rsidP="004549F0">
                      <w:pPr>
                        <w:spacing w:before="33" w:after="0"/>
                        <w:ind w:left="20" w:right="1462"/>
                        <w:rPr>
                          <w:rFonts w:eastAsia="News Gothic" w:cs="News Gothic"/>
                          <w:b/>
                          <w:bCs/>
                          <w:color w:val="40AD49"/>
                          <w:spacing w:val="-8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23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043B0B77" wp14:editId="68337F16">
                <wp:simplePos x="0" y="0"/>
                <wp:positionH relativeFrom="page">
                  <wp:posOffset>7108190</wp:posOffset>
                </wp:positionH>
                <wp:positionV relativeFrom="page">
                  <wp:posOffset>2226310</wp:posOffset>
                </wp:positionV>
                <wp:extent cx="1341755" cy="643890"/>
                <wp:effectExtent l="0" t="0" r="10795" b="3810"/>
                <wp:wrapNone/>
                <wp:docPr id="30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B0" w:rsidRPr="00A023B0" w:rsidRDefault="00A023B0" w:rsidP="00A023B0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023B0">
                              <w:rPr>
                                <w:rFonts w:eastAsia="News Gothic Light" w:cs="News Gothic Light"/>
                                <w:b/>
                                <w:color w:val="00B050"/>
                                <w:sz w:val="16"/>
                                <w:szCs w:val="16"/>
                              </w:rPr>
                              <w:t>Quorn dippers</w:t>
                            </w:r>
                          </w:p>
                          <w:p w:rsidR="00A023B0" w:rsidRPr="00A023B0" w:rsidRDefault="00A023B0" w:rsidP="00A023B0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A023B0"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Chips</w:t>
                            </w:r>
                          </w:p>
                          <w:p w:rsidR="00A023B0" w:rsidRPr="00A023B0" w:rsidRDefault="00A023B0" w:rsidP="00A023B0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A023B0"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:rsidR="00E562A3" w:rsidRPr="004549F0" w:rsidRDefault="00A023B0" w:rsidP="00A023B0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A023B0"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margin-left:559.7pt;margin-top:175.3pt;width:105.65pt;height:50.7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orswIAALM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" filled="f" stroked="f">
                <v:textbox inset="0,0,0,0">
                  <w:txbxContent>
                    <w:p w:rsidR="00A023B0" w:rsidRPr="00A023B0" w:rsidRDefault="00A023B0" w:rsidP="00A023B0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A023B0">
                        <w:rPr>
                          <w:rFonts w:eastAsia="News Gothic Light" w:cs="News Gothic Light"/>
                          <w:b/>
                          <w:color w:val="00B050"/>
                          <w:sz w:val="16"/>
                          <w:szCs w:val="16"/>
                        </w:rPr>
                        <w:t>Quorn dippers</w:t>
                      </w:r>
                    </w:p>
                    <w:p w:rsidR="00A023B0" w:rsidRPr="00A023B0" w:rsidRDefault="00A023B0" w:rsidP="00A023B0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A023B0"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Chips</w:t>
                      </w:r>
                    </w:p>
                    <w:p w:rsidR="00A023B0" w:rsidRPr="00A023B0" w:rsidRDefault="00A023B0" w:rsidP="00A023B0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A023B0"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Baked beans</w:t>
                      </w:r>
                    </w:p>
                    <w:p w:rsidR="00E562A3" w:rsidRPr="004549F0" w:rsidRDefault="00A023B0" w:rsidP="00A023B0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A023B0"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Peas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23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1A9F6B4D" wp14:editId="70E4298F">
                <wp:simplePos x="0" y="0"/>
                <wp:positionH relativeFrom="page">
                  <wp:posOffset>7079615</wp:posOffset>
                </wp:positionH>
                <wp:positionV relativeFrom="page">
                  <wp:posOffset>1232535</wp:posOffset>
                </wp:positionV>
                <wp:extent cx="1412240" cy="683895"/>
                <wp:effectExtent l="0" t="0" r="16510" b="1905"/>
                <wp:wrapNone/>
                <wp:docPr id="30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B0" w:rsidRPr="00F76DD2" w:rsidRDefault="00A023B0" w:rsidP="00A023B0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 Light" w:cs="News Gothic Ligh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Battered fish and lemon wedge</w:t>
                            </w:r>
                          </w:p>
                          <w:p w:rsidR="00A023B0" w:rsidRPr="00A023B0" w:rsidRDefault="00A023B0" w:rsidP="00A023B0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A023B0"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Chips</w:t>
                            </w:r>
                          </w:p>
                          <w:p w:rsidR="00A023B0" w:rsidRPr="00A023B0" w:rsidRDefault="00A023B0" w:rsidP="00A023B0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A023B0"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:rsidR="00E562A3" w:rsidRPr="004549F0" w:rsidRDefault="00A023B0" w:rsidP="00A023B0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A023B0"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557.45pt;margin-top:97.05pt;width:111.2pt;height:53.8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" filled="f" stroked="f">
                <v:textbox inset="0,0,0,0">
                  <w:txbxContent>
                    <w:p w:rsidR="00A023B0" w:rsidRPr="00F76DD2" w:rsidRDefault="00A023B0" w:rsidP="00A023B0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 Light" w:cs="News Gothic Light"/>
                          <w:b/>
                          <w:color w:val="C00000"/>
                          <w:sz w:val="16"/>
                          <w:szCs w:val="16"/>
                        </w:rPr>
                        <w:t>Batte</w:t>
                      </w:r>
                      <w:r w:rsidRPr="00F76DD2">
                        <w:rPr>
                          <w:rFonts w:eastAsia="News Gothic Light" w:cs="News Gothic Light"/>
                          <w:b/>
                          <w:color w:val="C00000"/>
                          <w:sz w:val="16"/>
                          <w:szCs w:val="16"/>
                        </w:rPr>
                        <w:t>red fish and lemon wedge</w:t>
                      </w:r>
                    </w:p>
                    <w:p w:rsidR="00A023B0" w:rsidRPr="00A023B0" w:rsidRDefault="00A023B0" w:rsidP="00A023B0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A023B0"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Chips</w:t>
                      </w:r>
                    </w:p>
                    <w:p w:rsidR="00A023B0" w:rsidRPr="00A023B0" w:rsidRDefault="00A023B0" w:rsidP="00A023B0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A023B0"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Baked beans</w:t>
                      </w:r>
                    </w:p>
                    <w:p w:rsidR="00E562A3" w:rsidRPr="004549F0" w:rsidRDefault="00A023B0" w:rsidP="00A023B0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A023B0"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Peas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C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1B42D0" wp14:editId="3CDF2D1C">
                <wp:simplePos x="0" y="0"/>
                <wp:positionH relativeFrom="page">
                  <wp:posOffset>5441950</wp:posOffset>
                </wp:positionH>
                <wp:positionV relativeFrom="page">
                  <wp:posOffset>9826625</wp:posOffset>
                </wp:positionV>
                <wp:extent cx="1423670" cy="676275"/>
                <wp:effectExtent l="0" t="0" r="5080" b="9525"/>
                <wp:wrapNone/>
                <wp:docPr id="3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E09" w:rsidRDefault="000C6E09" w:rsidP="000C6E09">
                            <w:pPr>
                              <w:spacing w:before="19" w:after="0"/>
                              <w:ind w:left="20" w:right="-20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-9"/>
                                <w:sz w:val="16"/>
                                <w:szCs w:val="16"/>
                              </w:rPr>
                              <w:t>Chicken Strips</w:t>
                            </w:r>
                          </w:p>
                          <w:p w:rsidR="000C6E09" w:rsidRDefault="000C6E09" w:rsidP="000C6E09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Gravy</w:t>
                            </w:r>
                          </w:p>
                          <w:p w:rsidR="000C6E09" w:rsidRDefault="000C6E09" w:rsidP="000C6E09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Creamy mashed potatoes</w:t>
                            </w:r>
                          </w:p>
                          <w:p w:rsidR="000C6E09" w:rsidRDefault="000C6E09" w:rsidP="000C6E09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Medley of seasonal vegetables</w:t>
                            </w:r>
                          </w:p>
                          <w:p w:rsidR="00E562A3" w:rsidRPr="00913392" w:rsidRDefault="00E562A3" w:rsidP="00913392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428.5pt;margin-top:773.75pt;width:112.1pt;height:5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" filled="f" stroked="f">
                <v:textbox inset="0,0,0,0">
                  <w:txbxContent>
                    <w:p w:rsidR="000C6E09" w:rsidRDefault="000C6E09" w:rsidP="000C6E09">
                      <w:pPr>
                        <w:spacing w:before="19" w:after="0"/>
                        <w:ind w:left="20" w:right="-20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-9"/>
                          <w:sz w:val="16"/>
                          <w:szCs w:val="16"/>
                        </w:rPr>
                        <w:t>Chicken Strips</w:t>
                      </w:r>
                    </w:p>
                    <w:p w:rsidR="000C6E09" w:rsidRDefault="000C6E09" w:rsidP="000C6E09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Gravy</w:t>
                      </w:r>
                    </w:p>
                    <w:p w:rsidR="000C6E09" w:rsidRDefault="000C6E09" w:rsidP="000C6E09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Creamy mashed potatoes</w:t>
                      </w:r>
                    </w:p>
                    <w:p w:rsidR="000C6E09" w:rsidRDefault="000C6E09" w:rsidP="000C6E09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Medley of seasonal vegetables</w:t>
                      </w:r>
                    </w:p>
                    <w:p w:rsidR="00E562A3" w:rsidRPr="00913392" w:rsidRDefault="00E562A3" w:rsidP="00913392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37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58D25546" wp14:editId="181E50EC">
                <wp:simplePos x="0" y="0"/>
                <wp:positionH relativeFrom="page">
                  <wp:posOffset>2054557</wp:posOffset>
                </wp:positionH>
                <wp:positionV relativeFrom="page">
                  <wp:posOffset>1319530</wp:posOffset>
                </wp:positionV>
                <wp:extent cx="1398905" cy="763905"/>
                <wp:effectExtent l="0" t="0" r="10795" b="17145"/>
                <wp:wrapNone/>
                <wp:docPr id="30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F76DD2" w:rsidRDefault="00833D72" w:rsidP="00833D72">
                            <w:pPr>
                              <w:spacing w:before="3" w:after="0"/>
                              <w:ind w:right="-20"/>
                              <w:rPr>
                                <w:rFonts w:eastAsia="News Gothic" w:cs="News Gothic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Organic Pork meatballs in a homemade tomato sauce</w:t>
                            </w:r>
                          </w:p>
                          <w:p w:rsidR="00833D72" w:rsidRPr="00F76DD2" w:rsidRDefault="00833D72" w:rsidP="00833D72">
                            <w:pPr>
                              <w:spacing w:before="3" w:after="0"/>
                              <w:ind w:right="-20"/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Savoury rice</w:t>
                            </w:r>
                          </w:p>
                          <w:p w:rsidR="00833D72" w:rsidRPr="00F76DD2" w:rsidRDefault="00833D72" w:rsidP="00833D72">
                            <w:pPr>
                              <w:spacing w:before="3" w:after="0"/>
                              <w:ind w:right="-20"/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Sweetcorn nibbles</w:t>
                            </w:r>
                          </w:p>
                          <w:p w:rsidR="00833D72" w:rsidRPr="00A023B0" w:rsidRDefault="00833D72" w:rsidP="00833D72">
                            <w:pPr>
                              <w:spacing w:before="3" w:after="0"/>
                              <w:ind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Broccoli Florets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0" type="#_x0000_t202" style="position:absolute;margin-left:161.8pt;margin-top:103.9pt;width:110.15pt;height:60.1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" filled="f" stroked="f">
                <v:textbox inset="0,0,0,0">
                  <w:txbxContent>
                    <w:p w:rsidR="00E562A3" w:rsidRPr="00F76DD2" w:rsidRDefault="00833D72" w:rsidP="00833D72">
                      <w:pPr>
                        <w:spacing w:before="3" w:after="0"/>
                        <w:ind w:right="-20"/>
                        <w:rPr>
                          <w:rFonts w:eastAsia="News Gothic" w:cs="News Gothic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/>
                          <w:bCs/>
                          <w:color w:val="C00000"/>
                          <w:sz w:val="16"/>
                          <w:szCs w:val="16"/>
                        </w:rPr>
                        <w:t>Organic Pork meatballs in a homemade tomato sauce</w:t>
                      </w:r>
                    </w:p>
                    <w:p w:rsidR="00833D72" w:rsidRPr="00F76DD2" w:rsidRDefault="00833D72" w:rsidP="00833D72">
                      <w:pPr>
                        <w:spacing w:before="3" w:after="0"/>
                        <w:ind w:right="-20"/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Savoury rice</w:t>
                      </w:r>
                    </w:p>
                    <w:p w:rsidR="00833D72" w:rsidRPr="00F76DD2" w:rsidRDefault="00833D72" w:rsidP="00833D72">
                      <w:pPr>
                        <w:spacing w:before="3" w:after="0"/>
                        <w:ind w:right="-20"/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Sweetcorn nibbles</w:t>
                      </w:r>
                    </w:p>
                    <w:p w:rsidR="00833D72" w:rsidRPr="00A023B0" w:rsidRDefault="00833D72" w:rsidP="00833D72">
                      <w:pPr>
                        <w:spacing w:before="3" w:after="0"/>
                        <w:ind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Broccoli Florets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04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5E133630" wp14:editId="2212C214">
                <wp:simplePos x="0" y="0"/>
                <wp:positionH relativeFrom="page">
                  <wp:posOffset>8810045</wp:posOffset>
                </wp:positionH>
                <wp:positionV relativeFrom="page">
                  <wp:posOffset>5637475</wp:posOffset>
                </wp:positionV>
                <wp:extent cx="1417320" cy="635635"/>
                <wp:effectExtent l="0" t="0" r="11430" b="12065"/>
                <wp:wrapNone/>
                <wp:docPr id="31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460" w:rsidRPr="003D0460" w:rsidRDefault="003D0460" w:rsidP="003D0460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3D046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Salmon fishcake or fish</w:t>
                            </w:r>
                            <w:r w:rsidRPr="003D046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046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fingers</w:t>
                            </w:r>
                          </w:p>
                          <w:p w:rsidR="00E562A3" w:rsidRDefault="009046A2" w:rsidP="00B5419C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Herby wedges</w:t>
                            </w:r>
                          </w:p>
                          <w:p w:rsidR="009046A2" w:rsidRDefault="009046A2" w:rsidP="00B5419C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Homemade creamy coleslaw</w:t>
                            </w:r>
                          </w:p>
                          <w:p w:rsidR="009046A2" w:rsidRPr="00B5419C" w:rsidRDefault="009046A2" w:rsidP="00B5419C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8" type="#_x0000_t202" style="position:absolute;margin-left:693.7pt;margin-top:443.9pt;width:111.6pt;height:50.0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" filled="f" stroked="f">
                <v:textbox inset="0,0,0,0">
                  <w:txbxContent>
                    <w:p w:rsidR="003D0460" w:rsidRPr="003D0460" w:rsidRDefault="003D0460" w:rsidP="003D0460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3D0460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Salmon fishcake or fish</w:t>
                      </w:r>
                      <w:r w:rsidRPr="003D0460"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3D0460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fingers</w:t>
                      </w:r>
                    </w:p>
                    <w:p w:rsidR="00E562A3" w:rsidRDefault="009046A2" w:rsidP="00B5419C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Herby wedges</w:t>
                      </w:r>
                    </w:p>
                    <w:p w:rsidR="009046A2" w:rsidRDefault="009046A2" w:rsidP="00B5419C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Homemade creamy coleslaw</w:t>
                      </w:r>
                    </w:p>
                    <w:p w:rsidR="009046A2" w:rsidRPr="00B5419C" w:rsidRDefault="009046A2" w:rsidP="00B5419C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Baked beans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2B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44AC4FA8" wp14:editId="2178CA6E">
                <wp:simplePos x="0" y="0"/>
                <wp:positionH relativeFrom="page">
                  <wp:posOffset>7108466</wp:posOffset>
                </wp:positionH>
                <wp:positionV relativeFrom="page">
                  <wp:posOffset>6551875</wp:posOffset>
                </wp:positionV>
                <wp:extent cx="1852654" cy="556895"/>
                <wp:effectExtent l="0" t="0" r="14605" b="14605"/>
                <wp:wrapNone/>
                <wp:docPr id="3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654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C6D" w:rsidRPr="00B5419C" w:rsidRDefault="005A6C6D" w:rsidP="005A6C6D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pacing w:val="-8"/>
                                <w:sz w:val="16"/>
                                <w:szCs w:val="16"/>
                              </w:rPr>
                              <w:t>V</w:t>
                            </w: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egetarian sausage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Chips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:rsidR="005A6C6D" w:rsidRPr="00B5419C" w:rsidRDefault="005A6C6D" w:rsidP="005A6C6D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P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eas</w:t>
                            </w:r>
                          </w:p>
                          <w:p w:rsidR="00E562A3" w:rsidRPr="00B5419C" w:rsidRDefault="00E562A3" w:rsidP="00B5419C">
                            <w:pPr>
                              <w:spacing w:before="32" w:after="0"/>
                              <w:ind w:left="20" w:right="38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9" type="#_x0000_t202" style="position:absolute;margin-left:559.7pt;margin-top:515.9pt;width:145.9pt;height:43.8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+C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" filled="f" stroked="f">
                <v:textbox inset="0,0,0,0">
                  <w:txbxContent>
                    <w:p w:rsidR="005A6C6D" w:rsidRPr="00B5419C" w:rsidRDefault="005A6C6D" w:rsidP="005A6C6D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40AD49"/>
                          <w:spacing w:val="-8"/>
                          <w:sz w:val="16"/>
                          <w:szCs w:val="16"/>
                        </w:rPr>
                        <w:t>V</w:t>
                      </w:r>
                      <w:r w:rsidRPr="00B5419C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egetarian sausage</w:t>
                      </w:r>
                    </w:p>
                    <w:p w:rsidR="005A6C6D" w:rsidRPr="00B5419C" w:rsidRDefault="005A6C6D" w:rsidP="005A6C6D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Chips</w:t>
                      </w:r>
                    </w:p>
                    <w:p w:rsidR="005A6C6D" w:rsidRPr="00B5419C" w:rsidRDefault="005A6C6D" w:rsidP="005A6C6D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Baked beans</w:t>
                      </w:r>
                    </w:p>
                    <w:p w:rsidR="005A6C6D" w:rsidRPr="00B5419C" w:rsidRDefault="005A6C6D" w:rsidP="005A6C6D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pacing w:val="-9"/>
                          <w:sz w:val="16"/>
                          <w:szCs w:val="16"/>
                        </w:rPr>
                        <w:t>P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eas</w:t>
                      </w:r>
                    </w:p>
                    <w:p w:rsidR="00E562A3" w:rsidRPr="00B5419C" w:rsidRDefault="00E562A3" w:rsidP="00B5419C">
                      <w:pPr>
                        <w:spacing w:before="32" w:after="0"/>
                        <w:ind w:left="20" w:right="38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357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23104" behindDoc="0" locked="0" layoutInCell="1" allowOverlap="1" wp14:anchorId="31FAB51B" wp14:editId="7A0289CC">
            <wp:simplePos x="0" y="0"/>
            <wp:positionH relativeFrom="column">
              <wp:posOffset>2420620</wp:posOffset>
            </wp:positionH>
            <wp:positionV relativeFrom="paragraph">
              <wp:posOffset>3035300</wp:posOffset>
            </wp:positionV>
            <wp:extent cx="190500" cy="190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EE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6080" behindDoc="0" locked="0" layoutInCell="1" allowOverlap="1" wp14:anchorId="4E6D51C4" wp14:editId="52E6B361">
            <wp:simplePos x="0" y="0"/>
            <wp:positionH relativeFrom="column">
              <wp:posOffset>2189480</wp:posOffset>
            </wp:positionH>
            <wp:positionV relativeFrom="paragraph">
              <wp:posOffset>4866640</wp:posOffset>
            </wp:positionV>
            <wp:extent cx="190500" cy="1905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EE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7712" behindDoc="0" locked="0" layoutInCell="1" allowOverlap="1" wp14:anchorId="777C6EA5" wp14:editId="7BADAB0C">
            <wp:simplePos x="0" y="0"/>
            <wp:positionH relativeFrom="column">
              <wp:posOffset>5605145</wp:posOffset>
            </wp:positionH>
            <wp:positionV relativeFrom="paragraph">
              <wp:posOffset>532130</wp:posOffset>
            </wp:positionV>
            <wp:extent cx="190500" cy="190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EE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087D5FB" wp14:editId="0628EA4F">
                <wp:simplePos x="0" y="0"/>
                <wp:positionH relativeFrom="page">
                  <wp:posOffset>5414645</wp:posOffset>
                </wp:positionH>
                <wp:positionV relativeFrom="page">
                  <wp:posOffset>6551295</wp:posOffset>
                </wp:positionV>
                <wp:extent cx="1286510" cy="635635"/>
                <wp:effectExtent l="0" t="0" r="8890" b="12065"/>
                <wp:wrapNone/>
                <wp:docPr id="27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 w:rsidP="00B5419C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 xml:space="preserve">Homemade margherita pizza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>P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asta spirals in a homemade tomato sauce</w:t>
                            </w:r>
                          </w:p>
                          <w:p w:rsidR="00D97EEA" w:rsidRDefault="00D97EEA" w:rsidP="00B5419C">
                            <w:pPr>
                              <w:spacing w:before="2" w:after="0"/>
                              <w:ind w:left="20" w:right="-20"/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E562A3" w:rsidRPr="00B5419C" w:rsidRDefault="0062500A" w:rsidP="00B5419C">
                            <w:pPr>
                              <w:spacing w:before="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Sweetcorn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margin-left:426.35pt;margin-top:515.85pt;width:101.3pt;height:50.0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" filled="f" stroked="f">
                <v:textbox inset="0,0,0,0">
                  <w:txbxContent>
                    <w:p w:rsidR="00E562A3" w:rsidRPr="00B5419C" w:rsidRDefault="0062500A" w:rsidP="00B5419C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 xml:space="preserve">Homemade margherita pizza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-10"/>
                          <w:sz w:val="16"/>
                          <w:szCs w:val="16"/>
                        </w:rPr>
                        <w:t>P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asta spirals in a homemade tomato sauce</w:t>
                      </w:r>
                    </w:p>
                    <w:p w:rsidR="00D97EEA" w:rsidRDefault="00D97EEA" w:rsidP="00B5419C">
                      <w:pPr>
                        <w:spacing w:before="2" w:after="0"/>
                        <w:ind w:left="20" w:right="-20"/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Green beans</w:t>
                      </w:r>
                    </w:p>
                    <w:p w:rsidR="00E562A3" w:rsidRPr="00B5419C" w:rsidRDefault="0062500A" w:rsidP="00B5419C">
                      <w:pPr>
                        <w:spacing w:before="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Sweetcorn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6E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AB1904B" wp14:editId="38F984E8">
                <wp:simplePos x="0" y="0"/>
                <wp:positionH relativeFrom="page">
                  <wp:posOffset>2035175</wp:posOffset>
                </wp:positionH>
                <wp:positionV relativeFrom="page">
                  <wp:posOffset>10765790</wp:posOffset>
                </wp:positionV>
                <wp:extent cx="1128395" cy="667385"/>
                <wp:effectExtent l="0" t="0" r="14605" b="18415"/>
                <wp:wrapNone/>
                <wp:docPr id="2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pacing w:val="-8"/>
                                <w:sz w:val="16"/>
                                <w:szCs w:val="16"/>
                              </w:rPr>
                              <w:t>V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 xml:space="preserve">egetarian meatballs in homemade tomato sauce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>P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asta spirals</w:t>
                            </w:r>
                          </w:p>
                          <w:p w:rsidR="00536E8C" w:rsidRDefault="0062500A" w:rsidP="00913392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P</w:t>
                            </w:r>
                            <w:r w:rsidR="00536E8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eas</w:t>
                            </w:r>
                          </w:p>
                          <w:p w:rsidR="00E562A3" w:rsidRPr="00913392" w:rsidRDefault="00536E8C" w:rsidP="00913392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Sweetcorn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160.25pt;margin-top:847.7pt;width:88.85pt;height:52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zl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pacing w:val="-8"/>
                          <w:sz w:val="16"/>
                          <w:szCs w:val="16"/>
                        </w:rPr>
                        <w:t>V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 xml:space="preserve">egetarian meatballs in homemade tomato sauce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-10"/>
                          <w:sz w:val="16"/>
                          <w:szCs w:val="16"/>
                        </w:rPr>
                        <w:t>P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asta spirals</w:t>
                      </w:r>
                    </w:p>
                    <w:p w:rsidR="00536E8C" w:rsidRDefault="0062500A" w:rsidP="00913392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pacing w:val="-9"/>
                          <w:sz w:val="16"/>
                          <w:szCs w:val="16"/>
                        </w:rPr>
                        <w:t>P</w:t>
                      </w:r>
                      <w:r w:rsidR="00536E8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eas</w:t>
                      </w:r>
                    </w:p>
                    <w:p w:rsidR="00E562A3" w:rsidRPr="00913392" w:rsidRDefault="00536E8C" w:rsidP="00913392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Sweetcorn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6E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6C9531" wp14:editId="7BA45BA1">
                <wp:simplePos x="0" y="0"/>
                <wp:positionH relativeFrom="page">
                  <wp:posOffset>3721100</wp:posOffset>
                </wp:positionH>
                <wp:positionV relativeFrom="page">
                  <wp:posOffset>9851390</wp:posOffset>
                </wp:positionV>
                <wp:extent cx="1428750" cy="834390"/>
                <wp:effectExtent l="0" t="0" r="0" b="3810"/>
                <wp:wrapNone/>
                <wp:docPr id="3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C34C2C" w:rsidRDefault="0062500A" w:rsidP="00913392">
                            <w:pPr>
                              <w:spacing w:before="19" w:after="0"/>
                              <w:ind w:left="20" w:right="305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oast gammon se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ved with pineapple</w:t>
                            </w:r>
                          </w:p>
                          <w:p w:rsidR="00E562A3" w:rsidRPr="00913392" w:rsidRDefault="0062500A" w:rsidP="008E5D65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Crispy roast potatoes</w:t>
                            </w:r>
                          </w:p>
                          <w:p w:rsidR="00FF2B15" w:rsidRDefault="00FF2B15" w:rsidP="00913392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Seasonal vegetables of the day </w:t>
                            </w:r>
                          </w:p>
                          <w:p w:rsidR="00536E8C" w:rsidRPr="00913392" w:rsidRDefault="00536E8C" w:rsidP="00913392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Gravy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293pt;margin-top:775.7pt;width:112.5pt;height:65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" filled="f" stroked="f">
                <v:textbox inset="0,0,0,0">
                  <w:txbxContent>
                    <w:p w:rsidR="00E562A3" w:rsidRPr="00C34C2C" w:rsidRDefault="0062500A" w:rsidP="00913392">
                      <w:pPr>
                        <w:spacing w:before="19" w:after="0"/>
                        <w:ind w:left="20" w:right="305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-3"/>
                          <w:sz w:val="16"/>
                          <w:szCs w:val="16"/>
                        </w:rPr>
                        <w:t>R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oast gammon se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3"/>
                          <w:sz w:val="16"/>
                          <w:szCs w:val="16"/>
                        </w:rPr>
                        <w:t>r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ved with pineapple</w:t>
                      </w:r>
                    </w:p>
                    <w:p w:rsidR="00E562A3" w:rsidRPr="00913392" w:rsidRDefault="0062500A" w:rsidP="008E5D65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Crispy roast potatoes</w:t>
                      </w:r>
                    </w:p>
                    <w:p w:rsidR="00FF2B15" w:rsidRDefault="00FF2B15" w:rsidP="00913392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Seasonal vegetables of the day </w:t>
                      </w:r>
                    </w:p>
                    <w:p w:rsidR="00536E8C" w:rsidRPr="00913392" w:rsidRDefault="00536E8C" w:rsidP="00913392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Gravy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6E8C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21056" behindDoc="0" locked="0" layoutInCell="1" allowOverlap="1" wp14:anchorId="6B5C1FBB" wp14:editId="483A26AB">
            <wp:simplePos x="0" y="0"/>
            <wp:positionH relativeFrom="column">
              <wp:posOffset>6227445</wp:posOffset>
            </wp:positionH>
            <wp:positionV relativeFrom="paragraph">
              <wp:posOffset>9067165</wp:posOffset>
            </wp:positionV>
            <wp:extent cx="190500" cy="190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347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9008" behindDoc="0" locked="0" layoutInCell="1" allowOverlap="1" wp14:anchorId="79EA50F3" wp14:editId="2D306A85">
            <wp:simplePos x="0" y="0"/>
            <wp:positionH relativeFrom="column">
              <wp:posOffset>7480300</wp:posOffset>
            </wp:positionH>
            <wp:positionV relativeFrom="paragraph">
              <wp:posOffset>3006090</wp:posOffset>
            </wp:positionV>
            <wp:extent cx="190500" cy="190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7C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6960" behindDoc="0" locked="0" layoutInCell="1" allowOverlap="1" wp14:anchorId="35734E0D" wp14:editId="23862B7B">
            <wp:simplePos x="0" y="0"/>
            <wp:positionH relativeFrom="column">
              <wp:posOffset>707390</wp:posOffset>
            </wp:positionH>
            <wp:positionV relativeFrom="paragraph">
              <wp:posOffset>2960370</wp:posOffset>
            </wp:positionV>
            <wp:extent cx="190500" cy="19050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4320" behindDoc="0" locked="0" layoutInCell="1" allowOverlap="1" wp14:anchorId="6D3ED098" wp14:editId="1DD538ED">
            <wp:simplePos x="0" y="0"/>
            <wp:positionH relativeFrom="column">
              <wp:posOffset>1103630</wp:posOffset>
            </wp:positionH>
            <wp:positionV relativeFrom="paragraph">
              <wp:posOffset>10668635</wp:posOffset>
            </wp:positionV>
            <wp:extent cx="190500" cy="19050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2864" behindDoc="0" locked="0" layoutInCell="1" allowOverlap="1" wp14:anchorId="17F5B08B" wp14:editId="4782932C">
            <wp:simplePos x="0" y="0"/>
            <wp:positionH relativeFrom="column">
              <wp:posOffset>2814320</wp:posOffset>
            </wp:positionH>
            <wp:positionV relativeFrom="paragraph">
              <wp:posOffset>10669905</wp:posOffset>
            </wp:positionV>
            <wp:extent cx="190500" cy="19050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3888" behindDoc="0" locked="0" layoutInCell="1" allowOverlap="1" wp14:anchorId="7754CE2E" wp14:editId="0B76BAB1">
            <wp:simplePos x="0" y="0"/>
            <wp:positionH relativeFrom="column">
              <wp:posOffset>4270375</wp:posOffset>
            </wp:positionH>
            <wp:positionV relativeFrom="paragraph">
              <wp:posOffset>10663555</wp:posOffset>
            </wp:positionV>
            <wp:extent cx="190500" cy="19050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64E4D511" wp14:editId="39CED2EE">
            <wp:simplePos x="0" y="0"/>
            <wp:positionH relativeFrom="column">
              <wp:posOffset>5925820</wp:posOffset>
            </wp:positionH>
            <wp:positionV relativeFrom="paragraph">
              <wp:posOffset>10672445</wp:posOffset>
            </wp:positionV>
            <wp:extent cx="190500" cy="19050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E7EC190" wp14:editId="6FD487A1">
            <wp:simplePos x="0" y="0"/>
            <wp:positionH relativeFrom="column">
              <wp:posOffset>7621076</wp:posOffset>
            </wp:positionH>
            <wp:positionV relativeFrom="paragraph">
              <wp:posOffset>10666344</wp:posOffset>
            </wp:positionV>
            <wp:extent cx="190500" cy="19050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1840" behindDoc="0" locked="0" layoutInCell="1" allowOverlap="1" wp14:anchorId="47640EEB" wp14:editId="649D28B5">
            <wp:simplePos x="0" y="0"/>
            <wp:positionH relativeFrom="column">
              <wp:posOffset>7884795</wp:posOffset>
            </wp:positionH>
            <wp:positionV relativeFrom="paragraph">
              <wp:posOffset>9944459</wp:posOffset>
            </wp:positionV>
            <wp:extent cx="190500" cy="19050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10816" behindDoc="0" locked="0" layoutInCell="1" allowOverlap="1" wp14:anchorId="7C2F91B3" wp14:editId="47F57A16">
            <wp:simplePos x="0" y="0"/>
            <wp:positionH relativeFrom="column">
              <wp:posOffset>4586632</wp:posOffset>
            </wp:positionH>
            <wp:positionV relativeFrom="paragraph">
              <wp:posOffset>9947661</wp:posOffset>
            </wp:positionV>
            <wp:extent cx="190500" cy="1905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9792" behindDoc="0" locked="0" layoutInCell="1" allowOverlap="1" wp14:anchorId="2F5973C9" wp14:editId="15BBBF0A">
            <wp:simplePos x="0" y="0"/>
            <wp:positionH relativeFrom="column">
              <wp:posOffset>4602480</wp:posOffset>
            </wp:positionH>
            <wp:positionV relativeFrom="paragraph">
              <wp:posOffset>9057005</wp:posOffset>
            </wp:positionV>
            <wp:extent cx="190500" cy="1905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371DF0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8768" behindDoc="0" locked="0" layoutInCell="1" allowOverlap="1" wp14:anchorId="5E9C8E04" wp14:editId="37010FD0">
            <wp:simplePos x="0" y="0"/>
            <wp:positionH relativeFrom="column">
              <wp:posOffset>905538</wp:posOffset>
            </wp:positionH>
            <wp:positionV relativeFrom="paragraph">
              <wp:posOffset>10665129</wp:posOffset>
            </wp:positionV>
            <wp:extent cx="197485" cy="19748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371DF0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7744" behindDoc="0" locked="0" layoutInCell="1" allowOverlap="1" wp14:anchorId="3EC868AB" wp14:editId="29643440">
            <wp:simplePos x="0" y="0"/>
            <wp:positionH relativeFrom="column">
              <wp:posOffset>7686675</wp:posOffset>
            </wp:positionH>
            <wp:positionV relativeFrom="paragraph">
              <wp:posOffset>9057640</wp:posOffset>
            </wp:positionV>
            <wp:extent cx="197485" cy="19748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6720" behindDoc="0" locked="0" layoutInCell="1" allowOverlap="1" wp14:anchorId="043543B6" wp14:editId="0A734309">
            <wp:simplePos x="0" y="0"/>
            <wp:positionH relativeFrom="column">
              <wp:posOffset>951865</wp:posOffset>
            </wp:positionH>
            <wp:positionV relativeFrom="paragraph">
              <wp:posOffset>9062085</wp:posOffset>
            </wp:positionV>
            <wp:extent cx="190500" cy="1905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5696" behindDoc="0" locked="0" layoutInCell="1" allowOverlap="1" wp14:anchorId="02DF604D" wp14:editId="4E7E2E02">
            <wp:simplePos x="0" y="0"/>
            <wp:positionH relativeFrom="column">
              <wp:posOffset>6002655</wp:posOffset>
            </wp:positionH>
            <wp:positionV relativeFrom="paragraph">
              <wp:posOffset>9048750</wp:posOffset>
            </wp:positionV>
            <wp:extent cx="190500" cy="19050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4672" behindDoc="0" locked="0" layoutInCell="1" allowOverlap="1" wp14:anchorId="59B7D9DF" wp14:editId="7D2E1401">
            <wp:simplePos x="0" y="0"/>
            <wp:positionH relativeFrom="column">
              <wp:posOffset>7475855</wp:posOffset>
            </wp:positionH>
            <wp:positionV relativeFrom="paragraph">
              <wp:posOffset>9049799</wp:posOffset>
            </wp:positionV>
            <wp:extent cx="190500" cy="1905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3648" behindDoc="0" locked="0" layoutInCell="1" allowOverlap="1" wp14:anchorId="6BC25BF4" wp14:editId="1A4E8792">
            <wp:simplePos x="0" y="0"/>
            <wp:positionH relativeFrom="column">
              <wp:posOffset>7689215</wp:posOffset>
            </wp:positionH>
            <wp:positionV relativeFrom="paragraph">
              <wp:posOffset>9939020</wp:posOffset>
            </wp:positionV>
            <wp:extent cx="190500" cy="19050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5456" behindDoc="0" locked="0" layoutInCell="1" allowOverlap="1" wp14:anchorId="51B39D1E" wp14:editId="729F60C3">
            <wp:simplePos x="0" y="0"/>
            <wp:positionH relativeFrom="column">
              <wp:posOffset>4365625</wp:posOffset>
            </wp:positionH>
            <wp:positionV relativeFrom="paragraph">
              <wp:posOffset>9947275</wp:posOffset>
            </wp:positionV>
            <wp:extent cx="190500" cy="19050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6480" behindDoc="0" locked="0" layoutInCell="1" allowOverlap="1" wp14:anchorId="67500303" wp14:editId="039072C5">
            <wp:simplePos x="0" y="0"/>
            <wp:positionH relativeFrom="column">
              <wp:posOffset>685800</wp:posOffset>
            </wp:positionH>
            <wp:positionV relativeFrom="paragraph">
              <wp:posOffset>9948545</wp:posOffset>
            </wp:positionV>
            <wp:extent cx="190500" cy="19050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7504" behindDoc="0" locked="0" layoutInCell="1" allowOverlap="1" wp14:anchorId="578F9986" wp14:editId="3B019F18">
            <wp:simplePos x="0" y="0"/>
            <wp:positionH relativeFrom="column">
              <wp:posOffset>5783580</wp:posOffset>
            </wp:positionH>
            <wp:positionV relativeFrom="paragraph">
              <wp:posOffset>9051290</wp:posOffset>
            </wp:positionV>
            <wp:extent cx="190500" cy="19050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8528" behindDoc="0" locked="0" layoutInCell="1" allowOverlap="1" wp14:anchorId="48412765" wp14:editId="06913911">
            <wp:simplePos x="0" y="0"/>
            <wp:positionH relativeFrom="column">
              <wp:posOffset>4361815</wp:posOffset>
            </wp:positionH>
            <wp:positionV relativeFrom="paragraph">
              <wp:posOffset>9044940</wp:posOffset>
            </wp:positionV>
            <wp:extent cx="190500" cy="19050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9552" behindDoc="0" locked="0" layoutInCell="1" allowOverlap="1" wp14:anchorId="0C46FFD2" wp14:editId="1AD0C913">
            <wp:simplePos x="0" y="0"/>
            <wp:positionH relativeFrom="column">
              <wp:posOffset>7654925</wp:posOffset>
            </wp:positionH>
            <wp:positionV relativeFrom="paragraph">
              <wp:posOffset>11057890</wp:posOffset>
            </wp:positionV>
            <wp:extent cx="190500" cy="19050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0576" behindDoc="0" locked="0" layoutInCell="1" allowOverlap="1" wp14:anchorId="56BE90B4" wp14:editId="67C22912">
            <wp:simplePos x="0" y="0"/>
            <wp:positionH relativeFrom="column">
              <wp:posOffset>6041776</wp:posOffset>
            </wp:positionH>
            <wp:positionV relativeFrom="paragraph">
              <wp:posOffset>11059409</wp:posOffset>
            </wp:positionV>
            <wp:extent cx="190500" cy="1905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1600" behindDoc="0" locked="0" layoutInCell="1" allowOverlap="1" wp14:anchorId="1EAE9605" wp14:editId="2ABE08AC">
            <wp:simplePos x="0" y="0"/>
            <wp:positionH relativeFrom="column">
              <wp:posOffset>4286250</wp:posOffset>
            </wp:positionH>
            <wp:positionV relativeFrom="paragraph">
              <wp:posOffset>11084560</wp:posOffset>
            </wp:positionV>
            <wp:extent cx="190500" cy="19050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802624" behindDoc="0" locked="0" layoutInCell="1" allowOverlap="1" wp14:anchorId="575F7391" wp14:editId="03E16DA7">
            <wp:simplePos x="0" y="0"/>
            <wp:positionH relativeFrom="column">
              <wp:posOffset>2617994</wp:posOffset>
            </wp:positionH>
            <wp:positionV relativeFrom="paragraph">
              <wp:posOffset>11101815</wp:posOffset>
            </wp:positionV>
            <wp:extent cx="190500" cy="19050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0F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4432" behindDoc="0" locked="0" layoutInCell="1" allowOverlap="1" wp14:anchorId="7A384953" wp14:editId="5C61F50E">
            <wp:simplePos x="0" y="0"/>
            <wp:positionH relativeFrom="column">
              <wp:posOffset>913793</wp:posOffset>
            </wp:positionH>
            <wp:positionV relativeFrom="paragraph">
              <wp:posOffset>11099497</wp:posOffset>
            </wp:positionV>
            <wp:extent cx="190500" cy="1905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3408" behindDoc="0" locked="0" layoutInCell="1" allowOverlap="1" wp14:anchorId="3502F653" wp14:editId="4DB098A1">
            <wp:simplePos x="0" y="0"/>
            <wp:positionH relativeFrom="column">
              <wp:posOffset>4122420</wp:posOffset>
            </wp:positionH>
            <wp:positionV relativeFrom="paragraph">
              <wp:posOffset>9936480</wp:posOffset>
            </wp:positionV>
            <wp:extent cx="190500" cy="1905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2384" behindDoc="0" locked="0" layoutInCell="1" allowOverlap="1" wp14:anchorId="0ADC4776" wp14:editId="3FAE2DB8">
            <wp:simplePos x="0" y="0"/>
            <wp:positionH relativeFrom="column">
              <wp:posOffset>5807075</wp:posOffset>
            </wp:positionH>
            <wp:positionV relativeFrom="paragraph">
              <wp:posOffset>11080115</wp:posOffset>
            </wp:positionV>
            <wp:extent cx="190500" cy="19050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1360" behindDoc="0" locked="0" layoutInCell="1" allowOverlap="1" wp14:anchorId="181CB9FF" wp14:editId="2118306C">
            <wp:simplePos x="0" y="0"/>
            <wp:positionH relativeFrom="column">
              <wp:posOffset>7435850</wp:posOffset>
            </wp:positionH>
            <wp:positionV relativeFrom="paragraph">
              <wp:posOffset>11087100</wp:posOffset>
            </wp:positionV>
            <wp:extent cx="190500" cy="19050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8288" behindDoc="0" locked="0" layoutInCell="1" allowOverlap="1" wp14:anchorId="38066F55" wp14:editId="69E9F062">
            <wp:simplePos x="0" y="0"/>
            <wp:positionH relativeFrom="column">
              <wp:posOffset>5737225</wp:posOffset>
            </wp:positionH>
            <wp:positionV relativeFrom="paragraph">
              <wp:posOffset>10669270</wp:posOffset>
            </wp:positionV>
            <wp:extent cx="190500" cy="1905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90336" behindDoc="0" locked="0" layoutInCell="1" allowOverlap="1" wp14:anchorId="4EB7DE01" wp14:editId="7ECCB69C">
            <wp:simplePos x="0" y="0"/>
            <wp:positionH relativeFrom="column">
              <wp:posOffset>7475220</wp:posOffset>
            </wp:positionH>
            <wp:positionV relativeFrom="paragraph">
              <wp:posOffset>9942195</wp:posOffset>
            </wp:positionV>
            <wp:extent cx="190500" cy="19050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5216" behindDoc="0" locked="0" layoutInCell="1" allowOverlap="1" wp14:anchorId="0E866E3E" wp14:editId="564005D5">
            <wp:simplePos x="0" y="0"/>
            <wp:positionH relativeFrom="column">
              <wp:posOffset>7443470</wp:posOffset>
            </wp:positionH>
            <wp:positionV relativeFrom="paragraph">
              <wp:posOffset>10673715</wp:posOffset>
            </wp:positionV>
            <wp:extent cx="190500" cy="19050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6240" behindDoc="0" locked="0" layoutInCell="1" allowOverlap="1" wp14:anchorId="712C96E4" wp14:editId="56A592DA">
            <wp:simplePos x="0" y="0"/>
            <wp:positionH relativeFrom="column">
              <wp:posOffset>4057650</wp:posOffset>
            </wp:positionH>
            <wp:positionV relativeFrom="paragraph">
              <wp:posOffset>10666730</wp:posOffset>
            </wp:positionV>
            <wp:extent cx="190500" cy="19050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7264" behindDoc="0" locked="0" layoutInCell="1" allowOverlap="1" wp14:anchorId="28FF8FEF" wp14:editId="6F419C63">
            <wp:simplePos x="0" y="0"/>
            <wp:positionH relativeFrom="column">
              <wp:posOffset>2619375</wp:posOffset>
            </wp:positionH>
            <wp:positionV relativeFrom="paragraph">
              <wp:posOffset>10668000</wp:posOffset>
            </wp:positionV>
            <wp:extent cx="190500" cy="1905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9312" behindDoc="0" locked="0" layoutInCell="1" allowOverlap="1" wp14:anchorId="431976A1" wp14:editId="42E8D149">
            <wp:simplePos x="0" y="0"/>
            <wp:positionH relativeFrom="column">
              <wp:posOffset>7464425</wp:posOffset>
            </wp:positionH>
            <wp:positionV relativeFrom="paragraph">
              <wp:posOffset>11537315</wp:posOffset>
            </wp:positionV>
            <wp:extent cx="190500" cy="1905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4192" behindDoc="0" locked="0" layoutInCell="1" allowOverlap="1" wp14:anchorId="78B1AC57" wp14:editId="532D891B">
            <wp:simplePos x="0" y="0"/>
            <wp:positionH relativeFrom="column">
              <wp:posOffset>6003925</wp:posOffset>
            </wp:positionH>
            <wp:positionV relativeFrom="paragraph">
              <wp:posOffset>11540490</wp:posOffset>
            </wp:positionV>
            <wp:extent cx="190500" cy="1905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0096" behindDoc="0" locked="0" layoutInCell="1" allowOverlap="1" wp14:anchorId="14F1A242" wp14:editId="14EA8277">
            <wp:simplePos x="0" y="0"/>
            <wp:positionH relativeFrom="column">
              <wp:posOffset>4077335</wp:posOffset>
            </wp:positionH>
            <wp:positionV relativeFrom="paragraph">
              <wp:posOffset>11967210</wp:posOffset>
            </wp:positionV>
            <wp:extent cx="190500" cy="19050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1120" behindDoc="0" locked="0" layoutInCell="1" allowOverlap="1" wp14:anchorId="039BC376" wp14:editId="09A62A23">
            <wp:simplePos x="0" y="0"/>
            <wp:positionH relativeFrom="column">
              <wp:posOffset>2623820</wp:posOffset>
            </wp:positionH>
            <wp:positionV relativeFrom="paragraph">
              <wp:posOffset>11539220</wp:posOffset>
            </wp:positionV>
            <wp:extent cx="190500" cy="19050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2144" behindDoc="0" locked="0" layoutInCell="1" allowOverlap="1" wp14:anchorId="46AB30E5" wp14:editId="307F932A">
            <wp:simplePos x="0" y="0"/>
            <wp:positionH relativeFrom="column">
              <wp:posOffset>955040</wp:posOffset>
            </wp:positionH>
            <wp:positionV relativeFrom="paragraph">
              <wp:posOffset>12049125</wp:posOffset>
            </wp:positionV>
            <wp:extent cx="190500" cy="19050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293D8129" wp14:editId="3790BFA3">
            <wp:simplePos x="0" y="0"/>
            <wp:positionH relativeFrom="column">
              <wp:posOffset>694332</wp:posOffset>
            </wp:positionH>
            <wp:positionV relativeFrom="paragraph">
              <wp:posOffset>10666730</wp:posOffset>
            </wp:positionV>
            <wp:extent cx="190500" cy="1905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9072" behindDoc="0" locked="0" layoutInCell="1" allowOverlap="1" wp14:anchorId="47149D77" wp14:editId="7CE9C27B">
            <wp:simplePos x="0" y="0"/>
            <wp:positionH relativeFrom="column">
              <wp:posOffset>2406650</wp:posOffset>
            </wp:positionH>
            <wp:positionV relativeFrom="paragraph">
              <wp:posOffset>9938385</wp:posOffset>
            </wp:positionV>
            <wp:extent cx="190500" cy="1905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2ED6EA3C" wp14:editId="05E4DBE3">
            <wp:simplePos x="0" y="0"/>
            <wp:positionH relativeFrom="column">
              <wp:posOffset>723790</wp:posOffset>
            </wp:positionH>
            <wp:positionV relativeFrom="paragraph">
              <wp:posOffset>9065342</wp:posOffset>
            </wp:positionV>
            <wp:extent cx="190500" cy="19050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8832" behindDoc="0" locked="0" layoutInCell="1" allowOverlap="1" wp14:anchorId="37D45002" wp14:editId="670E2D92">
            <wp:simplePos x="0" y="0"/>
            <wp:positionH relativeFrom="column">
              <wp:posOffset>4109803</wp:posOffset>
            </wp:positionH>
            <wp:positionV relativeFrom="paragraph">
              <wp:posOffset>9048723</wp:posOffset>
            </wp:positionV>
            <wp:extent cx="190500" cy="19050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9856" behindDoc="0" locked="0" layoutInCell="1" allowOverlap="1" wp14:anchorId="25F739DE" wp14:editId="1873CED8">
            <wp:simplePos x="0" y="0"/>
            <wp:positionH relativeFrom="column">
              <wp:posOffset>5781040</wp:posOffset>
            </wp:positionH>
            <wp:positionV relativeFrom="paragraph">
              <wp:posOffset>9948545</wp:posOffset>
            </wp:positionV>
            <wp:extent cx="190500" cy="19050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0880" behindDoc="0" locked="0" layoutInCell="1" allowOverlap="1" wp14:anchorId="2DD2FC1A" wp14:editId="121E3DCD">
            <wp:simplePos x="0" y="0"/>
            <wp:positionH relativeFrom="column">
              <wp:posOffset>2418715</wp:posOffset>
            </wp:positionH>
            <wp:positionV relativeFrom="paragraph">
              <wp:posOffset>10673715</wp:posOffset>
            </wp:positionV>
            <wp:extent cx="190500" cy="19050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7024" behindDoc="0" locked="0" layoutInCell="1" allowOverlap="1" wp14:anchorId="2D359879" wp14:editId="7C2719DE">
            <wp:simplePos x="0" y="0"/>
            <wp:positionH relativeFrom="column">
              <wp:posOffset>7270750</wp:posOffset>
            </wp:positionH>
            <wp:positionV relativeFrom="paragraph">
              <wp:posOffset>9942195</wp:posOffset>
            </wp:positionV>
            <wp:extent cx="190500" cy="1905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1904" behindDoc="0" locked="0" layoutInCell="1" allowOverlap="1" wp14:anchorId="03185788" wp14:editId="57E2B5E0">
            <wp:simplePos x="0" y="0"/>
            <wp:positionH relativeFrom="column">
              <wp:posOffset>7247255</wp:posOffset>
            </wp:positionH>
            <wp:positionV relativeFrom="paragraph">
              <wp:posOffset>10666095</wp:posOffset>
            </wp:positionV>
            <wp:extent cx="190500" cy="19050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2928" behindDoc="0" locked="0" layoutInCell="1" allowOverlap="1" wp14:anchorId="2F68386E" wp14:editId="4C49AD93">
            <wp:simplePos x="0" y="0"/>
            <wp:positionH relativeFrom="column">
              <wp:posOffset>5539105</wp:posOffset>
            </wp:positionH>
            <wp:positionV relativeFrom="paragraph">
              <wp:posOffset>10667365</wp:posOffset>
            </wp:positionV>
            <wp:extent cx="190500" cy="19050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3952" behindDoc="0" locked="0" layoutInCell="1" allowOverlap="1" wp14:anchorId="4194C388" wp14:editId="031E1E2A">
            <wp:simplePos x="0" y="0"/>
            <wp:positionH relativeFrom="column">
              <wp:posOffset>3878580</wp:posOffset>
            </wp:positionH>
            <wp:positionV relativeFrom="paragraph">
              <wp:posOffset>10668635</wp:posOffset>
            </wp:positionV>
            <wp:extent cx="190500" cy="1905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3577D7FF" wp14:editId="51A627F5">
            <wp:simplePos x="0" y="0"/>
            <wp:positionH relativeFrom="column">
              <wp:posOffset>2202180</wp:posOffset>
            </wp:positionH>
            <wp:positionV relativeFrom="paragraph">
              <wp:posOffset>10669905</wp:posOffset>
            </wp:positionV>
            <wp:extent cx="190500" cy="1905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76000" behindDoc="0" locked="0" layoutInCell="1" allowOverlap="1" wp14:anchorId="6E57B612" wp14:editId="35F0C91A">
            <wp:simplePos x="0" y="0"/>
            <wp:positionH relativeFrom="column">
              <wp:posOffset>501650</wp:posOffset>
            </wp:positionH>
            <wp:positionV relativeFrom="paragraph">
              <wp:posOffset>10671175</wp:posOffset>
            </wp:positionV>
            <wp:extent cx="190500" cy="1905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0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7808" behindDoc="0" locked="0" layoutInCell="1" allowOverlap="1" wp14:anchorId="715FA7F5" wp14:editId="7DBB6713">
            <wp:simplePos x="0" y="0"/>
            <wp:positionH relativeFrom="column">
              <wp:posOffset>2185670</wp:posOffset>
            </wp:positionH>
            <wp:positionV relativeFrom="paragraph">
              <wp:posOffset>9947275</wp:posOffset>
            </wp:positionV>
            <wp:extent cx="190500" cy="19050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9616" behindDoc="0" locked="0" layoutInCell="1" allowOverlap="1" wp14:anchorId="196E3486" wp14:editId="33E1AC75">
            <wp:simplePos x="0" y="0"/>
            <wp:positionH relativeFrom="column">
              <wp:posOffset>4093845</wp:posOffset>
            </wp:positionH>
            <wp:positionV relativeFrom="paragraph">
              <wp:posOffset>11100435</wp:posOffset>
            </wp:positionV>
            <wp:extent cx="190500" cy="19050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0640" behindDoc="0" locked="0" layoutInCell="1" allowOverlap="1" wp14:anchorId="73A1CBAF" wp14:editId="210FE7D8">
            <wp:simplePos x="0" y="0"/>
            <wp:positionH relativeFrom="column">
              <wp:posOffset>2425700</wp:posOffset>
            </wp:positionH>
            <wp:positionV relativeFrom="paragraph">
              <wp:posOffset>11101705</wp:posOffset>
            </wp:positionV>
            <wp:extent cx="190500" cy="19050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1664" behindDoc="0" locked="0" layoutInCell="1" allowOverlap="1" wp14:anchorId="7A3E1944" wp14:editId="3B5C30B4">
            <wp:simplePos x="0" y="0"/>
            <wp:positionH relativeFrom="column">
              <wp:posOffset>725170</wp:posOffset>
            </wp:positionH>
            <wp:positionV relativeFrom="paragraph">
              <wp:posOffset>12049125</wp:posOffset>
            </wp:positionV>
            <wp:extent cx="190500" cy="19050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2688" behindDoc="0" locked="0" layoutInCell="1" allowOverlap="1" wp14:anchorId="5AC52B8D" wp14:editId="5924A8F9">
            <wp:simplePos x="0" y="0"/>
            <wp:positionH relativeFrom="column">
              <wp:posOffset>2420620</wp:posOffset>
            </wp:positionH>
            <wp:positionV relativeFrom="paragraph">
              <wp:posOffset>11533505</wp:posOffset>
            </wp:positionV>
            <wp:extent cx="190500" cy="19050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3712" behindDoc="0" locked="0" layoutInCell="1" allowOverlap="1" wp14:anchorId="6E732FBF" wp14:editId="53FBA3AD">
            <wp:simplePos x="0" y="0"/>
            <wp:positionH relativeFrom="column">
              <wp:posOffset>3916680</wp:posOffset>
            </wp:positionH>
            <wp:positionV relativeFrom="paragraph">
              <wp:posOffset>11534775</wp:posOffset>
            </wp:positionV>
            <wp:extent cx="190500" cy="19050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4736" behindDoc="0" locked="0" layoutInCell="1" allowOverlap="1" wp14:anchorId="77C31643" wp14:editId="1239F032">
            <wp:simplePos x="0" y="0"/>
            <wp:positionH relativeFrom="column">
              <wp:posOffset>5786120</wp:posOffset>
            </wp:positionH>
            <wp:positionV relativeFrom="paragraph">
              <wp:posOffset>11536045</wp:posOffset>
            </wp:positionV>
            <wp:extent cx="190500" cy="1905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5760" behindDoc="0" locked="0" layoutInCell="1" allowOverlap="1" wp14:anchorId="53C05859" wp14:editId="150A324A">
            <wp:simplePos x="0" y="0"/>
            <wp:positionH relativeFrom="column">
              <wp:posOffset>7282815</wp:posOffset>
            </wp:positionH>
            <wp:positionV relativeFrom="paragraph">
              <wp:posOffset>12014835</wp:posOffset>
            </wp:positionV>
            <wp:extent cx="190500" cy="19050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66784" behindDoc="0" locked="0" layoutInCell="1" allowOverlap="1" wp14:anchorId="43380033" wp14:editId="566C6AA9">
            <wp:simplePos x="0" y="0"/>
            <wp:positionH relativeFrom="column">
              <wp:posOffset>5781399</wp:posOffset>
            </wp:positionH>
            <wp:positionV relativeFrom="paragraph">
              <wp:posOffset>12055972</wp:posOffset>
            </wp:positionV>
            <wp:extent cx="190500" cy="19050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8592" behindDoc="0" locked="0" layoutInCell="1" allowOverlap="1" wp14:anchorId="1844AFD6" wp14:editId="1E1A6170">
            <wp:simplePos x="0" y="0"/>
            <wp:positionH relativeFrom="column">
              <wp:posOffset>698445</wp:posOffset>
            </wp:positionH>
            <wp:positionV relativeFrom="paragraph">
              <wp:posOffset>11099165</wp:posOffset>
            </wp:positionV>
            <wp:extent cx="190500" cy="19050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2208" behindDoc="0" locked="0" layoutInCell="1" allowOverlap="1" wp14:anchorId="7518BE1B" wp14:editId="51420965">
            <wp:simplePos x="0" y="0"/>
            <wp:positionH relativeFrom="column">
              <wp:posOffset>5589270</wp:posOffset>
            </wp:positionH>
            <wp:positionV relativeFrom="paragraph">
              <wp:posOffset>11083925</wp:posOffset>
            </wp:positionV>
            <wp:extent cx="190500" cy="1905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5520" behindDoc="0" locked="0" layoutInCell="1" allowOverlap="1" wp14:anchorId="6D6F3DA2" wp14:editId="5F9C56CD">
            <wp:simplePos x="0" y="0"/>
            <wp:positionH relativeFrom="column">
              <wp:posOffset>7271385</wp:posOffset>
            </wp:positionH>
            <wp:positionV relativeFrom="paragraph">
              <wp:posOffset>11532870</wp:posOffset>
            </wp:positionV>
            <wp:extent cx="190500" cy="1905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6544" behindDoc="0" locked="0" layoutInCell="1" allowOverlap="1" wp14:anchorId="0BBAE67E" wp14:editId="1C293875">
            <wp:simplePos x="0" y="0"/>
            <wp:positionH relativeFrom="column">
              <wp:posOffset>5587365</wp:posOffset>
            </wp:positionH>
            <wp:positionV relativeFrom="paragraph">
              <wp:posOffset>12051030</wp:posOffset>
            </wp:positionV>
            <wp:extent cx="190500" cy="19050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7568" behindDoc="0" locked="0" layoutInCell="1" allowOverlap="1" wp14:anchorId="74679B52" wp14:editId="45BE892E">
            <wp:simplePos x="0" y="0"/>
            <wp:positionH relativeFrom="column">
              <wp:posOffset>5572760</wp:posOffset>
            </wp:positionH>
            <wp:positionV relativeFrom="paragraph">
              <wp:posOffset>11536045</wp:posOffset>
            </wp:positionV>
            <wp:extent cx="190500" cy="19050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1424" behindDoc="0" locked="0" layoutInCell="1" allowOverlap="1" wp14:anchorId="39A1953C" wp14:editId="06E6EB61">
            <wp:simplePos x="0" y="0"/>
            <wp:positionH relativeFrom="column">
              <wp:posOffset>3876040</wp:posOffset>
            </wp:positionH>
            <wp:positionV relativeFrom="paragraph">
              <wp:posOffset>11962765</wp:posOffset>
            </wp:positionV>
            <wp:extent cx="190500" cy="19050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2448" behindDoc="0" locked="0" layoutInCell="1" allowOverlap="1" wp14:anchorId="63E08DC7" wp14:editId="38ABE535">
            <wp:simplePos x="0" y="0"/>
            <wp:positionH relativeFrom="column">
              <wp:posOffset>2199640</wp:posOffset>
            </wp:positionH>
            <wp:positionV relativeFrom="paragraph">
              <wp:posOffset>11964035</wp:posOffset>
            </wp:positionV>
            <wp:extent cx="190500" cy="19050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3472" behindDoc="0" locked="0" layoutInCell="1" allowOverlap="1" wp14:anchorId="3584FAE5" wp14:editId="4999F876">
            <wp:simplePos x="0" y="0"/>
            <wp:positionH relativeFrom="column">
              <wp:posOffset>2209165</wp:posOffset>
            </wp:positionH>
            <wp:positionV relativeFrom="paragraph">
              <wp:posOffset>11536045</wp:posOffset>
            </wp:positionV>
            <wp:extent cx="190500" cy="19050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4496" behindDoc="0" locked="0" layoutInCell="1" allowOverlap="1" wp14:anchorId="32DD9578" wp14:editId="79BBE4D2">
            <wp:simplePos x="0" y="0"/>
            <wp:positionH relativeFrom="column">
              <wp:posOffset>501015</wp:posOffset>
            </wp:positionH>
            <wp:positionV relativeFrom="paragraph">
              <wp:posOffset>12054205</wp:posOffset>
            </wp:positionV>
            <wp:extent cx="190500" cy="19050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9136" behindDoc="0" locked="0" layoutInCell="1" allowOverlap="1" wp14:anchorId="38465063" wp14:editId="7C86C8CB">
            <wp:simplePos x="0" y="0"/>
            <wp:positionH relativeFrom="column">
              <wp:posOffset>497205</wp:posOffset>
            </wp:positionH>
            <wp:positionV relativeFrom="paragraph">
              <wp:posOffset>11532870</wp:posOffset>
            </wp:positionV>
            <wp:extent cx="190500" cy="19050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0160" behindDoc="0" locked="0" layoutInCell="1" allowOverlap="1" wp14:anchorId="59D203FD" wp14:editId="68EFDEA5">
            <wp:simplePos x="0" y="0"/>
            <wp:positionH relativeFrom="column">
              <wp:posOffset>474345</wp:posOffset>
            </wp:positionH>
            <wp:positionV relativeFrom="paragraph">
              <wp:posOffset>9944100</wp:posOffset>
            </wp:positionV>
            <wp:extent cx="190500" cy="1905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1184" behindDoc="0" locked="0" layoutInCell="1" allowOverlap="1" wp14:anchorId="553D42B2" wp14:editId="2A348FF1">
            <wp:simplePos x="0" y="0"/>
            <wp:positionH relativeFrom="column">
              <wp:posOffset>7234555</wp:posOffset>
            </wp:positionH>
            <wp:positionV relativeFrom="paragraph">
              <wp:posOffset>11082655</wp:posOffset>
            </wp:positionV>
            <wp:extent cx="190500" cy="1905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3232" behindDoc="0" locked="0" layoutInCell="1" allowOverlap="1" wp14:anchorId="3D82CBE5" wp14:editId="5DD4E4A2">
            <wp:simplePos x="0" y="0"/>
            <wp:positionH relativeFrom="column">
              <wp:posOffset>3889375</wp:posOffset>
            </wp:positionH>
            <wp:positionV relativeFrom="paragraph">
              <wp:posOffset>11092815</wp:posOffset>
            </wp:positionV>
            <wp:extent cx="190500" cy="1905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4256" behindDoc="0" locked="0" layoutInCell="1" allowOverlap="1" wp14:anchorId="4B540FE4" wp14:editId="72F26D06">
            <wp:simplePos x="0" y="0"/>
            <wp:positionH relativeFrom="column">
              <wp:posOffset>2212975</wp:posOffset>
            </wp:positionH>
            <wp:positionV relativeFrom="paragraph">
              <wp:posOffset>11102340</wp:posOffset>
            </wp:positionV>
            <wp:extent cx="190500" cy="19050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5280" behindDoc="0" locked="0" layoutInCell="1" allowOverlap="1" wp14:anchorId="594D7F28" wp14:editId="0D1404AA">
            <wp:simplePos x="0" y="0"/>
            <wp:positionH relativeFrom="column">
              <wp:posOffset>497205</wp:posOffset>
            </wp:positionH>
            <wp:positionV relativeFrom="paragraph">
              <wp:posOffset>11087735</wp:posOffset>
            </wp:positionV>
            <wp:extent cx="190500" cy="19050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6304" behindDoc="0" locked="0" layoutInCell="1" allowOverlap="1" wp14:anchorId="5403AD25" wp14:editId="2C1657E8">
            <wp:simplePos x="0" y="0"/>
            <wp:positionH relativeFrom="column">
              <wp:posOffset>3901440</wp:posOffset>
            </wp:positionH>
            <wp:positionV relativeFrom="paragraph">
              <wp:posOffset>9944100</wp:posOffset>
            </wp:positionV>
            <wp:extent cx="190500" cy="19050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7328" behindDoc="0" locked="0" layoutInCell="1" allowOverlap="1" wp14:anchorId="70373599" wp14:editId="11101204">
            <wp:simplePos x="0" y="0"/>
            <wp:positionH relativeFrom="column">
              <wp:posOffset>5564505</wp:posOffset>
            </wp:positionH>
            <wp:positionV relativeFrom="paragraph">
              <wp:posOffset>9945370</wp:posOffset>
            </wp:positionV>
            <wp:extent cx="190500" cy="1905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8352" behindDoc="0" locked="0" layoutInCell="1" allowOverlap="1" wp14:anchorId="308FD86E" wp14:editId="196EB78D">
            <wp:simplePos x="0" y="0"/>
            <wp:positionH relativeFrom="column">
              <wp:posOffset>3872230</wp:posOffset>
            </wp:positionH>
            <wp:positionV relativeFrom="paragraph">
              <wp:posOffset>9048115</wp:posOffset>
            </wp:positionV>
            <wp:extent cx="190500" cy="19050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49376" behindDoc="0" locked="0" layoutInCell="1" allowOverlap="1" wp14:anchorId="4784498E" wp14:editId="3906A24E">
            <wp:simplePos x="0" y="0"/>
            <wp:positionH relativeFrom="column">
              <wp:posOffset>5567045</wp:posOffset>
            </wp:positionH>
            <wp:positionV relativeFrom="paragraph">
              <wp:posOffset>9065260</wp:posOffset>
            </wp:positionV>
            <wp:extent cx="190500" cy="19050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50400" behindDoc="0" locked="0" layoutInCell="1" allowOverlap="1" wp14:anchorId="4E8D5C62" wp14:editId="201DF179">
            <wp:simplePos x="0" y="0"/>
            <wp:positionH relativeFrom="column">
              <wp:posOffset>7270418</wp:posOffset>
            </wp:positionH>
            <wp:positionV relativeFrom="paragraph">
              <wp:posOffset>9067165</wp:posOffset>
            </wp:positionV>
            <wp:extent cx="190500" cy="19050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8112" behindDoc="0" locked="0" layoutInCell="1" allowOverlap="1" wp14:anchorId="37C56894" wp14:editId="2B49C365">
            <wp:simplePos x="0" y="0"/>
            <wp:positionH relativeFrom="column">
              <wp:posOffset>511810</wp:posOffset>
            </wp:positionH>
            <wp:positionV relativeFrom="paragraph">
              <wp:posOffset>9067165</wp:posOffset>
            </wp:positionV>
            <wp:extent cx="190500" cy="19050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7088" behindDoc="0" locked="0" layoutInCell="1" allowOverlap="1" wp14:anchorId="47D9B40F" wp14:editId="05DD9066">
            <wp:simplePos x="0" y="0"/>
            <wp:positionH relativeFrom="column">
              <wp:posOffset>1143635</wp:posOffset>
            </wp:positionH>
            <wp:positionV relativeFrom="paragraph">
              <wp:posOffset>4817745</wp:posOffset>
            </wp:positionV>
            <wp:extent cx="190500" cy="1905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6064" behindDoc="0" locked="0" layoutInCell="1" allowOverlap="1" wp14:anchorId="1FF95094" wp14:editId="3A950818">
            <wp:simplePos x="0" y="0"/>
            <wp:positionH relativeFrom="column">
              <wp:posOffset>926465</wp:posOffset>
            </wp:positionH>
            <wp:positionV relativeFrom="paragraph">
              <wp:posOffset>4814570</wp:posOffset>
            </wp:positionV>
            <wp:extent cx="190500" cy="1905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5040" behindDoc="0" locked="0" layoutInCell="1" allowOverlap="1" wp14:anchorId="026461C1" wp14:editId="6006E534">
            <wp:simplePos x="0" y="0"/>
            <wp:positionH relativeFrom="column">
              <wp:posOffset>1145596</wp:posOffset>
            </wp:positionH>
            <wp:positionV relativeFrom="paragraph">
              <wp:posOffset>5742360</wp:posOffset>
            </wp:positionV>
            <wp:extent cx="190500" cy="19050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0944" behindDoc="0" locked="0" layoutInCell="1" allowOverlap="1" wp14:anchorId="0393EFA9" wp14:editId="5D5DE2DC">
            <wp:simplePos x="0" y="0"/>
            <wp:positionH relativeFrom="column">
              <wp:posOffset>1144270</wp:posOffset>
            </wp:positionH>
            <wp:positionV relativeFrom="paragraph">
              <wp:posOffset>6472555</wp:posOffset>
            </wp:positionV>
            <wp:extent cx="190500" cy="19050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1968" behindDoc="0" locked="0" layoutInCell="1" allowOverlap="1" wp14:anchorId="75D50229" wp14:editId="07C0E2D9">
            <wp:simplePos x="0" y="0"/>
            <wp:positionH relativeFrom="column">
              <wp:posOffset>2807970</wp:posOffset>
            </wp:positionH>
            <wp:positionV relativeFrom="paragraph">
              <wp:posOffset>6473825</wp:posOffset>
            </wp:positionV>
            <wp:extent cx="190500" cy="1905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2992" behindDoc="0" locked="0" layoutInCell="1" allowOverlap="1" wp14:anchorId="0DCB4D5E" wp14:editId="4B63BAE8">
            <wp:simplePos x="0" y="0"/>
            <wp:positionH relativeFrom="column">
              <wp:posOffset>4471035</wp:posOffset>
            </wp:positionH>
            <wp:positionV relativeFrom="paragraph">
              <wp:posOffset>6467475</wp:posOffset>
            </wp:positionV>
            <wp:extent cx="190500" cy="1905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34016" behindDoc="0" locked="0" layoutInCell="1" allowOverlap="1" wp14:anchorId="4C06331E" wp14:editId="24E3E1C3">
            <wp:simplePos x="0" y="0"/>
            <wp:positionH relativeFrom="column">
              <wp:posOffset>7684770</wp:posOffset>
            </wp:positionH>
            <wp:positionV relativeFrom="paragraph">
              <wp:posOffset>6445139</wp:posOffset>
            </wp:positionV>
            <wp:extent cx="190500" cy="19050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9920" behindDoc="0" locked="0" layoutInCell="1" allowOverlap="1" wp14:anchorId="5558C3D7" wp14:editId="495DEC51">
            <wp:simplePos x="0" y="0"/>
            <wp:positionH relativeFrom="column">
              <wp:posOffset>6161157</wp:posOffset>
            </wp:positionH>
            <wp:positionV relativeFrom="paragraph">
              <wp:posOffset>6448038</wp:posOffset>
            </wp:positionV>
            <wp:extent cx="190500" cy="19050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7872" behindDoc="0" locked="0" layoutInCell="1" allowOverlap="1" wp14:anchorId="333FB7C4" wp14:editId="2E79B9F6">
            <wp:simplePos x="0" y="0"/>
            <wp:positionH relativeFrom="column">
              <wp:posOffset>5969000</wp:posOffset>
            </wp:positionH>
            <wp:positionV relativeFrom="paragraph">
              <wp:posOffset>6455410</wp:posOffset>
            </wp:positionV>
            <wp:extent cx="190500" cy="1905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8896" behindDoc="0" locked="0" layoutInCell="1" allowOverlap="1" wp14:anchorId="0EDFF174" wp14:editId="403EB5E0">
            <wp:simplePos x="0" y="0"/>
            <wp:positionH relativeFrom="column">
              <wp:posOffset>4276725</wp:posOffset>
            </wp:positionH>
            <wp:positionV relativeFrom="paragraph">
              <wp:posOffset>6456680</wp:posOffset>
            </wp:positionV>
            <wp:extent cx="190500" cy="1905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8176" behindDoc="0" locked="0" layoutInCell="1" allowOverlap="1" wp14:anchorId="40D417D5" wp14:editId="23A32ED5">
            <wp:simplePos x="0" y="0"/>
            <wp:positionH relativeFrom="column">
              <wp:posOffset>4074160</wp:posOffset>
            </wp:positionH>
            <wp:positionV relativeFrom="paragraph">
              <wp:posOffset>6452235</wp:posOffset>
            </wp:positionV>
            <wp:extent cx="190500" cy="1905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371DF0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7392" behindDoc="0" locked="0" layoutInCell="1" allowOverlap="1" wp14:anchorId="46485CCC" wp14:editId="611CD985">
            <wp:simplePos x="0" y="0"/>
            <wp:positionH relativeFrom="column">
              <wp:posOffset>916940</wp:posOffset>
            </wp:positionH>
            <wp:positionV relativeFrom="paragraph">
              <wp:posOffset>6454775</wp:posOffset>
            </wp:positionV>
            <wp:extent cx="197485" cy="19748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66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2AD1B43C" wp14:editId="49FC315F">
            <wp:simplePos x="0" y="0"/>
            <wp:positionH relativeFrom="column">
              <wp:posOffset>714375</wp:posOffset>
            </wp:positionH>
            <wp:positionV relativeFrom="paragraph">
              <wp:posOffset>6449695</wp:posOffset>
            </wp:positionV>
            <wp:extent cx="190500" cy="1905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9680" behindDoc="0" locked="0" layoutInCell="1" allowOverlap="1" wp14:anchorId="6AFEDF9A" wp14:editId="4ED50BD5">
            <wp:simplePos x="0" y="0"/>
            <wp:positionH relativeFrom="column">
              <wp:posOffset>7680960</wp:posOffset>
            </wp:positionH>
            <wp:positionV relativeFrom="paragraph">
              <wp:posOffset>2117090</wp:posOffset>
            </wp:positionV>
            <wp:extent cx="190500" cy="1905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3776" behindDoc="0" locked="0" layoutInCell="1" allowOverlap="1" wp14:anchorId="5E33D201" wp14:editId="050C5239">
            <wp:simplePos x="0" y="0"/>
            <wp:positionH relativeFrom="column">
              <wp:posOffset>7473315</wp:posOffset>
            </wp:positionH>
            <wp:positionV relativeFrom="paragraph">
              <wp:posOffset>2100580</wp:posOffset>
            </wp:positionV>
            <wp:extent cx="190500" cy="1905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0704" behindDoc="0" locked="0" layoutInCell="1" allowOverlap="1" wp14:anchorId="44BB10BA" wp14:editId="577D7600">
            <wp:simplePos x="0" y="0"/>
            <wp:positionH relativeFrom="column">
              <wp:posOffset>6219825</wp:posOffset>
            </wp:positionH>
            <wp:positionV relativeFrom="paragraph">
              <wp:posOffset>2094230</wp:posOffset>
            </wp:positionV>
            <wp:extent cx="190500" cy="1905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4800" behindDoc="0" locked="0" layoutInCell="1" allowOverlap="1" wp14:anchorId="0324D451" wp14:editId="36F1D3A2">
            <wp:simplePos x="0" y="0"/>
            <wp:positionH relativeFrom="column">
              <wp:posOffset>6035675</wp:posOffset>
            </wp:positionH>
            <wp:positionV relativeFrom="paragraph">
              <wp:posOffset>2101850</wp:posOffset>
            </wp:positionV>
            <wp:extent cx="190500" cy="19050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7650CE22" wp14:editId="1500EEDB">
            <wp:simplePos x="0" y="0"/>
            <wp:positionH relativeFrom="column">
              <wp:posOffset>4471670</wp:posOffset>
            </wp:positionH>
            <wp:positionV relativeFrom="paragraph">
              <wp:posOffset>2103755</wp:posOffset>
            </wp:positionV>
            <wp:extent cx="190500" cy="1905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5824" behindDoc="0" locked="0" layoutInCell="1" allowOverlap="1" wp14:anchorId="5FD80ED0" wp14:editId="7EBD37CC">
            <wp:simplePos x="0" y="0"/>
            <wp:positionH relativeFrom="column">
              <wp:posOffset>4279900</wp:posOffset>
            </wp:positionH>
            <wp:positionV relativeFrom="paragraph">
              <wp:posOffset>2111375</wp:posOffset>
            </wp:positionV>
            <wp:extent cx="190500" cy="19050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2752" behindDoc="0" locked="0" layoutInCell="1" allowOverlap="1" wp14:anchorId="3C127F13" wp14:editId="2CA1E062">
            <wp:simplePos x="0" y="0"/>
            <wp:positionH relativeFrom="column">
              <wp:posOffset>2611755</wp:posOffset>
            </wp:positionH>
            <wp:positionV relativeFrom="paragraph">
              <wp:posOffset>2128520</wp:posOffset>
            </wp:positionV>
            <wp:extent cx="190500" cy="1905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26848" behindDoc="0" locked="0" layoutInCell="1" allowOverlap="1" wp14:anchorId="5929D954" wp14:editId="35836187">
            <wp:simplePos x="0" y="0"/>
            <wp:positionH relativeFrom="column">
              <wp:posOffset>2395855</wp:posOffset>
            </wp:positionH>
            <wp:positionV relativeFrom="paragraph">
              <wp:posOffset>2112010</wp:posOffset>
            </wp:positionV>
            <wp:extent cx="190500" cy="1905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8656" behindDoc="0" locked="0" layoutInCell="1" allowOverlap="1" wp14:anchorId="0C41551B" wp14:editId="416AB736">
            <wp:simplePos x="0" y="0"/>
            <wp:positionH relativeFrom="column">
              <wp:posOffset>6273552</wp:posOffset>
            </wp:positionH>
            <wp:positionV relativeFrom="paragraph">
              <wp:posOffset>1424278</wp:posOffset>
            </wp:positionV>
            <wp:extent cx="190500" cy="1905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36037A9E" wp14:editId="3E83DDBC">
            <wp:simplePos x="0" y="0"/>
            <wp:positionH relativeFrom="column">
              <wp:posOffset>7272020</wp:posOffset>
            </wp:positionH>
            <wp:positionV relativeFrom="paragraph">
              <wp:posOffset>2111375</wp:posOffset>
            </wp:positionV>
            <wp:extent cx="190500" cy="19050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7632" behindDoc="0" locked="0" layoutInCell="1" allowOverlap="1" wp14:anchorId="63DE4312" wp14:editId="60BFF835">
            <wp:simplePos x="0" y="0"/>
            <wp:positionH relativeFrom="column">
              <wp:posOffset>1143635</wp:posOffset>
            </wp:positionH>
            <wp:positionV relativeFrom="paragraph">
              <wp:posOffset>2115185</wp:posOffset>
            </wp:positionV>
            <wp:extent cx="190500" cy="1905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2528" behindDoc="0" locked="0" layoutInCell="1" allowOverlap="1" wp14:anchorId="3FA1EDF5" wp14:editId="4232AEA3">
            <wp:simplePos x="0" y="0"/>
            <wp:positionH relativeFrom="column">
              <wp:posOffset>4088765</wp:posOffset>
            </wp:positionH>
            <wp:positionV relativeFrom="paragraph">
              <wp:posOffset>2110740</wp:posOffset>
            </wp:positionV>
            <wp:extent cx="190500" cy="190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9440" behindDoc="0" locked="0" layoutInCell="1" allowOverlap="1" wp14:anchorId="2D628CDD" wp14:editId="38C2D879">
            <wp:simplePos x="0" y="0"/>
            <wp:positionH relativeFrom="column">
              <wp:posOffset>3896388</wp:posOffset>
            </wp:positionH>
            <wp:positionV relativeFrom="paragraph">
              <wp:posOffset>2106626</wp:posOffset>
            </wp:positionV>
            <wp:extent cx="190500" cy="1905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1488" behindDoc="0" locked="0" layoutInCell="1" allowOverlap="1" wp14:anchorId="25F759CC" wp14:editId="1D3CB7A9">
            <wp:simplePos x="0" y="0"/>
            <wp:positionH relativeFrom="column">
              <wp:posOffset>2204085</wp:posOffset>
            </wp:positionH>
            <wp:positionV relativeFrom="paragraph">
              <wp:posOffset>2116455</wp:posOffset>
            </wp:positionV>
            <wp:extent cx="190500" cy="1905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371DF0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4816" behindDoc="0" locked="0" layoutInCell="1" allowOverlap="1" wp14:anchorId="3D5E8BFC" wp14:editId="6F2D2839">
            <wp:simplePos x="0" y="0"/>
            <wp:positionH relativeFrom="column">
              <wp:posOffset>900430</wp:posOffset>
            </wp:positionH>
            <wp:positionV relativeFrom="paragraph">
              <wp:posOffset>2105025</wp:posOffset>
            </wp:positionV>
            <wp:extent cx="197485" cy="19748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5360" behindDoc="0" locked="0" layoutInCell="1" allowOverlap="1" wp14:anchorId="326CFF34" wp14:editId="1A874855">
            <wp:simplePos x="0" y="0"/>
            <wp:positionH relativeFrom="column">
              <wp:posOffset>690245</wp:posOffset>
            </wp:positionH>
            <wp:positionV relativeFrom="paragraph">
              <wp:posOffset>2107565</wp:posOffset>
            </wp:positionV>
            <wp:extent cx="190500" cy="1905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2512" behindDoc="0" locked="0" layoutInCell="1" allowOverlap="1" wp14:anchorId="52EEA192" wp14:editId="27B93CD3">
            <wp:simplePos x="0" y="0"/>
            <wp:positionH relativeFrom="column">
              <wp:posOffset>495300</wp:posOffset>
            </wp:positionH>
            <wp:positionV relativeFrom="paragraph">
              <wp:posOffset>2109470</wp:posOffset>
            </wp:positionV>
            <wp:extent cx="190500" cy="1905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085F3BE1" wp14:editId="4888D651">
            <wp:simplePos x="0" y="0"/>
            <wp:positionH relativeFrom="column">
              <wp:posOffset>2198370</wp:posOffset>
            </wp:positionH>
            <wp:positionV relativeFrom="paragraph">
              <wp:posOffset>6444615</wp:posOffset>
            </wp:positionV>
            <wp:extent cx="190500" cy="1905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4512" behindDoc="0" locked="0" layoutInCell="1" allowOverlap="1" wp14:anchorId="4492C861" wp14:editId="4E1DFABE">
            <wp:simplePos x="0" y="0"/>
            <wp:positionH relativeFrom="column">
              <wp:posOffset>2388235</wp:posOffset>
            </wp:positionH>
            <wp:positionV relativeFrom="paragraph">
              <wp:posOffset>6467475</wp:posOffset>
            </wp:positionV>
            <wp:extent cx="190500" cy="1905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3A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6F292C21" wp14:editId="198ED76A">
            <wp:simplePos x="0" y="0"/>
            <wp:positionH relativeFrom="column">
              <wp:posOffset>2588895</wp:posOffset>
            </wp:positionH>
            <wp:positionV relativeFrom="paragraph">
              <wp:posOffset>6470015</wp:posOffset>
            </wp:positionV>
            <wp:extent cx="190500" cy="1905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2464" behindDoc="0" locked="0" layoutInCell="1" allowOverlap="1" wp14:anchorId="17EAC6DE" wp14:editId="24DBDF75">
            <wp:simplePos x="0" y="0"/>
            <wp:positionH relativeFrom="column">
              <wp:posOffset>5780405</wp:posOffset>
            </wp:positionH>
            <wp:positionV relativeFrom="paragraph">
              <wp:posOffset>6448425</wp:posOffset>
            </wp:positionV>
            <wp:extent cx="190500" cy="1905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4560" behindDoc="0" locked="0" layoutInCell="1" allowOverlap="1" wp14:anchorId="221856CF" wp14:editId="1AC70BBB">
            <wp:simplePos x="0" y="0"/>
            <wp:positionH relativeFrom="column">
              <wp:posOffset>5571490</wp:posOffset>
            </wp:positionH>
            <wp:positionV relativeFrom="paragraph">
              <wp:posOffset>6445885</wp:posOffset>
            </wp:positionV>
            <wp:extent cx="190500" cy="19050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4080" behindDoc="0" locked="0" layoutInCell="1" allowOverlap="1" wp14:anchorId="6119D82D" wp14:editId="37872EFC">
            <wp:simplePos x="0" y="0"/>
            <wp:positionH relativeFrom="column">
              <wp:posOffset>7471410</wp:posOffset>
            </wp:positionH>
            <wp:positionV relativeFrom="paragraph">
              <wp:posOffset>6431280</wp:posOffset>
            </wp:positionV>
            <wp:extent cx="190500" cy="1905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5584" behindDoc="0" locked="0" layoutInCell="1" allowOverlap="1" wp14:anchorId="58223DF5" wp14:editId="34AFB3A0">
            <wp:simplePos x="0" y="0"/>
            <wp:positionH relativeFrom="column">
              <wp:posOffset>7273925</wp:posOffset>
            </wp:positionH>
            <wp:positionV relativeFrom="paragraph">
              <wp:posOffset>6447155</wp:posOffset>
            </wp:positionV>
            <wp:extent cx="190500" cy="19050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10464" behindDoc="0" locked="0" layoutInCell="1" allowOverlap="1" wp14:anchorId="538ACFE0" wp14:editId="0F559A8C">
            <wp:simplePos x="0" y="0"/>
            <wp:positionH relativeFrom="column">
              <wp:posOffset>502285</wp:posOffset>
            </wp:positionH>
            <wp:positionV relativeFrom="paragraph">
              <wp:posOffset>6449695</wp:posOffset>
            </wp:positionV>
            <wp:extent cx="190500" cy="1905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371DF0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8416" behindDoc="0" locked="0" layoutInCell="1" allowOverlap="1" wp14:anchorId="62169BFD" wp14:editId="186B1C6B">
            <wp:simplePos x="0" y="0"/>
            <wp:positionH relativeFrom="column">
              <wp:posOffset>7463183</wp:posOffset>
            </wp:positionH>
            <wp:positionV relativeFrom="paragraph">
              <wp:posOffset>4818766</wp:posOffset>
            </wp:positionV>
            <wp:extent cx="197485" cy="19748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602DF0BD" wp14:editId="5D796185">
            <wp:simplePos x="0" y="0"/>
            <wp:positionH relativeFrom="column">
              <wp:posOffset>5752465</wp:posOffset>
            </wp:positionH>
            <wp:positionV relativeFrom="paragraph">
              <wp:posOffset>5736590</wp:posOffset>
            </wp:positionV>
            <wp:extent cx="190500" cy="1905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9200" behindDoc="0" locked="0" layoutInCell="1" allowOverlap="1" wp14:anchorId="149F0383" wp14:editId="3356640D">
            <wp:simplePos x="0" y="0"/>
            <wp:positionH relativeFrom="column">
              <wp:posOffset>4282689</wp:posOffset>
            </wp:positionH>
            <wp:positionV relativeFrom="paragraph">
              <wp:posOffset>5738136</wp:posOffset>
            </wp:positionV>
            <wp:extent cx="190500" cy="1905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5344" behindDoc="0" locked="0" layoutInCell="1" allowOverlap="1" wp14:anchorId="144907B0" wp14:editId="50B8B0EB">
            <wp:simplePos x="0" y="0"/>
            <wp:positionH relativeFrom="column">
              <wp:posOffset>2406650</wp:posOffset>
            </wp:positionH>
            <wp:positionV relativeFrom="paragraph">
              <wp:posOffset>7750175</wp:posOffset>
            </wp:positionV>
            <wp:extent cx="190500" cy="1905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0224" behindDoc="0" locked="0" layoutInCell="1" allowOverlap="1" wp14:anchorId="58681A3C" wp14:editId="2CC35B18">
            <wp:simplePos x="0" y="0"/>
            <wp:positionH relativeFrom="column">
              <wp:posOffset>7687310</wp:posOffset>
            </wp:positionH>
            <wp:positionV relativeFrom="paragraph">
              <wp:posOffset>7305675</wp:posOffset>
            </wp:positionV>
            <wp:extent cx="190500" cy="1905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9632" behindDoc="0" locked="0" layoutInCell="1" allowOverlap="1" wp14:anchorId="5D8A85C1" wp14:editId="263A1561">
            <wp:simplePos x="0" y="0"/>
            <wp:positionH relativeFrom="column">
              <wp:posOffset>7496810</wp:posOffset>
            </wp:positionH>
            <wp:positionV relativeFrom="paragraph">
              <wp:posOffset>6877050</wp:posOffset>
            </wp:positionV>
            <wp:extent cx="190500" cy="1905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1248" behindDoc="0" locked="0" layoutInCell="1" allowOverlap="1" wp14:anchorId="1D530308" wp14:editId="14A806C0">
            <wp:simplePos x="0" y="0"/>
            <wp:positionH relativeFrom="column">
              <wp:posOffset>7688580</wp:posOffset>
            </wp:positionH>
            <wp:positionV relativeFrom="paragraph">
              <wp:posOffset>6877685</wp:posOffset>
            </wp:positionV>
            <wp:extent cx="190500" cy="1905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0D17BA1C" wp14:editId="624B8D26">
            <wp:simplePos x="0" y="0"/>
            <wp:positionH relativeFrom="column">
              <wp:posOffset>4374515</wp:posOffset>
            </wp:positionH>
            <wp:positionV relativeFrom="paragraph">
              <wp:posOffset>6878955</wp:posOffset>
            </wp:positionV>
            <wp:extent cx="190500" cy="1905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0772E7DD" wp14:editId="5E35C2D4">
            <wp:simplePos x="0" y="0"/>
            <wp:positionH relativeFrom="column">
              <wp:posOffset>2610485</wp:posOffset>
            </wp:positionH>
            <wp:positionV relativeFrom="paragraph">
              <wp:posOffset>6880860</wp:posOffset>
            </wp:positionV>
            <wp:extent cx="190500" cy="1905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5536" behindDoc="0" locked="0" layoutInCell="1" allowOverlap="1" wp14:anchorId="4F802C09" wp14:editId="03263A21">
            <wp:simplePos x="0" y="0"/>
            <wp:positionH relativeFrom="column">
              <wp:posOffset>2421504</wp:posOffset>
            </wp:positionH>
            <wp:positionV relativeFrom="paragraph">
              <wp:posOffset>6874510</wp:posOffset>
            </wp:positionV>
            <wp:extent cx="190500" cy="1905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6C90A3D5" wp14:editId="03EA03CB">
            <wp:simplePos x="0" y="0"/>
            <wp:positionH relativeFrom="column">
              <wp:posOffset>925471</wp:posOffset>
            </wp:positionH>
            <wp:positionV relativeFrom="paragraph">
              <wp:posOffset>6881191</wp:posOffset>
            </wp:positionV>
            <wp:extent cx="190500" cy="1905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5104" behindDoc="0" locked="0" layoutInCell="1" allowOverlap="1" wp14:anchorId="43A02C08" wp14:editId="72C60BF7">
            <wp:simplePos x="0" y="0"/>
            <wp:positionH relativeFrom="column">
              <wp:posOffset>3867150</wp:posOffset>
            </wp:positionH>
            <wp:positionV relativeFrom="paragraph">
              <wp:posOffset>6466840</wp:posOffset>
            </wp:positionV>
            <wp:extent cx="190500" cy="1905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32C5F380" wp14:editId="6F1B3736">
            <wp:simplePos x="0" y="0"/>
            <wp:positionH relativeFrom="column">
              <wp:posOffset>904875</wp:posOffset>
            </wp:positionH>
            <wp:positionV relativeFrom="paragraph">
              <wp:posOffset>5741670</wp:posOffset>
            </wp:positionV>
            <wp:extent cx="190500" cy="1905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3056" behindDoc="0" locked="0" layoutInCell="1" allowOverlap="1" wp14:anchorId="0221F7ED" wp14:editId="6C30E263">
            <wp:simplePos x="0" y="0"/>
            <wp:positionH relativeFrom="column">
              <wp:posOffset>6039485</wp:posOffset>
            </wp:positionH>
            <wp:positionV relativeFrom="paragraph">
              <wp:posOffset>7830185</wp:posOffset>
            </wp:positionV>
            <wp:extent cx="190500" cy="1905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91008" behindDoc="0" locked="0" layoutInCell="1" allowOverlap="1" wp14:anchorId="2A69DF03" wp14:editId="3A9D47FD">
            <wp:simplePos x="0" y="0"/>
            <wp:positionH relativeFrom="column">
              <wp:posOffset>2399030</wp:posOffset>
            </wp:positionH>
            <wp:positionV relativeFrom="paragraph">
              <wp:posOffset>5740400</wp:posOffset>
            </wp:positionV>
            <wp:extent cx="190500" cy="1905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48000" behindDoc="0" locked="0" layoutInCell="1" allowOverlap="1" wp14:anchorId="3EDF7CD7" wp14:editId="1EC52C55">
            <wp:simplePos x="0" y="0"/>
            <wp:positionH relativeFrom="column">
              <wp:posOffset>2397760</wp:posOffset>
            </wp:positionH>
            <wp:positionV relativeFrom="paragraph">
              <wp:posOffset>7305040</wp:posOffset>
            </wp:positionV>
            <wp:extent cx="190500" cy="1905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619328" behindDoc="0" locked="0" layoutInCell="1" allowOverlap="1" wp14:anchorId="0D4285C2" wp14:editId="4C1224E3">
            <wp:simplePos x="0" y="0"/>
            <wp:positionH relativeFrom="column">
              <wp:posOffset>951065</wp:posOffset>
            </wp:positionH>
            <wp:positionV relativeFrom="paragraph">
              <wp:posOffset>7838330</wp:posOffset>
            </wp:positionV>
            <wp:extent cx="190500" cy="1905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90656" behindDoc="0" locked="0" layoutInCell="1" allowOverlap="1" wp14:anchorId="6F1E0841" wp14:editId="6E2FA61D">
            <wp:simplePos x="0" y="0"/>
            <wp:positionH relativeFrom="column">
              <wp:posOffset>711669</wp:posOffset>
            </wp:positionH>
            <wp:positionV relativeFrom="paragraph">
              <wp:posOffset>4824012</wp:posOffset>
            </wp:positionV>
            <wp:extent cx="190500" cy="1905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7584" behindDoc="0" locked="0" layoutInCell="1" allowOverlap="1" wp14:anchorId="35049428" wp14:editId="0BB4927C">
            <wp:simplePos x="0" y="0"/>
            <wp:positionH relativeFrom="column">
              <wp:posOffset>5586095</wp:posOffset>
            </wp:positionH>
            <wp:positionV relativeFrom="paragraph">
              <wp:posOffset>4823460</wp:posOffset>
            </wp:positionV>
            <wp:extent cx="190500" cy="1905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3488" behindDoc="0" locked="0" layoutInCell="1" allowOverlap="1" wp14:anchorId="29644B42" wp14:editId="07A7DCE6">
            <wp:simplePos x="0" y="0"/>
            <wp:positionH relativeFrom="column">
              <wp:posOffset>4096413</wp:posOffset>
            </wp:positionH>
            <wp:positionV relativeFrom="paragraph">
              <wp:posOffset>5743216</wp:posOffset>
            </wp:positionV>
            <wp:extent cx="190500" cy="1905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8608" behindDoc="0" locked="0" layoutInCell="1" allowOverlap="1" wp14:anchorId="4DD226B1" wp14:editId="1223248D">
            <wp:simplePos x="0" y="0"/>
            <wp:positionH relativeFrom="column">
              <wp:posOffset>4132580</wp:posOffset>
            </wp:positionH>
            <wp:positionV relativeFrom="paragraph">
              <wp:posOffset>6875780</wp:posOffset>
            </wp:positionV>
            <wp:extent cx="190500" cy="1905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9392" behindDoc="0" locked="0" layoutInCell="1" allowOverlap="1" wp14:anchorId="693DFD4D" wp14:editId="0A2B6923">
            <wp:simplePos x="0" y="0"/>
            <wp:positionH relativeFrom="column">
              <wp:posOffset>7272020</wp:posOffset>
            </wp:positionH>
            <wp:positionV relativeFrom="paragraph">
              <wp:posOffset>7749540</wp:posOffset>
            </wp:positionV>
            <wp:extent cx="190500" cy="1905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0416" behindDoc="0" locked="0" layoutInCell="1" allowOverlap="1" wp14:anchorId="3E6D2859" wp14:editId="7CB1C6DB">
            <wp:simplePos x="0" y="0"/>
            <wp:positionH relativeFrom="column">
              <wp:posOffset>7487920</wp:posOffset>
            </wp:positionH>
            <wp:positionV relativeFrom="paragraph">
              <wp:posOffset>7305040</wp:posOffset>
            </wp:positionV>
            <wp:extent cx="190500" cy="1905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1440" behindDoc="0" locked="0" layoutInCell="1" allowOverlap="1" wp14:anchorId="4B26A84F" wp14:editId="2513B624">
            <wp:simplePos x="0" y="0"/>
            <wp:positionH relativeFrom="column">
              <wp:posOffset>5811520</wp:posOffset>
            </wp:positionH>
            <wp:positionV relativeFrom="paragraph">
              <wp:posOffset>7831455</wp:posOffset>
            </wp:positionV>
            <wp:extent cx="190500" cy="1905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86560" behindDoc="0" locked="0" layoutInCell="1" allowOverlap="1" wp14:anchorId="003F5BF3" wp14:editId="19B716BA">
            <wp:simplePos x="0" y="0"/>
            <wp:positionH relativeFrom="column">
              <wp:posOffset>713105</wp:posOffset>
            </wp:positionH>
            <wp:positionV relativeFrom="paragraph">
              <wp:posOffset>7837805</wp:posOffset>
            </wp:positionV>
            <wp:extent cx="190500" cy="1905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8368" behindDoc="0" locked="0" layoutInCell="1" allowOverlap="1" wp14:anchorId="1FEF9FD0" wp14:editId="46D29FEC">
            <wp:simplePos x="0" y="0"/>
            <wp:positionH relativeFrom="column">
              <wp:posOffset>711172</wp:posOffset>
            </wp:positionH>
            <wp:positionV relativeFrom="paragraph">
              <wp:posOffset>6874207</wp:posOffset>
            </wp:positionV>
            <wp:extent cx="190500" cy="1905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7344" behindDoc="0" locked="0" layoutInCell="1" allowOverlap="1" wp14:anchorId="194DF6FB" wp14:editId="5F08B148">
            <wp:simplePos x="0" y="0"/>
            <wp:positionH relativeFrom="column">
              <wp:posOffset>702945</wp:posOffset>
            </wp:positionH>
            <wp:positionV relativeFrom="paragraph">
              <wp:posOffset>5736590</wp:posOffset>
            </wp:positionV>
            <wp:extent cx="190500" cy="1905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6320" behindDoc="0" locked="0" layoutInCell="1" allowOverlap="1" wp14:anchorId="6B85F68A" wp14:editId="0D4FEEBE">
            <wp:simplePos x="0" y="0"/>
            <wp:positionH relativeFrom="column">
              <wp:posOffset>7274560</wp:posOffset>
            </wp:positionH>
            <wp:positionV relativeFrom="paragraph">
              <wp:posOffset>7321550</wp:posOffset>
            </wp:positionV>
            <wp:extent cx="190500" cy="1905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9152" behindDoc="0" locked="0" layoutInCell="1" allowOverlap="1" wp14:anchorId="4E86A3FF" wp14:editId="1E4E5796">
            <wp:simplePos x="0" y="0"/>
            <wp:positionH relativeFrom="column">
              <wp:posOffset>5589270</wp:posOffset>
            </wp:positionH>
            <wp:positionV relativeFrom="paragraph">
              <wp:posOffset>7830820</wp:posOffset>
            </wp:positionV>
            <wp:extent cx="190500" cy="1905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0176" behindDoc="0" locked="0" layoutInCell="1" allowOverlap="1" wp14:anchorId="3E82E930" wp14:editId="3F38AC28">
            <wp:simplePos x="0" y="0"/>
            <wp:positionH relativeFrom="column">
              <wp:posOffset>5566410</wp:posOffset>
            </wp:positionH>
            <wp:positionV relativeFrom="paragraph">
              <wp:posOffset>7346950</wp:posOffset>
            </wp:positionV>
            <wp:extent cx="190500" cy="1905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1200" behindDoc="0" locked="0" layoutInCell="1" allowOverlap="1" wp14:anchorId="7C314C93" wp14:editId="0A539FA3">
            <wp:simplePos x="0" y="0"/>
            <wp:positionH relativeFrom="column">
              <wp:posOffset>3890010</wp:posOffset>
            </wp:positionH>
            <wp:positionV relativeFrom="paragraph">
              <wp:posOffset>7753985</wp:posOffset>
            </wp:positionV>
            <wp:extent cx="190500" cy="1905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2224" behindDoc="0" locked="0" layoutInCell="1" allowOverlap="1" wp14:anchorId="451FE9FC" wp14:editId="7460441B">
            <wp:simplePos x="0" y="0"/>
            <wp:positionH relativeFrom="column">
              <wp:posOffset>2205990</wp:posOffset>
            </wp:positionH>
            <wp:positionV relativeFrom="paragraph">
              <wp:posOffset>7755255</wp:posOffset>
            </wp:positionV>
            <wp:extent cx="190500" cy="1905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3248" behindDoc="0" locked="0" layoutInCell="1" allowOverlap="1" wp14:anchorId="2C21BEAA" wp14:editId="259C472B">
            <wp:simplePos x="0" y="0"/>
            <wp:positionH relativeFrom="column">
              <wp:posOffset>2199005</wp:posOffset>
            </wp:positionH>
            <wp:positionV relativeFrom="paragraph">
              <wp:posOffset>7303135</wp:posOffset>
            </wp:positionV>
            <wp:extent cx="190500" cy="1905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4272" behindDoc="0" locked="0" layoutInCell="1" allowOverlap="1" wp14:anchorId="7762F411" wp14:editId="2A3A19E7">
            <wp:simplePos x="0" y="0"/>
            <wp:positionH relativeFrom="column">
              <wp:posOffset>499110</wp:posOffset>
            </wp:positionH>
            <wp:positionV relativeFrom="paragraph">
              <wp:posOffset>7304405</wp:posOffset>
            </wp:positionV>
            <wp:extent cx="190500" cy="1905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75296" behindDoc="0" locked="0" layoutInCell="1" allowOverlap="1" wp14:anchorId="120071C9" wp14:editId="3619EEB5">
            <wp:simplePos x="0" y="0"/>
            <wp:positionH relativeFrom="column">
              <wp:posOffset>508000</wp:posOffset>
            </wp:positionH>
            <wp:positionV relativeFrom="paragraph">
              <wp:posOffset>7838440</wp:posOffset>
            </wp:positionV>
            <wp:extent cx="190500" cy="1905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8128" behindDoc="0" locked="0" layoutInCell="1" allowOverlap="1" wp14:anchorId="1BE7628F" wp14:editId="16BCC265">
            <wp:simplePos x="0" y="0"/>
            <wp:positionH relativeFrom="column">
              <wp:posOffset>508000</wp:posOffset>
            </wp:positionH>
            <wp:positionV relativeFrom="paragraph">
              <wp:posOffset>5739765</wp:posOffset>
            </wp:positionV>
            <wp:extent cx="190500" cy="1905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6864" behindDoc="0" locked="0" layoutInCell="1" allowOverlap="1" wp14:anchorId="627A6A3E" wp14:editId="0D4AA64A">
            <wp:simplePos x="0" y="0"/>
            <wp:positionH relativeFrom="column">
              <wp:posOffset>7274560</wp:posOffset>
            </wp:positionH>
            <wp:positionV relativeFrom="paragraph">
              <wp:posOffset>6876415</wp:posOffset>
            </wp:positionV>
            <wp:extent cx="190500" cy="1905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7888" behindDoc="0" locked="0" layoutInCell="1" allowOverlap="1" wp14:anchorId="03DA2F97" wp14:editId="64606B00">
            <wp:simplePos x="0" y="0"/>
            <wp:positionH relativeFrom="column">
              <wp:posOffset>5590540</wp:posOffset>
            </wp:positionH>
            <wp:positionV relativeFrom="paragraph">
              <wp:posOffset>6877685</wp:posOffset>
            </wp:positionV>
            <wp:extent cx="190500" cy="1905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8912" behindDoc="0" locked="0" layoutInCell="1" allowOverlap="1" wp14:anchorId="61F5D336" wp14:editId="2EB4B442">
            <wp:simplePos x="0" y="0"/>
            <wp:positionH relativeFrom="column">
              <wp:posOffset>3898265</wp:posOffset>
            </wp:positionH>
            <wp:positionV relativeFrom="paragraph">
              <wp:posOffset>6878955</wp:posOffset>
            </wp:positionV>
            <wp:extent cx="190500" cy="1905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9936" behindDoc="0" locked="0" layoutInCell="1" allowOverlap="1" wp14:anchorId="65740232" wp14:editId="2E85172D">
            <wp:simplePos x="0" y="0"/>
            <wp:positionH relativeFrom="column">
              <wp:posOffset>2197735</wp:posOffset>
            </wp:positionH>
            <wp:positionV relativeFrom="paragraph">
              <wp:posOffset>6880225</wp:posOffset>
            </wp:positionV>
            <wp:extent cx="190500" cy="1905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0960" behindDoc="0" locked="0" layoutInCell="1" allowOverlap="1" wp14:anchorId="42D6D91D" wp14:editId="4753F71D">
            <wp:simplePos x="0" y="0"/>
            <wp:positionH relativeFrom="column">
              <wp:posOffset>497205</wp:posOffset>
            </wp:positionH>
            <wp:positionV relativeFrom="paragraph">
              <wp:posOffset>6873875</wp:posOffset>
            </wp:positionV>
            <wp:extent cx="190500" cy="1905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1984" behindDoc="0" locked="0" layoutInCell="1" allowOverlap="1" wp14:anchorId="7B3BFB9B" wp14:editId="473074FA">
            <wp:simplePos x="0" y="0"/>
            <wp:positionH relativeFrom="column">
              <wp:posOffset>7297420</wp:posOffset>
            </wp:positionH>
            <wp:positionV relativeFrom="paragraph">
              <wp:posOffset>5738495</wp:posOffset>
            </wp:positionV>
            <wp:extent cx="190500" cy="1905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3008" behindDoc="0" locked="0" layoutInCell="1" allowOverlap="1" wp14:anchorId="2904647A" wp14:editId="288F6501">
            <wp:simplePos x="0" y="0"/>
            <wp:positionH relativeFrom="column">
              <wp:posOffset>5565140</wp:posOffset>
            </wp:positionH>
            <wp:positionV relativeFrom="paragraph">
              <wp:posOffset>5739765</wp:posOffset>
            </wp:positionV>
            <wp:extent cx="190500" cy="1905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4032" behindDoc="0" locked="0" layoutInCell="1" allowOverlap="1" wp14:anchorId="2022922F" wp14:editId="694EDF1A">
            <wp:simplePos x="0" y="0"/>
            <wp:positionH relativeFrom="column">
              <wp:posOffset>3872865</wp:posOffset>
            </wp:positionH>
            <wp:positionV relativeFrom="paragraph">
              <wp:posOffset>5741035</wp:posOffset>
            </wp:positionV>
            <wp:extent cx="190500" cy="1905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5056" behindDoc="0" locked="0" layoutInCell="1" allowOverlap="1" wp14:anchorId="11D1D3F8" wp14:editId="39BD9DAC">
            <wp:simplePos x="0" y="0"/>
            <wp:positionH relativeFrom="column">
              <wp:posOffset>2204085</wp:posOffset>
            </wp:positionH>
            <wp:positionV relativeFrom="paragraph">
              <wp:posOffset>5742305</wp:posOffset>
            </wp:positionV>
            <wp:extent cx="190500" cy="1905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67104" behindDoc="0" locked="0" layoutInCell="1" allowOverlap="1" wp14:anchorId="3A569B63" wp14:editId="2793FEE1">
            <wp:simplePos x="0" y="0"/>
            <wp:positionH relativeFrom="column">
              <wp:posOffset>7272296</wp:posOffset>
            </wp:positionH>
            <wp:positionV relativeFrom="paragraph">
              <wp:posOffset>4822770</wp:posOffset>
            </wp:positionV>
            <wp:extent cx="190500" cy="1905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83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5840" behindDoc="0" locked="0" layoutInCell="1" allowOverlap="1" wp14:anchorId="73A5D660" wp14:editId="3C1E1C82">
            <wp:simplePos x="0" y="0"/>
            <wp:positionH relativeFrom="column">
              <wp:posOffset>499110</wp:posOffset>
            </wp:positionH>
            <wp:positionV relativeFrom="paragraph">
              <wp:posOffset>4824095</wp:posOffset>
            </wp:positionV>
            <wp:extent cx="190500" cy="1905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371DF0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3792" behindDoc="0" locked="0" layoutInCell="1" allowOverlap="1" wp14:anchorId="6A3875F9" wp14:editId="1312CDFE">
            <wp:simplePos x="0" y="0"/>
            <wp:positionH relativeFrom="column">
              <wp:posOffset>7491786</wp:posOffset>
            </wp:positionH>
            <wp:positionV relativeFrom="paragraph">
              <wp:posOffset>522053</wp:posOffset>
            </wp:positionV>
            <wp:extent cx="198000" cy="1980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2768" behindDoc="0" locked="0" layoutInCell="1" allowOverlap="1" wp14:anchorId="53753867" wp14:editId="5301AAEC">
            <wp:simplePos x="0" y="0"/>
            <wp:positionH relativeFrom="column">
              <wp:posOffset>700405</wp:posOffset>
            </wp:positionH>
            <wp:positionV relativeFrom="paragraph">
              <wp:posOffset>1440180</wp:posOffset>
            </wp:positionV>
            <wp:extent cx="190500" cy="1905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1744" behindDoc="0" locked="0" layoutInCell="1" allowOverlap="1" wp14:anchorId="020701F8" wp14:editId="61E33F97">
            <wp:simplePos x="0" y="0"/>
            <wp:positionH relativeFrom="column">
              <wp:posOffset>5842000</wp:posOffset>
            </wp:positionH>
            <wp:positionV relativeFrom="paragraph">
              <wp:posOffset>2097405</wp:posOffset>
            </wp:positionV>
            <wp:extent cx="190500" cy="1905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50720" behindDoc="0" locked="0" layoutInCell="1" allowOverlap="1" wp14:anchorId="660B5C0C" wp14:editId="5CD7212F">
            <wp:simplePos x="0" y="0"/>
            <wp:positionH relativeFrom="column">
              <wp:posOffset>2399886</wp:posOffset>
            </wp:positionH>
            <wp:positionV relativeFrom="paragraph">
              <wp:posOffset>1391285</wp:posOffset>
            </wp:positionV>
            <wp:extent cx="190500" cy="1905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5600" behindDoc="0" locked="0" layoutInCell="1" allowOverlap="1" wp14:anchorId="4420E656" wp14:editId="3D31380D">
            <wp:simplePos x="0" y="0"/>
            <wp:positionH relativeFrom="column">
              <wp:posOffset>4324985</wp:posOffset>
            </wp:positionH>
            <wp:positionV relativeFrom="paragraph">
              <wp:posOffset>1391285</wp:posOffset>
            </wp:positionV>
            <wp:extent cx="190500" cy="1905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6624" behindDoc="0" locked="0" layoutInCell="1" allowOverlap="1" wp14:anchorId="24401727" wp14:editId="49C4F122">
            <wp:simplePos x="0" y="0"/>
            <wp:positionH relativeFrom="column">
              <wp:posOffset>891540</wp:posOffset>
            </wp:positionH>
            <wp:positionV relativeFrom="paragraph">
              <wp:posOffset>518160</wp:posOffset>
            </wp:positionV>
            <wp:extent cx="190500" cy="1905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7648" behindDoc="0" locked="0" layoutInCell="1" allowOverlap="1" wp14:anchorId="23638782" wp14:editId="3C525E1E">
            <wp:simplePos x="0" y="0"/>
            <wp:positionH relativeFrom="column">
              <wp:posOffset>7682865</wp:posOffset>
            </wp:positionH>
            <wp:positionV relativeFrom="paragraph">
              <wp:posOffset>2531110</wp:posOffset>
            </wp:positionV>
            <wp:extent cx="190500" cy="1905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8672" behindDoc="0" locked="0" layoutInCell="1" allowOverlap="1" wp14:anchorId="3EF18136" wp14:editId="51F6C610">
            <wp:simplePos x="0" y="0"/>
            <wp:positionH relativeFrom="column">
              <wp:posOffset>5942965</wp:posOffset>
            </wp:positionH>
            <wp:positionV relativeFrom="paragraph">
              <wp:posOffset>2532380</wp:posOffset>
            </wp:positionV>
            <wp:extent cx="190500" cy="1905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9696" behindDoc="0" locked="0" layoutInCell="1" allowOverlap="1" wp14:anchorId="03193EAA" wp14:editId="7A85B3FB">
            <wp:simplePos x="0" y="0"/>
            <wp:positionH relativeFrom="column">
              <wp:posOffset>4282882</wp:posOffset>
            </wp:positionH>
            <wp:positionV relativeFrom="paragraph">
              <wp:posOffset>2565980</wp:posOffset>
            </wp:positionV>
            <wp:extent cx="190500" cy="1905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4576" behindDoc="0" locked="0" layoutInCell="1" allowOverlap="1" wp14:anchorId="7656952D" wp14:editId="72A5CCF7">
            <wp:simplePos x="0" y="0"/>
            <wp:positionH relativeFrom="column">
              <wp:posOffset>889193</wp:posOffset>
            </wp:positionH>
            <wp:positionV relativeFrom="paragraph">
              <wp:posOffset>2567608</wp:posOffset>
            </wp:positionV>
            <wp:extent cx="190500" cy="1905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3552" behindDoc="0" locked="0" layoutInCell="1" allowOverlap="1" wp14:anchorId="5DB5160A" wp14:editId="071B76A5">
            <wp:simplePos x="0" y="0"/>
            <wp:positionH relativeFrom="column">
              <wp:posOffset>881380</wp:posOffset>
            </wp:positionH>
            <wp:positionV relativeFrom="paragraph">
              <wp:posOffset>3506470</wp:posOffset>
            </wp:positionV>
            <wp:extent cx="190500" cy="1905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6384" behindDoc="0" locked="0" layoutInCell="1" allowOverlap="1" wp14:anchorId="43A358D4" wp14:editId="6C93A264">
            <wp:simplePos x="0" y="0"/>
            <wp:positionH relativeFrom="column">
              <wp:posOffset>4095750</wp:posOffset>
            </wp:positionH>
            <wp:positionV relativeFrom="paragraph">
              <wp:posOffset>1393190</wp:posOffset>
            </wp:positionV>
            <wp:extent cx="190500" cy="1905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1504" behindDoc="0" locked="0" layoutInCell="1" allowOverlap="1" wp14:anchorId="76C9CD50" wp14:editId="36D660FC">
            <wp:simplePos x="0" y="0"/>
            <wp:positionH relativeFrom="column">
              <wp:posOffset>4093210</wp:posOffset>
            </wp:positionH>
            <wp:positionV relativeFrom="paragraph">
              <wp:posOffset>3020695</wp:posOffset>
            </wp:positionV>
            <wp:extent cx="190500" cy="1905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7408" behindDoc="0" locked="0" layoutInCell="1" allowOverlap="1" wp14:anchorId="5953852D" wp14:editId="7429032F">
            <wp:simplePos x="0" y="0"/>
            <wp:positionH relativeFrom="column">
              <wp:posOffset>4287520</wp:posOffset>
            </wp:positionH>
            <wp:positionV relativeFrom="paragraph">
              <wp:posOffset>3023870</wp:posOffset>
            </wp:positionV>
            <wp:extent cx="190500" cy="1905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8432" behindDoc="0" locked="0" layoutInCell="1" allowOverlap="1" wp14:anchorId="646C1B3B" wp14:editId="225D9BB3">
            <wp:simplePos x="0" y="0"/>
            <wp:positionH relativeFrom="column">
              <wp:posOffset>5751830</wp:posOffset>
            </wp:positionH>
            <wp:positionV relativeFrom="paragraph">
              <wp:posOffset>3002280</wp:posOffset>
            </wp:positionV>
            <wp:extent cx="190500" cy="1905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9456" behindDoc="0" locked="0" layoutInCell="1" allowOverlap="1" wp14:anchorId="7C2ADFC4" wp14:editId="13D755D2">
            <wp:simplePos x="0" y="0"/>
            <wp:positionH relativeFrom="column">
              <wp:posOffset>7685405</wp:posOffset>
            </wp:positionH>
            <wp:positionV relativeFrom="paragraph">
              <wp:posOffset>1389380</wp:posOffset>
            </wp:positionV>
            <wp:extent cx="190500" cy="1905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40480" behindDoc="0" locked="0" layoutInCell="1" allowOverlap="1" wp14:anchorId="47041741" wp14:editId="02FCFAC6">
            <wp:simplePos x="0" y="0"/>
            <wp:positionH relativeFrom="column">
              <wp:posOffset>6041335</wp:posOffset>
            </wp:positionH>
            <wp:positionV relativeFrom="paragraph">
              <wp:posOffset>1422704</wp:posOffset>
            </wp:positionV>
            <wp:extent cx="190500" cy="1905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4336" behindDoc="0" locked="0" layoutInCell="1" allowOverlap="1" wp14:anchorId="3E2D2F75" wp14:editId="668277D1">
            <wp:simplePos x="0" y="0"/>
            <wp:positionH relativeFrom="column">
              <wp:posOffset>4061460</wp:posOffset>
            </wp:positionH>
            <wp:positionV relativeFrom="paragraph">
              <wp:posOffset>516255</wp:posOffset>
            </wp:positionV>
            <wp:extent cx="190500" cy="1905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3312" behindDoc="0" locked="0" layoutInCell="1" allowOverlap="1" wp14:anchorId="363B7560" wp14:editId="2212C5A9">
            <wp:simplePos x="0" y="0"/>
            <wp:positionH relativeFrom="column">
              <wp:posOffset>5838190</wp:posOffset>
            </wp:positionH>
            <wp:positionV relativeFrom="paragraph">
              <wp:posOffset>1426210</wp:posOffset>
            </wp:positionV>
            <wp:extent cx="190500" cy="1905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2288" behindDoc="0" locked="0" layoutInCell="1" allowOverlap="1" wp14:anchorId="45359972" wp14:editId="344C74F8">
            <wp:simplePos x="0" y="0"/>
            <wp:positionH relativeFrom="column">
              <wp:posOffset>7466965</wp:posOffset>
            </wp:positionH>
            <wp:positionV relativeFrom="paragraph">
              <wp:posOffset>1393190</wp:posOffset>
            </wp:positionV>
            <wp:extent cx="190500" cy="1905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9216" behindDoc="0" locked="0" layoutInCell="1" allowOverlap="1" wp14:anchorId="74301DAA" wp14:editId="74EEFF36">
            <wp:simplePos x="0" y="0"/>
            <wp:positionH relativeFrom="column">
              <wp:posOffset>2209800</wp:posOffset>
            </wp:positionH>
            <wp:positionV relativeFrom="paragraph">
              <wp:posOffset>1391920</wp:posOffset>
            </wp:positionV>
            <wp:extent cx="190500" cy="1905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0240" behindDoc="0" locked="0" layoutInCell="1" allowOverlap="1" wp14:anchorId="0FC1AF95" wp14:editId="1479AF70">
            <wp:simplePos x="0" y="0"/>
            <wp:positionH relativeFrom="column">
              <wp:posOffset>3872865</wp:posOffset>
            </wp:positionH>
            <wp:positionV relativeFrom="paragraph">
              <wp:posOffset>518795</wp:posOffset>
            </wp:positionV>
            <wp:extent cx="190500" cy="190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31264" behindDoc="0" locked="0" layoutInCell="1" allowOverlap="1" wp14:anchorId="1B4C1A08" wp14:editId="518F5D2D">
            <wp:simplePos x="0" y="0"/>
            <wp:positionH relativeFrom="column">
              <wp:posOffset>7460615</wp:posOffset>
            </wp:positionH>
            <wp:positionV relativeFrom="paragraph">
              <wp:posOffset>2539365</wp:posOffset>
            </wp:positionV>
            <wp:extent cx="190500" cy="1905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2048" behindDoc="0" locked="0" layoutInCell="1" allowOverlap="1" wp14:anchorId="03F67100" wp14:editId="2059C4D3">
            <wp:simplePos x="0" y="0"/>
            <wp:positionH relativeFrom="column">
              <wp:posOffset>5756275</wp:posOffset>
            </wp:positionH>
            <wp:positionV relativeFrom="paragraph">
              <wp:posOffset>2545080</wp:posOffset>
            </wp:positionV>
            <wp:extent cx="190500" cy="190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3072" behindDoc="0" locked="0" layoutInCell="1" allowOverlap="1" wp14:anchorId="2EE0927E" wp14:editId="7860BC51">
            <wp:simplePos x="0" y="0"/>
            <wp:positionH relativeFrom="column">
              <wp:posOffset>4064000</wp:posOffset>
            </wp:positionH>
            <wp:positionV relativeFrom="paragraph">
              <wp:posOffset>2578100</wp:posOffset>
            </wp:positionV>
            <wp:extent cx="190500" cy="190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4096" behindDoc="0" locked="0" layoutInCell="1" allowOverlap="1" wp14:anchorId="322579BF" wp14:editId="62BC53D9">
            <wp:simplePos x="0" y="0"/>
            <wp:positionH relativeFrom="column">
              <wp:posOffset>7341235</wp:posOffset>
            </wp:positionH>
            <wp:positionV relativeFrom="paragraph">
              <wp:posOffset>3422015</wp:posOffset>
            </wp:positionV>
            <wp:extent cx="190500" cy="1905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5120" behindDoc="0" locked="0" layoutInCell="1" allowOverlap="1" wp14:anchorId="6DE9A643" wp14:editId="379C50E6">
            <wp:simplePos x="0" y="0"/>
            <wp:positionH relativeFrom="column">
              <wp:posOffset>5847715</wp:posOffset>
            </wp:positionH>
            <wp:positionV relativeFrom="paragraph">
              <wp:posOffset>3503295</wp:posOffset>
            </wp:positionV>
            <wp:extent cx="190500" cy="1905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6144" behindDoc="0" locked="0" layoutInCell="1" allowOverlap="1" wp14:anchorId="02D86B70" wp14:editId="439E6009">
            <wp:simplePos x="0" y="0"/>
            <wp:positionH relativeFrom="column">
              <wp:posOffset>3869055</wp:posOffset>
            </wp:positionH>
            <wp:positionV relativeFrom="paragraph">
              <wp:posOffset>3424555</wp:posOffset>
            </wp:positionV>
            <wp:extent cx="190500" cy="1905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7168" behindDoc="0" locked="0" layoutInCell="1" allowOverlap="1" wp14:anchorId="2DD70387" wp14:editId="2CAF1CBF">
            <wp:simplePos x="0" y="0"/>
            <wp:positionH relativeFrom="column">
              <wp:posOffset>690245</wp:posOffset>
            </wp:positionH>
            <wp:positionV relativeFrom="paragraph">
              <wp:posOffset>3505835</wp:posOffset>
            </wp:positionV>
            <wp:extent cx="190500" cy="1905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8192" behindDoc="0" locked="0" layoutInCell="1" allowOverlap="1" wp14:anchorId="54EEA8E5" wp14:editId="62D24D67">
            <wp:simplePos x="0" y="0"/>
            <wp:positionH relativeFrom="column">
              <wp:posOffset>691571</wp:posOffset>
            </wp:positionH>
            <wp:positionV relativeFrom="paragraph">
              <wp:posOffset>2576968</wp:posOffset>
            </wp:positionV>
            <wp:extent cx="190500" cy="1905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1024" behindDoc="0" locked="0" layoutInCell="1" allowOverlap="1" wp14:anchorId="38F05E0E" wp14:editId="78551FAA">
            <wp:simplePos x="0" y="0"/>
            <wp:positionH relativeFrom="column">
              <wp:posOffset>690246</wp:posOffset>
            </wp:positionH>
            <wp:positionV relativeFrom="paragraph">
              <wp:posOffset>516255</wp:posOffset>
            </wp:positionV>
            <wp:extent cx="190500" cy="1905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6928" behindDoc="0" locked="0" layoutInCell="1" allowOverlap="1" wp14:anchorId="74ACC221" wp14:editId="22A0521E">
            <wp:simplePos x="0" y="0"/>
            <wp:positionH relativeFrom="column">
              <wp:posOffset>7273925</wp:posOffset>
            </wp:positionH>
            <wp:positionV relativeFrom="paragraph">
              <wp:posOffset>3011805</wp:posOffset>
            </wp:positionV>
            <wp:extent cx="190500" cy="190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7952" behindDoc="0" locked="0" layoutInCell="1" allowOverlap="1" wp14:anchorId="7B7B128D" wp14:editId="3B839A44">
            <wp:simplePos x="0" y="0"/>
            <wp:positionH relativeFrom="column">
              <wp:posOffset>7275195</wp:posOffset>
            </wp:positionH>
            <wp:positionV relativeFrom="paragraph">
              <wp:posOffset>2536190</wp:posOffset>
            </wp:positionV>
            <wp:extent cx="190500" cy="1905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8976" behindDoc="0" locked="0" layoutInCell="1" allowOverlap="1" wp14:anchorId="42C20409" wp14:editId="2821A53D">
            <wp:simplePos x="0" y="0"/>
            <wp:positionH relativeFrom="column">
              <wp:posOffset>7276465</wp:posOffset>
            </wp:positionH>
            <wp:positionV relativeFrom="paragraph">
              <wp:posOffset>1392555</wp:posOffset>
            </wp:positionV>
            <wp:extent cx="190500" cy="1905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20000" behindDoc="0" locked="0" layoutInCell="1" allowOverlap="1" wp14:anchorId="2DCCD214" wp14:editId="25A41698">
            <wp:simplePos x="0" y="0"/>
            <wp:positionH relativeFrom="column">
              <wp:posOffset>7270115</wp:posOffset>
            </wp:positionH>
            <wp:positionV relativeFrom="paragraph">
              <wp:posOffset>519430</wp:posOffset>
            </wp:positionV>
            <wp:extent cx="190500" cy="1905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5904" behindDoc="0" locked="0" layoutInCell="1" allowOverlap="1" wp14:anchorId="23038A14" wp14:editId="59D4F855">
            <wp:simplePos x="0" y="0"/>
            <wp:positionH relativeFrom="column">
              <wp:posOffset>5620385</wp:posOffset>
            </wp:positionH>
            <wp:positionV relativeFrom="paragraph">
              <wp:posOffset>3505200</wp:posOffset>
            </wp:positionV>
            <wp:extent cx="190500" cy="1905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2832" behindDoc="0" locked="0" layoutInCell="1" allowOverlap="1" wp14:anchorId="5A47B144" wp14:editId="0B68561F">
            <wp:simplePos x="0" y="0"/>
            <wp:positionH relativeFrom="column">
              <wp:posOffset>5564505</wp:posOffset>
            </wp:positionH>
            <wp:positionV relativeFrom="paragraph">
              <wp:posOffset>3004185</wp:posOffset>
            </wp:positionV>
            <wp:extent cx="190500" cy="1905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3856" behindDoc="0" locked="0" layoutInCell="1" allowOverlap="1" wp14:anchorId="3CBCA3A0" wp14:editId="2BDE0C17">
            <wp:simplePos x="0" y="0"/>
            <wp:positionH relativeFrom="column">
              <wp:posOffset>5565775</wp:posOffset>
            </wp:positionH>
            <wp:positionV relativeFrom="paragraph">
              <wp:posOffset>2536190</wp:posOffset>
            </wp:positionV>
            <wp:extent cx="190500" cy="190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4880" behindDoc="0" locked="0" layoutInCell="1" allowOverlap="1" wp14:anchorId="00829577" wp14:editId="2CACB82B">
            <wp:simplePos x="0" y="0"/>
            <wp:positionH relativeFrom="column">
              <wp:posOffset>5622925</wp:posOffset>
            </wp:positionH>
            <wp:positionV relativeFrom="paragraph">
              <wp:posOffset>2108200</wp:posOffset>
            </wp:positionV>
            <wp:extent cx="190500" cy="1905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6688" behindDoc="0" locked="0" layoutInCell="1" allowOverlap="1" wp14:anchorId="79221D77" wp14:editId="2CD14D63">
            <wp:simplePos x="0" y="0"/>
            <wp:positionH relativeFrom="column">
              <wp:posOffset>5620385</wp:posOffset>
            </wp:positionH>
            <wp:positionV relativeFrom="paragraph">
              <wp:posOffset>1421765</wp:posOffset>
            </wp:positionV>
            <wp:extent cx="190500" cy="1905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8736" behindDoc="0" locked="0" layoutInCell="1" allowOverlap="1" wp14:anchorId="7492A774" wp14:editId="392EFAD6">
            <wp:simplePos x="0" y="0"/>
            <wp:positionH relativeFrom="column">
              <wp:posOffset>3873500</wp:posOffset>
            </wp:positionH>
            <wp:positionV relativeFrom="paragraph">
              <wp:posOffset>3014980</wp:posOffset>
            </wp:positionV>
            <wp:extent cx="190500" cy="190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9760" behindDoc="0" locked="0" layoutInCell="1" allowOverlap="1" wp14:anchorId="5A59BA95" wp14:editId="3F57D3F9">
            <wp:simplePos x="0" y="0"/>
            <wp:positionH relativeFrom="column">
              <wp:posOffset>3867150</wp:posOffset>
            </wp:positionH>
            <wp:positionV relativeFrom="paragraph">
              <wp:posOffset>2578735</wp:posOffset>
            </wp:positionV>
            <wp:extent cx="190500" cy="190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0784" behindDoc="0" locked="0" layoutInCell="1" allowOverlap="1" wp14:anchorId="276BDC3D" wp14:editId="6FECCF66">
            <wp:simplePos x="0" y="0"/>
            <wp:positionH relativeFrom="column">
              <wp:posOffset>3868420</wp:posOffset>
            </wp:positionH>
            <wp:positionV relativeFrom="paragraph">
              <wp:posOffset>1387475</wp:posOffset>
            </wp:positionV>
            <wp:extent cx="190500" cy="190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11808" behindDoc="0" locked="0" layoutInCell="1" allowOverlap="1" wp14:anchorId="6ADD6195" wp14:editId="49F56FC3">
            <wp:simplePos x="0" y="0"/>
            <wp:positionH relativeFrom="column">
              <wp:posOffset>2207895</wp:posOffset>
            </wp:positionH>
            <wp:positionV relativeFrom="paragraph">
              <wp:posOffset>3423920</wp:posOffset>
            </wp:positionV>
            <wp:extent cx="190500" cy="190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1568" behindDoc="0" locked="0" layoutInCell="1" allowOverlap="1" wp14:anchorId="67CD7590" wp14:editId="5023FA77">
            <wp:simplePos x="0" y="0"/>
            <wp:positionH relativeFrom="column">
              <wp:posOffset>2209165</wp:posOffset>
            </wp:positionH>
            <wp:positionV relativeFrom="paragraph">
              <wp:posOffset>3035935</wp:posOffset>
            </wp:positionV>
            <wp:extent cx="190500" cy="190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2592" behindDoc="0" locked="0" layoutInCell="1" allowOverlap="1" wp14:anchorId="0F4C8951" wp14:editId="063C92FD">
            <wp:simplePos x="0" y="0"/>
            <wp:positionH relativeFrom="column">
              <wp:posOffset>2210435</wp:posOffset>
            </wp:positionH>
            <wp:positionV relativeFrom="paragraph">
              <wp:posOffset>2576195</wp:posOffset>
            </wp:positionV>
            <wp:extent cx="190500" cy="190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3616" behindDoc="0" locked="0" layoutInCell="1" allowOverlap="1" wp14:anchorId="5CDFADFA" wp14:editId="0C224742">
            <wp:simplePos x="0" y="0"/>
            <wp:positionH relativeFrom="column">
              <wp:posOffset>502285</wp:posOffset>
            </wp:positionH>
            <wp:positionV relativeFrom="paragraph">
              <wp:posOffset>3507740</wp:posOffset>
            </wp:positionV>
            <wp:extent cx="190500" cy="190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4640" behindDoc="0" locked="0" layoutInCell="1" allowOverlap="1" wp14:anchorId="1A1476FC" wp14:editId="1E256A61">
            <wp:simplePos x="0" y="0"/>
            <wp:positionH relativeFrom="column">
              <wp:posOffset>495300</wp:posOffset>
            </wp:positionH>
            <wp:positionV relativeFrom="paragraph">
              <wp:posOffset>2968625</wp:posOffset>
            </wp:positionV>
            <wp:extent cx="190500" cy="1905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5664" behindDoc="0" locked="0" layoutInCell="1" allowOverlap="1" wp14:anchorId="1C6ED3FF" wp14:editId="62C79F6C">
            <wp:simplePos x="0" y="0"/>
            <wp:positionH relativeFrom="column">
              <wp:posOffset>496570</wp:posOffset>
            </wp:positionH>
            <wp:positionV relativeFrom="paragraph">
              <wp:posOffset>2572385</wp:posOffset>
            </wp:positionV>
            <wp:extent cx="190500" cy="190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499520" behindDoc="0" locked="0" layoutInCell="1" allowOverlap="1" wp14:anchorId="1F3BDE82" wp14:editId="56D3E6C2">
            <wp:simplePos x="0" y="0"/>
            <wp:positionH relativeFrom="column">
              <wp:posOffset>499745</wp:posOffset>
            </wp:positionH>
            <wp:positionV relativeFrom="paragraph">
              <wp:posOffset>1437640</wp:posOffset>
            </wp:positionV>
            <wp:extent cx="190500" cy="190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500544" behindDoc="0" locked="0" layoutInCell="1" allowOverlap="1" wp14:anchorId="1A488FE6" wp14:editId="6CC521D9">
            <wp:simplePos x="0" y="0"/>
            <wp:positionH relativeFrom="column">
              <wp:posOffset>2210656</wp:posOffset>
            </wp:positionH>
            <wp:positionV relativeFrom="paragraph">
              <wp:posOffset>517000</wp:posOffset>
            </wp:positionV>
            <wp:extent cx="190500" cy="190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45" w:rsidRPr="00FA6A64">
        <w:rPr>
          <w:noProof/>
          <w:sz w:val="0"/>
          <w:szCs w:val="0"/>
          <w:lang w:val="en-GB" w:eastAsia="en-GB"/>
        </w:rPr>
        <w:drawing>
          <wp:anchor distT="0" distB="0" distL="114300" distR="114300" simplePos="0" relativeHeight="251498496" behindDoc="0" locked="0" layoutInCell="1" allowOverlap="1" wp14:anchorId="61B083FB" wp14:editId="4BC421A7">
            <wp:simplePos x="0" y="0"/>
            <wp:positionH relativeFrom="column">
              <wp:posOffset>498475</wp:posOffset>
            </wp:positionH>
            <wp:positionV relativeFrom="paragraph">
              <wp:posOffset>514350</wp:posOffset>
            </wp:positionV>
            <wp:extent cx="190500" cy="190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4BEBF8" wp14:editId="01A85CF1">
                <wp:simplePos x="0" y="0"/>
                <wp:positionH relativeFrom="page">
                  <wp:posOffset>8809355</wp:posOffset>
                </wp:positionH>
                <wp:positionV relativeFrom="page">
                  <wp:posOffset>11646535</wp:posOffset>
                </wp:positionV>
                <wp:extent cx="1417320" cy="370840"/>
                <wp:effectExtent l="0" t="0" r="3175" b="3175"/>
                <wp:wrapNone/>
                <wp:docPr id="3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Jacket potato with baked beans</w:t>
                            </w:r>
                          </w:p>
                          <w:p w:rsidR="00E562A3" w:rsidRPr="00913392" w:rsidRDefault="0062500A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693.65pt;margin-top:917.05pt;width:111.6pt;height:29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18rwIAAKw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" filled="f" stroked="f">
                <v:textbox inset="0,0,0,0">
                  <w:txbxContent>
                    <w:p w:rsidR="00E562A3" w:rsidRPr="00913392" w:rsidRDefault="0062500A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Jacket potato with baked beans</w:t>
                      </w:r>
                    </w:p>
                    <w:p w:rsidR="00E562A3" w:rsidRPr="00913392" w:rsidRDefault="0062500A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30246D8" wp14:editId="79649645">
                <wp:simplePos x="0" y="0"/>
                <wp:positionH relativeFrom="page">
                  <wp:posOffset>7112000</wp:posOffset>
                </wp:positionH>
                <wp:positionV relativeFrom="page">
                  <wp:posOffset>11646535</wp:posOffset>
                </wp:positionV>
                <wp:extent cx="1337945" cy="370840"/>
                <wp:effectExtent l="0" t="0" r="0" b="3175"/>
                <wp:wrapNone/>
                <wp:docPr id="3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Jacket potato with lentil cur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E562A3" w:rsidRPr="00913392" w:rsidRDefault="0062500A" w:rsidP="00913392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margin-left:560pt;margin-top:917.05pt;width:105.35pt;height:29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GotQIAALQ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Jacket potato with lentil cur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pacing w:val="3"/>
                          <w:sz w:val="16"/>
                          <w:szCs w:val="16"/>
                        </w:rPr>
                        <w:t>r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y</w:t>
                      </w:r>
                    </w:p>
                    <w:p w:rsidR="00E562A3" w:rsidRPr="00913392" w:rsidRDefault="0062500A" w:rsidP="00913392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2E5DD8D" wp14:editId="67712B7C">
                <wp:simplePos x="0" y="0"/>
                <wp:positionH relativeFrom="page">
                  <wp:posOffset>5418455</wp:posOffset>
                </wp:positionH>
                <wp:positionV relativeFrom="page">
                  <wp:posOffset>10764520</wp:posOffset>
                </wp:positionV>
                <wp:extent cx="1246505" cy="581660"/>
                <wp:effectExtent l="0" t="1270" r="2540" b="0"/>
                <wp:wrapNone/>
                <wp:docPr id="3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19" w:after="0"/>
                              <w:ind w:left="20" w:right="-20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pacing w:val="-8"/>
                                <w:sz w:val="16"/>
                                <w:szCs w:val="16"/>
                              </w:rPr>
                              <w:t>V</w:t>
                            </w: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 xml:space="preserve">egetable </w:t>
                            </w:r>
                            <w:r w:rsidR="00536E8C"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Lasagne</w:t>
                            </w:r>
                          </w:p>
                          <w:p w:rsidR="00E562A3" w:rsidRPr="00913392" w:rsidRDefault="0062500A" w:rsidP="00913392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Jacket potato</w:t>
                            </w:r>
                          </w:p>
                          <w:p w:rsidR="00E562A3" w:rsidRPr="00913392" w:rsidRDefault="0062500A" w:rsidP="00913392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Homemade creamy coleslaw</w:t>
                            </w:r>
                          </w:p>
                          <w:p w:rsidR="00E562A3" w:rsidRPr="00913392" w:rsidRDefault="0062500A" w:rsidP="00913392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Broccoli florets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426.65pt;margin-top:847.6pt;width:98.15pt;height:45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NVswIAALM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19" w:after="0"/>
                        <w:ind w:left="20" w:right="-20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pacing w:val="-8"/>
                          <w:sz w:val="16"/>
                          <w:szCs w:val="16"/>
                        </w:rPr>
                        <w:t>V</w:t>
                      </w: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 xml:space="preserve">egetable </w:t>
                      </w:r>
                      <w:r w:rsidR="00536E8C"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Lasagne</w:t>
                      </w:r>
                    </w:p>
                    <w:p w:rsidR="00E562A3" w:rsidRPr="00913392" w:rsidRDefault="0062500A" w:rsidP="00913392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Jacket potato</w:t>
                      </w:r>
                    </w:p>
                    <w:p w:rsidR="00E562A3" w:rsidRPr="00913392" w:rsidRDefault="0062500A" w:rsidP="00913392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Homemade creamy coleslaw</w:t>
                      </w:r>
                    </w:p>
                    <w:p w:rsidR="00E562A3" w:rsidRPr="00913392" w:rsidRDefault="0062500A" w:rsidP="00913392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Broccoli florets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9E15E6" wp14:editId="7ABB214C">
                <wp:simplePos x="0" y="0"/>
                <wp:positionH relativeFrom="page">
                  <wp:posOffset>3727450</wp:posOffset>
                </wp:positionH>
                <wp:positionV relativeFrom="page">
                  <wp:posOffset>10764520</wp:posOffset>
                </wp:positionV>
                <wp:extent cx="1405255" cy="581660"/>
                <wp:effectExtent l="3175" t="1270" r="1270" b="0"/>
                <wp:wrapNone/>
                <wp:docPr id="3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8E5D65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Quorn tikka masala</w:t>
                            </w:r>
                          </w:p>
                          <w:p w:rsidR="00E562A3" w:rsidRPr="00913392" w:rsidRDefault="0062500A" w:rsidP="008E5D65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Savou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y rice</w:t>
                            </w:r>
                          </w:p>
                          <w:p w:rsidR="00FF2B15" w:rsidRDefault="00FF2B15" w:rsidP="00FF2B15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Seasonal vegetables of the day </w:t>
                            </w:r>
                          </w:p>
                          <w:p w:rsidR="00E562A3" w:rsidRPr="00913392" w:rsidRDefault="00E562A3" w:rsidP="00FF2B15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293.5pt;margin-top:847.6pt;width:110.65pt;height:45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ZAtA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" filled="f" stroked="f">
                <v:textbox inset="0,0,0,0">
                  <w:txbxContent>
                    <w:p w:rsidR="00E562A3" w:rsidRPr="00913392" w:rsidRDefault="0062500A" w:rsidP="008E5D65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Quorn tikka masala</w:t>
                      </w:r>
                    </w:p>
                    <w:p w:rsidR="00E562A3" w:rsidRPr="00913392" w:rsidRDefault="0062500A" w:rsidP="008E5D65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proofErr w:type="spellStart"/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Savou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y</w:t>
                      </w:r>
                      <w:proofErr w:type="spellEnd"/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 rice</w:t>
                      </w:r>
                    </w:p>
                    <w:p w:rsidR="00FF2B15" w:rsidRDefault="00FF2B15" w:rsidP="00FF2B15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Seasonal vegetables of the day </w:t>
                      </w:r>
                    </w:p>
                    <w:p w:rsidR="00E562A3" w:rsidRPr="00913392" w:rsidRDefault="00E562A3" w:rsidP="00FF2B15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F94D7A" wp14:editId="321E3EAD">
                <wp:simplePos x="0" y="0"/>
                <wp:positionH relativeFrom="page">
                  <wp:posOffset>7112000</wp:posOffset>
                </wp:positionH>
                <wp:positionV relativeFrom="page">
                  <wp:posOffset>9851390</wp:posOffset>
                </wp:positionV>
                <wp:extent cx="1306830" cy="614680"/>
                <wp:effectExtent l="0" t="2540" r="1270" b="1905"/>
                <wp:wrapNone/>
                <wp:docPr id="3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Default="00E524DF" w:rsidP="00913392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Farm assured pork sausages</w:t>
                            </w:r>
                          </w:p>
                          <w:p w:rsidR="00E524DF" w:rsidRDefault="00E524DF" w:rsidP="00913392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Chips</w:t>
                            </w:r>
                          </w:p>
                          <w:p w:rsidR="00E524DF" w:rsidRDefault="00E524DF" w:rsidP="00913392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:rsidR="00E524DF" w:rsidRPr="00E524DF" w:rsidRDefault="00E524DF" w:rsidP="00913392">
                            <w:pPr>
                              <w:spacing w:before="32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560pt;margin-top:775.7pt;width:102.9pt;height:48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+c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" filled="f" stroked="f">
                <v:textbox inset="0,0,0,0">
                  <w:txbxContent>
                    <w:p w:rsidR="00E562A3" w:rsidRDefault="00E524DF" w:rsidP="00913392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b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b/>
                          <w:color w:val="C00000"/>
                          <w:sz w:val="16"/>
                          <w:szCs w:val="16"/>
                        </w:rPr>
                        <w:t>Farm assured pork sausages</w:t>
                      </w:r>
                    </w:p>
                    <w:p w:rsidR="00E524DF" w:rsidRDefault="00E524DF" w:rsidP="00913392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Chips</w:t>
                      </w:r>
                    </w:p>
                    <w:p w:rsidR="00E524DF" w:rsidRDefault="00E524DF" w:rsidP="00913392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Baked beans</w:t>
                      </w:r>
                    </w:p>
                    <w:p w:rsidR="00E524DF" w:rsidRPr="00E524DF" w:rsidRDefault="00E524DF" w:rsidP="00913392">
                      <w:pPr>
                        <w:spacing w:before="32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sz w:val="16"/>
                          <w:szCs w:val="16"/>
                        </w:rPr>
                        <w:t>Peas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D574857" wp14:editId="287F151D">
                <wp:simplePos x="0" y="0"/>
                <wp:positionH relativeFrom="page">
                  <wp:posOffset>5418455</wp:posOffset>
                </wp:positionH>
                <wp:positionV relativeFrom="page">
                  <wp:posOffset>12799060</wp:posOffset>
                </wp:positionV>
                <wp:extent cx="816610" cy="185420"/>
                <wp:effectExtent l="0" t="0" r="3810" b="0"/>
                <wp:wrapNone/>
                <wp:docPr id="3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Strawber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fool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9" type="#_x0000_t202" style="position:absolute;margin-left:426.65pt;margin-top:1007.8pt;width:64.3pt;height:14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kzsAIAALI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" filled="f" stroked="f">
                <v:textbox inset="0,0,0,0">
                  <w:txbxContent>
                    <w:p w:rsidR="00E562A3" w:rsidRPr="00913392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Strawber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y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fool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2E59B567" wp14:editId="42910F47">
                <wp:simplePos x="0" y="0"/>
                <wp:positionH relativeFrom="page">
                  <wp:posOffset>3727450</wp:posOffset>
                </wp:positionH>
                <wp:positionV relativeFrom="page">
                  <wp:posOffset>6552565</wp:posOffset>
                </wp:positionV>
                <wp:extent cx="1306830" cy="492760"/>
                <wp:effectExtent l="3175" t="0" r="4445" b="3175"/>
                <wp:wrapNone/>
                <wp:docPr id="3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 w:rsidP="00B5419C">
                            <w:pPr>
                              <w:spacing w:before="19" w:after="0"/>
                              <w:ind w:left="20" w:right="-20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Quorn fajitas</w:t>
                            </w:r>
                          </w:p>
                          <w:p w:rsidR="00E562A3" w:rsidRPr="00B5419C" w:rsidRDefault="0062500A" w:rsidP="00B5419C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Savou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y rice</w:t>
                            </w:r>
                          </w:p>
                          <w:p w:rsidR="00E562A3" w:rsidRPr="00B5419C" w:rsidRDefault="0062500A" w:rsidP="00B5419C">
                            <w:pPr>
                              <w:spacing w:before="33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Medley of seasonal vegetables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0" type="#_x0000_t202" style="position:absolute;margin-left:293.5pt;margin-top:515.95pt;width:102.9pt;height:38.8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aG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" filled="f" stroked="f">
                <v:textbox inset="0,0,0,0">
                  <w:txbxContent>
                    <w:p w:rsidR="00E562A3" w:rsidRPr="00B5419C" w:rsidRDefault="0062500A" w:rsidP="00B5419C">
                      <w:pPr>
                        <w:spacing w:before="19" w:after="0"/>
                        <w:ind w:left="20" w:right="-20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Quorn fajitas</w:t>
                      </w:r>
                    </w:p>
                    <w:p w:rsidR="00E562A3" w:rsidRPr="00B5419C" w:rsidRDefault="0062500A" w:rsidP="00B5419C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proofErr w:type="spellStart"/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Savou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y</w:t>
                      </w:r>
                      <w:proofErr w:type="spellEnd"/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 rice</w:t>
                      </w:r>
                    </w:p>
                    <w:p w:rsidR="00E562A3" w:rsidRPr="00B5419C" w:rsidRDefault="0062500A" w:rsidP="00B5419C">
                      <w:pPr>
                        <w:spacing w:before="33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Medley of seasonal vegetables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5203EEFC" wp14:editId="7BF40B5E">
                <wp:simplePos x="0" y="0"/>
                <wp:positionH relativeFrom="page">
                  <wp:posOffset>8809355</wp:posOffset>
                </wp:positionH>
                <wp:positionV relativeFrom="page">
                  <wp:posOffset>3114675</wp:posOffset>
                </wp:positionV>
                <wp:extent cx="1417320" cy="534670"/>
                <wp:effectExtent l="0" t="0" r="3175" b="0"/>
                <wp:wrapNone/>
                <wp:docPr id="3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Jacket potato with baked beans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2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Homemade creamy coleslaw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5" type="#_x0000_t202" style="position:absolute;margin-left:693.65pt;margin-top:245.25pt;width:111.6pt;height:42.1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X4tA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Jacket potato with baked beans</w:t>
                      </w:r>
                    </w:p>
                    <w:p w:rsidR="00E562A3" w:rsidRPr="004549F0" w:rsidRDefault="0062500A" w:rsidP="004549F0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  <w:p w:rsidR="00E562A3" w:rsidRPr="004549F0" w:rsidRDefault="0062500A" w:rsidP="004549F0">
                      <w:pPr>
                        <w:spacing w:before="32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Homemade creamy coleslaw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5C64FC79" wp14:editId="29369A61">
                <wp:simplePos x="0" y="0"/>
                <wp:positionH relativeFrom="page">
                  <wp:posOffset>2038985</wp:posOffset>
                </wp:positionH>
                <wp:positionV relativeFrom="page">
                  <wp:posOffset>3114675</wp:posOffset>
                </wp:positionV>
                <wp:extent cx="1463675" cy="370840"/>
                <wp:effectExtent l="635" t="0" r="2540" b="635"/>
                <wp:wrapNone/>
                <wp:docPr id="31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Jacket potato with tuna and cucumber mayonnaise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P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eas, Salad bar selection</w:t>
                            </w:r>
                          </w:p>
                          <w:p w:rsidR="001E610F" w:rsidRDefault="001E610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50" type="#_x0000_t202" style="position:absolute;margin-left:160.55pt;margin-top:245.25pt;width:115.25pt;height:29.2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Jacket potato with tuna and cucumber mayonnaise</w:t>
                      </w:r>
                    </w:p>
                    <w:p w:rsidR="00E562A3" w:rsidRPr="004549F0" w:rsidRDefault="0062500A" w:rsidP="004549F0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pacing w:val="-9"/>
                          <w:sz w:val="16"/>
                          <w:szCs w:val="16"/>
                        </w:rPr>
                        <w:t>P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eas, Salad bar selection</w:t>
                      </w:r>
                    </w:p>
                    <w:p w:rsidR="001E610F" w:rsidRDefault="001E610F"/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2ECD4EB6" wp14:editId="15515CEF">
                <wp:simplePos x="0" y="0"/>
                <wp:positionH relativeFrom="page">
                  <wp:posOffset>8809355</wp:posOffset>
                </wp:positionH>
                <wp:positionV relativeFrom="page">
                  <wp:posOffset>2232660</wp:posOffset>
                </wp:positionV>
                <wp:extent cx="1417320" cy="657860"/>
                <wp:effectExtent l="0" t="3810" r="3175" b="0"/>
                <wp:wrapNone/>
                <wp:docPr id="30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B0" w:rsidRDefault="00F76DD2" w:rsidP="004549F0">
                            <w:pPr>
                              <w:spacing w:before="34" w:after="0"/>
                              <w:ind w:left="20" w:right="-20"/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Cheese Flan</w:t>
                            </w:r>
                          </w:p>
                          <w:p w:rsidR="00F76DD2" w:rsidRPr="00F76DD2" w:rsidRDefault="00F76DD2" w:rsidP="004549F0">
                            <w:pPr>
                              <w:spacing w:before="34" w:after="0"/>
                              <w:ind w:left="20" w:right="-20"/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Duchess potatoes</w:t>
                            </w:r>
                          </w:p>
                          <w:p w:rsidR="00F76DD2" w:rsidRPr="00F76DD2" w:rsidRDefault="00F76DD2" w:rsidP="004549F0">
                            <w:pPr>
                              <w:spacing w:before="34" w:after="0"/>
                              <w:ind w:left="20" w:right="-20"/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Sweetcorn nibbles</w:t>
                            </w:r>
                          </w:p>
                          <w:p w:rsidR="00F76DD2" w:rsidRPr="00F76DD2" w:rsidRDefault="00F76DD2" w:rsidP="004549F0">
                            <w:pPr>
                              <w:spacing w:before="34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4" type="#_x0000_t202" style="position:absolute;margin-left:693.65pt;margin-top:175.8pt;width:111.6pt;height:51.8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I79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" filled="f" stroked="f">
                <v:textbox inset="0,0,0,0">
                  <w:txbxContent>
                    <w:p w:rsidR="00A023B0" w:rsidRDefault="00F76DD2" w:rsidP="004549F0">
                      <w:pPr>
                        <w:spacing w:before="34" w:after="0"/>
                        <w:ind w:left="20" w:right="-20"/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</w:pPr>
                      <w:r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Cheese Flan</w:t>
                      </w:r>
                    </w:p>
                    <w:p w:rsidR="00F76DD2" w:rsidRPr="00F76DD2" w:rsidRDefault="00F76DD2" w:rsidP="004549F0">
                      <w:pPr>
                        <w:spacing w:before="34" w:after="0"/>
                        <w:ind w:left="20" w:right="-20"/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Duchess potatoes</w:t>
                      </w:r>
                    </w:p>
                    <w:p w:rsidR="00F76DD2" w:rsidRPr="00F76DD2" w:rsidRDefault="00F76DD2" w:rsidP="004549F0">
                      <w:pPr>
                        <w:spacing w:before="34" w:after="0"/>
                        <w:ind w:left="20" w:right="-20"/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Sweetcorn nibbles</w:t>
                      </w:r>
                    </w:p>
                    <w:p w:rsidR="00F76DD2" w:rsidRPr="00F76DD2" w:rsidRDefault="00F76DD2" w:rsidP="004549F0">
                      <w:pPr>
                        <w:spacing w:before="34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6D66F4DE" wp14:editId="21CCE3C2">
                <wp:simplePos x="0" y="0"/>
                <wp:positionH relativeFrom="page">
                  <wp:posOffset>5418455</wp:posOffset>
                </wp:positionH>
                <wp:positionV relativeFrom="page">
                  <wp:posOffset>2232660</wp:posOffset>
                </wp:positionV>
                <wp:extent cx="1423670" cy="585470"/>
                <wp:effectExtent l="0" t="3810" r="0" b="1270"/>
                <wp:wrapNone/>
                <wp:docPr id="30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Quorn sweet and sour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3" w:after="0"/>
                              <w:ind w:left="20" w:right="31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Savou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y rice </w:t>
                            </w:r>
                            <w:r w:rsid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br/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Green beans </w:t>
                            </w:r>
                            <w:r w:rsid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br/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Cauliflower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florets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9" type="#_x0000_t202" style="position:absolute;margin-left:426.65pt;margin-top:175.8pt;width:112.1pt;height:46.1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1j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Quorn sweet and sour</w:t>
                      </w:r>
                    </w:p>
                    <w:p w:rsidR="00E562A3" w:rsidRPr="004549F0" w:rsidRDefault="0062500A" w:rsidP="004549F0">
                      <w:pPr>
                        <w:spacing w:before="33" w:after="0"/>
                        <w:ind w:left="20" w:right="31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Savou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y rice </w:t>
                      </w:r>
                      <w:r w:rsid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br/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Green beans </w:t>
                      </w:r>
                      <w:r w:rsid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br/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Cauliflower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florets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4C4A4DBC" wp14:editId="59951158">
                <wp:simplePos x="0" y="0"/>
                <wp:positionH relativeFrom="page">
                  <wp:posOffset>3727450</wp:posOffset>
                </wp:positionH>
                <wp:positionV relativeFrom="page">
                  <wp:posOffset>2232660</wp:posOffset>
                </wp:positionV>
                <wp:extent cx="1405255" cy="585470"/>
                <wp:effectExtent l="3175" t="3810" r="1270" b="1270"/>
                <wp:wrapNone/>
                <wp:docPr id="30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-4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Cheese and potato pie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3" w:after="0"/>
                              <w:ind w:left="20" w:right="241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Jacket wedges </w:t>
                            </w:r>
                            <w:r w:rsid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br/>
                            </w:r>
                            <w:r w:rsidR="00FF2B15"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>Seasonal vegetables of the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6" type="#_x0000_t202" style="position:absolute;margin-left:293.5pt;margin-top:175.8pt;width:110.65pt;height:46.1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-4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Cheese and potato pie</w:t>
                      </w:r>
                    </w:p>
                    <w:p w:rsidR="00E562A3" w:rsidRPr="004549F0" w:rsidRDefault="0062500A" w:rsidP="004549F0">
                      <w:pPr>
                        <w:spacing w:before="33" w:after="0"/>
                        <w:ind w:left="20" w:right="241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Jacket wedges </w:t>
                      </w:r>
                      <w:r w:rsid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br/>
                      </w:r>
                      <w:r w:rsidR="00FF2B15"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>Seasonal vegetables of the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46C733F6" wp14:editId="632139C9">
                <wp:simplePos x="0" y="0"/>
                <wp:positionH relativeFrom="page">
                  <wp:posOffset>8809355</wp:posOffset>
                </wp:positionH>
                <wp:positionV relativeFrom="page">
                  <wp:posOffset>1319530</wp:posOffset>
                </wp:positionV>
                <wp:extent cx="1393190" cy="596900"/>
                <wp:effectExtent l="0" t="0" r="0" b="0"/>
                <wp:wrapNone/>
                <wp:docPr id="30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F76DD2" w:rsidRDefault="00F76DD2" w:rsidP="004549F0">
                            <w:pPr>
                              <w:spacing w:before="33" w:after="0"/>
                              <w:ind w:left="20" w:right="-20"/>
                              <w:rPr>
                                <w:rFonts w:eastAsia="News Gothic" w:cs="News Gothic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Pizza topped with red pepper</w:t>
                            </w:r>
                          </w:p>
                          <w:p w:rsidR="00F76DD2" w:rsidRPr="00F76DD2" w:rsidRDefault="00F76DD2" w:rsidP="004549F0">
                            <w:pPr>
                              <w:spacing w:before="33" w:after="0"/>
                              <w:ind w:left="20" w:right="-20"/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Pasta in homemade tasty tomato sauce</w:t>
                            </w:r>
                          </w:p>
                          <w:p w:rsidR="00F76DD2" w:rsidRPr="00F76DD2" w:rsidRDefault="00F76DD2" w:rsidP="004549F0">
                            <w:pPr>
                              <w:spacing w:before="33" w:after="0"/>
                              <w:ind w:left="20" w:right="-20"/>
                              <w:rPr>
                                <w:rFonts w:eastAsia="News Gothic" w:cs="News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76DD2">
                              <w:rPr>
                                <w:rFonts w:eastAsia="News Gothic" w:cs="News Gothic"/>
                                <w:bCs/>
                                <w:sz w:val="16"/>
                                <w:szCs w:val="16"/>
                              </w:rPr>
                              <w:t>Peas,sweetcorn</w:t>
                            </w:r>
                          </w:p>
                          <w:p w:rsidR="00F76DD2" w:rsidRPr="004549F0" w:rsidRDefault="00F76DD2" w:rsidP="004549F0">
                            <w:pPr>
                              <w:spacing w:before="3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7" type="#_x0000_t202" style="position:absolute;margin-left:693.65pt;margin-top:103.9pt;width:109.7pt;height:47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" filled="f" stroked="f">
                <v:textbox inset="0,0,0,0">
                  <w:txbxContent>
                    <w:p w:rsidR="00E562A3" w:rsidRPr="00F76DD2" w:rsidRDefault="00F76DD2" w:rsidP="004549F0">
                      <w:pPr>
                        <w:spacing w:before="33" w:after="0"/>
                        <w:ind w:left="20" w:right="-20"/>
                        <w:rPr>
                          <w:rFonts w:eastAsia="News Gothic" w:cs="News Gothic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/>
                          <w:bCs/>
                          <w:color w:val="00B050"/>
                          <w:sz w:val="16"/>
                          <w:szCs w:val="16"/>
                        </w:rPr>
                        <w:t>Pizza topped with red pepper</w:t>
                      </w:r>
                    </w:p>
                    <w:p w:rsidR="00F76DD2" w:rsidRPr="00F76DD2" w:rsidRDefault="00F76DD2" w:rsidP="004549F0">
                      <w:pPr>
                        <w:spacing w:before="33" w:after="0"/>
                        <w:ind w:left="20" w:right="-20"/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</w:pPr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Pasta in homemade tasty tomato sauce</w:t>
                      </w:r>
                    </w:p>
                    <w:p w:rsidR="00F76DD2" w:rsidRPr="00F76DD2" w:rsidRDefault="00F76DD2" w:rsidP="004549F0">
                      <w:pPr>
                        <w:spacing w:before="33" w:after="0"/>
                        <w:ind w:left="20" w:right="-20"/>
                        <w:rPr>
                          <w:rFonts w:eastAsia="News Gothic" w:cs="News Gothic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Peas</w:t>
                      </w:r>
                      <w:proofErr w:type="gramStart"/>
                      <w:r w:rsidRPr="00F76DD2">
                        <w:rPr>
                          <w:rFonts w:eastAsia="News Gothic" w:cs="News Gothic"/>
                          <w:bCs/>
                          <w:sz w:val="16"/>
                          <w:szCs w:val="16"/>
                        </w:rPr>
                        <w:t>,sweetcorn</w:t>
                      </w:r>
                      <w:proofErr w:type="spellEnd"/>
                      <w:proofErr w:type="gramEnd"/>
                    </w:p>
                    <w:p w:rsidR="00F76DD2" w:rsidRPr="004549F0" w:rsidRDefault="00F76DD2" w:rsidP="004549F0">
                      <w:pPr>
                        <w:spacing w:before="3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0CB2B08F" wp14:editId="3E2C1DF0">
                <wp:simplePos x="0" y="0"/>
                <wp:positionH relativeFrom="page">
                  <wp:posOffset>5418455</wp:posOffset>
                </wp:positionH>
                <wp:positionV relativeFrom="page">
                  <wp:posOffset>1319530</wp:posOffset>
                </wp:positionV>
                <wp:extent cx="1479550" cy="763905"/>
                <wp:effectExtent l="0" t="0" r="0" b="2540"/>
                <wp:wrapNone/>
                <wp:docPr id="30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EA" w:rsidRDefault="0062500A" w:rsidP="004549F0">
                            <w:pPr>
                              <w:spacing w:before="19" w:after="0"/>
                              <w:ind w:left="20" w:right="864"/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 xml:space="preserve">Brunch lunch </w:t>
                            </w:r>
                          </w:p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86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Bacon</w:t>
                            </w:r>
                            <w:r w:rsidR="00D97EEA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,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 Scrambled egg </w:t>
                            </w:r>
                            <w:r w:rsid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br/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Sliced potatoes</w:t>
                            </w:r>
                          </w:p>
                          <w:p w:rsidR="00D97EEA" w:rsidRDefault="0062500A" w:rsidP="004549F0">
                            <w:pPr>
                              <w:spacing w:before="2" w:after="0"/>
                              <w:ind w:left="20" w:right="-44"/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Grilled tomat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  <w:p w:rsidR="00E562A3" w:rsidRPr="004549F0" w:rsidRDefault="0062500A" w:rsidP="004549F0">
                            <w:pPr>
                              <w:spacing w:before="2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8" type="#_x0000_t202" style="position:absolute;margin-left:426.65pt;margin-top:103.9pt;width:116.5pt;height:60.1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UGsQ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" filled="f" stroked="f">
                <v:textbox inset="0,0,0,0">
                  <w:txbxContent>
                    <w:p w:rsidR="00D97EEA" w:rsidRDefault="0062500A" w:rsidP="004549F0">
                      <w:pPr>
                        <w:spacing w:before="19" w:after="0"/>
                        <w:ind w:left="20" w:right="864"/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 xml:space="preserve">Brunch lunch </w:t>
                      </w:r>
                    </w:p>
                    <w:p w:rsidR="00E562A3" w:rsidRPr="004549F0" w:rsidRDefault="0062500A" w:rsidP="004549F0">
                      <w:pPr>
                        <w:spacing w:before="19" w:after="0"/>
                        <w:ind w:left="20" w:right="86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Bacon</w:t>
                      </w:r>
                      <w:r w:rsidR="00D97EEA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,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 Scrambled egg </w:t>
                      </w:r>
                      <w:r w:rsid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br/>
                      </w:r>
                      <w:proofErr w:type="gramStart"/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Sliced</w:t>
                      </w:r>
                      <w:proofErr w:type="gramEnd"/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 potatoes</w:t>
                      </w:r>
                    </w:p>
                    <w:p w:rsidR="00D97EEA" w:rsidRDefault="0062500A" w:rsidP="004549F0">
                      <w:pPr>
                        <w:spacing w:before="2" w:after="0"/>
                        <w:ind w:left="20" w:right="-44"/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Grilled tomat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-3"/>
                          <w:sz w:val="16"/>
                          <w:szCs w:val="16"/>
                        </w:rPr>
                        <w:t>o</w:t>
                      </w:r>
                    </w:p>
                    <w:p w:rsidR="00E562A3" w:rsidRPr="004549F0" w:rsidRDefault="0062500A" w:rsidP="004549F0">
                      <w:pPr>
                        <w:spacing w:before="2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Baked beans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3D855EAC" wp14:editId="408DC832">
                <wp:simplePos x="0" y="0"/>
                <wp:positionH relativeFrom="page">
                  <wp:posOffset>3727450</wp:posOffset>
                </wp:positionH>
                <wp:positionV relativeFrom="page">
                  <wp:posOffset>1319530</wp:posOffset>
                </wp:positionV>
                <wp:extent cx="1343025" cy="763905"/>
                <wp:effectExtent l="3175" t="0" r="0" b="2540"/>
                <wp:wrapNone/>
                <wp:docPr id="30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oast turkey se</w:t>
                            </w: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ved with sage and onion stuffing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" w:after="0"/>
                              <w:ind w:left="20" w:right="515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Grav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-14"/>
                                <w:sz w:val="16"/>
                                <w:szCs w:val="16"/>
                              </w:rPr>
                              <w:t>y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>P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arsley potatoes </w:t>
                            </w:r>
                            <w:r w:rsidR="00FF2B15"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Seasonal vegetables of the day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9" type="#_x0000_t202" style="position:absolute;margin-left:293.5pt;margin-top:103.9pt;width:105.75pt;height:60.1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-3"/>
                          <w:sz w:val="16"/>
                          <w:szCs w:val="16"/>
                        </w:rPr>
                        <w:t>R</w:t>
                      </w:r>
                      <w:r w:rsidRPr="004549F0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oast turkey se</w:t>
                      </w:r>
                      <w:r w:rsidRPr="004549F0">
                        <w:rPr>
                          <w:rFonts w:eastAsia="News Gothic" w:cs="News Gothic"/>
                          <w:b/>
                          <w:bCs/>
                          <w:color w:val="D2232A"/>
                          <w:spacing w:val="3"/>
                          <w:sz w:val="16"/>
                          <w:szCs w:val="16"/>
                        </w:rPr>
                        <w:t>r</w:t>
                      </w:r>
                      <w:r w:rsidRPr="004549F0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ved with sage and onion stuffing</w:t>
                      </w:r>
                    </w:p>
                    <w:p w:rsidR="00E562A3" w:rsidRPr="004549F0" w:rsidRDefault="0062500A" w:rsidP="004549F0">
                      <w:pPr>
                        <w:spacing w:before="3" w:after="0"/>
                        <w:ind w:left="20" w:right="515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Grav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-14"/>
                          <w:sz w:val="16"/>
                          <w:szCs w:val="16"/>
                        </w:rPr>
                        <w:t>y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, 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-10"/>
                          <w:sz w:val="16"/>
                          <w:szCs w:val="16"/>
                        </w:rPr>
                        <w:t>P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arsley potatoes </w:t>
                      </w:r>
                      <w:r w:rsidR="00FF2B15"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Seasonal vegetables of the day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A460C98" wp14:editId="0C5DE250">
                <wp:simplePos x="0" y="0"/>
                <wp:positionH relativeFrom="page">
                  <wp:posOffset>391160</wp:posOffset>
                </wp:positionH>
                <wp:positionV relativeFrom="page">
                  <wp:posOffset>1798320</wp:posOffset>
                </wp:positionV>
                <wp:extent cx="1395730" cy="1019810"/>
                <wp:effectExtent l="635" t="0" r="3810" b="1270"/>
                <wp:wrapNone/>
                <wp:docPr id="29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101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Default="0062500A">
                            <w:pPr>
                              <w:spacing w:before="19" w:after="0"/>
                              <w:ind w:left="899" w:right="87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418" w:right="398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5th June • 26th June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79" w:right="5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21st August • 11th September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159" w:right="13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2nd October • 30th October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-10" w:right="-31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20th November • 11th December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899" w:right="87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204" w:right="184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15th Janua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 xml:space="preserve">y • 5th 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ebrua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y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351" w:right="331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5th March • 9th April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337" w:right="317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30th April • 21st 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7" type="#_x0000_t202" style="position:absolute;margin-left:30.8pt;margin-top:141.6pt;width:109.9pt;height:80.3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o8tQ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" filled="f" stroked="f">
                <v:textbox inset="0,0,0,0">
                  <w:txbxContent>
                    <w:p w:rsidR="00E562A3" w:rsidRDefault="0062500A">
                      <w:pPr>
                        <w:spacing w:before="19" w:after="0"/>
                        <w:ind w:left="899" w:right="87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b/>
                          <w:bCs/>
                          <w:color w:val="231F20"/>
                          <w:sz w:val="14"/>
                          <w:szCs w:val="14"/>
                        </w:rPr>
                        <w:t>2017</w:t>
                      </w:r>
                    </w:p>
                    <w:p w:rsidR="00E562A3" w:rsidRDefault="0062500A">
                      <w:pPr>
                        <w:spacing w:before="55" w:after="0"/>
                        <w:ind w:left="418" w:right="398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5th June • 26th June</w:t>
                      </w:r>
                    </w:p>
                    <w:p w:rsidR="00E562A3" w:rsidRDefault="0062500A">
                      <w:pPr>
                        <w:spacing w:before="28" w:after="0"/>
                        <w:ind w:left="79" w:right="5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21st August • 11th September</w:t>
                      </w:r>
                    </w:p>
                    <w:p w:rsidR="00E562A3" w:rsidRDefault="0062500A">
                      <w:pPr>
                        <w:spacing w:before="28" w:after="0"/>
                        <w:ind w:left="159" w:right="13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2nd October • 30th October</w:t>
                      </w:r>
                    </w:p>
                    <w:p w:rsidR="00E562A3" w:rsidRDefault="0062500A">
                      <w:pPr>
                        <w:spacing w:before="28" w:after="0"/>
                        <w:ind w:left="-10" w:right="-31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20th November • 11th December</w:t>
                      </w:r>
                    </w:p>
                    <w:p w:rsidR="00E562A3" w:rsidRDefault="0062500A">
                      <w:pPr>
                        <w:spacing w:before="55" w:after="0"/>
                        <w:ind w:left="899" w:right="87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b/>
                          <w:bCs/>
                          <w:color w:val="231F20"/>
                          <w:sz w:val="14"/>
                          <w:szCs w:val="14"/>
                        </w:rPr>
                        <w:t>2018</w:t>
                      </w:r>
                    </w:p>
                    <w:p w:rsidR="00E562A3" w:rsidRDefault="0062500A">
                      <w:pPr>
                        <w:spacing w:before="55" w:after="0"/>
                        <w:ind w:left="204" w:right="184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15th Janua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5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 xml:space="preserve">y • 5th 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-5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ebrua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5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y</w:t>
                      </w:r>
                    </w:p>
                    <w:p w:rsidR="00E562A3" w:rsidRDefault="0062500A">
                      <w:pPr>
                        <w:spacing w:before="28" w:after="0"/>
                        <w:ind w:left="351" w:right="331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5th March • 9th April</w:t>
                      </w:r>
                    </w:p>
                    <w:p w:rsidR="00E562A3" w:rsidRDefault="0062500A">
                      <w:pPr>
                        <w:spacing w:before="28" w:after="0"/>
                        <w:ind w:left="337" w:right="317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30th April • 21st 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08BFC84B" wp14:editId="4073A5AF">
                <wp:simplePos x="0" y="0"/>
                <wp:positionH relativeFrom="page">
                  <wp:posOffset>3727450</wp:posOffset>
                </wp:positionH>
                <wp:positionV relativeFrom="page">
                  <wp:posOffset>3114675</wp:posOffset>
                </wp:positionV>
                <wp:extent cx="1480185" cy="370840"/>
                <wp:effectExtent l="3175" t="0" r="2540" b="635"/>
                <wp:wrapNone/>
                <wp:docPr id="29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483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Jacket potato with a tasty organic beef bolognaise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w w:val="92"/>
                                <w:sz w:val="16"/>
                                <w:szCs w:val="16"/>
                              </w:rPr>
                              <w:t>Crudités with dip, 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8" type="#_x0000_t202" style="position:absolute;margin-left:293.5pt;margin-top:245.25pt;width:116.55pt;height:29.2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JQtAIAALQ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483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Jacket potato with a tasty organic beef bolognaise</w:t>
                      </w:r>
                    </w:p>
                    <w:p w:rsidR="00E562A3" w:rsidRPr="004549F0" w:rsidRDefault="0062500A" w:rsidP="004549F0">
                      <w:pPr>
                        <w:spacing w:before="3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w w:val="92"/>
                          <w:sz w:val="16"/>
                          <w:szCs w:val="16"/>
                        </w:rPr>
                        <w:t>Crudités with dip, 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2FA80C82" wp14:editId="5CF49A36">
                <wp:simplePos x="0" y="0"/>
                <wp:positionH relativeFrom="page">
                  <wp:posOffset>5418455</wp:posOffset>
                </wp:positionH>
                <wp:positionV relativeFrom="page">
                  <wp:posOffset>3114675</wp:posOffset>
                </wp:positionV>
                <wp:extent cx="1433195" cy="372110"/>
                <wp:effectExtent l="0" t="0" r="0" b="0"/>
                <wp:wrapNone/>
                <wp:docPr id="29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 xml:space="preserve">Jacket potato with cheddar cheese and fresh tomatoes </w:t>
                            </w:r>
                            <w:r w:rsidR="0069623A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Green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beans,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bar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9" type="#_x0000_t202" style="position:absolute;margin-left:426.65pt;margin-top:245.25pt;width:112.85pt;height:29.3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 xml:space="preserve">Jacket potato with cheddar cheese and fresh tomatoes </w:t>
                      </w:r>
                      <w:r w:rsidR="0069623A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 xml:space="preserve"> 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Green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beans,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bar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4549F0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2ECCF24B" wp14:editId="0777F793">
                <wp:simplePos x="0" y="0"/>
                <wp:positionH relativeFrom="page">
                  <wp:posOffset>7112000</wp:posOffset>
                </wp:positionH>
                <wp:positionV relativeFrom="page">
                  <wp:posOffset>3114675</wp:posOffset>
                </wp:positionV>
                <wp:extent cx="1056005" cy="370840"/>
                <wp:effectExtent l="0" t="0" r="4445" b="635"/>
                <wp:wrapNone/>
                <wp:docPr id="29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4549F0" w:rsidRDefault="0062500A" w:rsidP="004549F0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Jacket potato with mild vegetarian chilli</w:t>
                            </w:r>
                          </w:p>
                          <w:p w:rsidR="00E562A3" w:rsidRPr="004549F0" w:rsidRDefault="0062500A" w:rsidP="004549F0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4549F0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0" type="#_x0000_t202" style="position:absolute;margin-left:560pt;margin-top:245.25pt;width:83.15pt;height:29.2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HhtQIAALQ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" filled="f" stroked="f">
                <v:textbox inset="0,0,0,0">
                  <w:txbxContent>
                    <w:p w:rsidR="00E562A3" w:rsidRPr="004549F0" w:rsidRDefault="0062500A" w:rsidP="004549F0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Jacket potato with mild vegetarian chilli</w:t>
                      </w:r>
                    </w:p>
                    <w:p w:rsidR="00E562A3" w:rsidRPr="004549F0" w:rsidRDefault="0062500A" w:rsidP="004549F0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4549F0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20616B17" wp14:editId="54561D08">
                <wp:simplePos x="0" y="0"/>
                <wp:positionH relativeFrom="page">
                  <wp:posOffset>2038985</wp:posOffset>
                </wp:positionH>
                <wp:positionV relativeFrom="page">
                  <wp:posOffset>3828415</wp:posOffset>
                </wp:positionV>
                <wp:extent cx="927735" cy="128270"/>
                <wp:effectExtent l="635" t="0" r="0" b="0"/>
                <wp:wrapNone/>
                <wp:docPr id="29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2F355C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Soft finger roll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8" type="#_x0000_t202" style="position:absolute;margin-left:160.55pt;margin-top:301.45pt;width:73.05pt;height:10.1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8avtQIAALM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" filled="f" stroked="f">
                <v:textbox inset="0,0,0,0">
                  <w:txbxContent>
                    <w:p w:rsidR="00E562A3" w:rsidRPr="00131AD1" w:rsidRDefault="002F355C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Soft finger roll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6A4A748" wp14:editId="75B233CB">
                <wp:simplePos x="0" y="0"/>
                <wp:positionH relativeFrom="page">
                  <wp:posOffset>3727450</wp:posOffset>
                </wp:positionH>
                <wp:positionV relativeFrom="page">
                  <wp:posOffset>3828415</wp:posOffset>
                </wp:positionV>
                <wp:extent cx="775335" cy="128270"/>
                <wp:effectExtent l="3175" t="0" r="2540" b="0"/>
                <wp:wrapNone/>
                <wp:docPr id="2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Wholemeal 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2" type="#_x0000_t202" style="position:absolute;margin-left:293.5pt;margin-top:301.45pt;width:61.05pt;height:10.1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Wholemeal 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5079ED41" wp14:editId="708FAFDA">
                <wp:simplePos x="0" y="0"/>
                <wp:positionH relativeFrom="page">
                  <wp:posOffset>5418455</wp:posOffset>
                </wp:positionH>
                <wp:positionV relativeFrom="page">
                  <wp:posOffset>3827780</wp:posOffset>
                </wp:positionV>
                <wp:extent cx="711200" cy="128270"/>
                <wp:effectExtent l="0" t="0" r="4445" b="0"/>
                <wp:wrapNone/>
                <wp:docPr id="29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Onion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flat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3" type="#_x0000_t202" style="position:absolute;margin-left:426.65pt;margin-top:301.4pt;width:56pt;height:10.1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UtQIAALM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Onion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flat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535A24D9" wp14:editId="44446CFA">
                <wp:simplePos x="0" y="0"/>
                <wp:positionH relativeFrom="page">
                  <wp:posOffset>7112000</wp:posOffset>
                </wp:positionH>
                <wp:positionV relativeFrom="page">
                  <wp:posOffset>3828415</wp:posOffset>
                </wp:positionV>
                <wp:extent cx="805180" cy="128270"/>
                <wp:effectExtent l="0" t="0" r="0" b="0"/>
                <wp:wrapNone/>
                <wp:docPr id="29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>F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armhouse wedge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1" type="#_x0000_t202" style="position:absolute;margin-left:560pt;margin-top:301.45pt;width:63.4pt;height:10.1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gZ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>F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armhouse wedge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0158BFD" wp14:editId="25A8223B">
                <wp:simplePos x="0" y="0"/>
                <wp:positionH relativeFrom="page">
                  <wp:posOffset>2038985</wp:posOffset>
                </wp:positionH>
                <wp:positionV relativeFrom="page">
                  <wp:posOffset>4267200</wp:posOffset>
                </wp:positionV>
                <wp:extent cx="1229360" cy="128270"/>
                <wp:effectExtent l="635" t="0" r="0" b="0"/>
                <wp:wrapNone/>
                <wp:docPr id="28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Chocolate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and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beetroot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slice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6" type="#_x0000_t202" style="position:absolute;margin-left:160.55pt;margin-top:336pt;width:96.8pt;height:10.1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bfMtAIAALQ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Chocolate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and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beetroot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slice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3E36098D" wp14:editId="3A193114">
                <wp:simplePos x="0" y="0"/>
                <wp:positionH relativeFrom="page">
                  <wp:posOffset>3727450</wp:posOffset>
                </wp:positionH>
                <wp:positionV relativeFrom="page">
                  <wp:posOffset>4267200</wp:posOffset>
                </wp:positionV>
                <wp:extent cx="787400" cy="128270"/>
                <wp:effectExtent l="3175" t="0" r="0" b="0"/>
                <wp:wrapNone/>
                <wp:docPr id="28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F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estival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sho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w w:val="101"/>
                                <w:sz w:val="16"/>
                                <w:szCs w:val="16"/>
                              </w:rPr>
                              <w:t>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tcake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7" type="#_x0000_t202" style="position:absolute;margin-left:293.5pt;margin-top:336pt;width:62pt;height:10.1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pacing w:val="-5"/>
                          <w:sz w:val="16"/>
                          <w:szCs w:val="16"/>
                        </w:rPr>
                        <w:t>F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estival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sho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w w:val="101"/>
                          <w:sz w:val="16"/>
                          <w:szCs w:val="16"/>
                        </w:rPr>
                        <w:t>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tcake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737C9159" wp14:editId="0CE0EF4F">
                <wp:simplePos x="0" y="0"/>
                <wp:positionH relativeFrom="page">
                  <wp:posOffset>5418455</wp:posOffset>
                </wp:positionH>
                <wp:positionV relativeFrom="page">
                  <wp:posOffset>4267200</wp:posOffset>
                </wp:positionV>
                <wp:extent cx="1069975" cy="128270"/>
                <wp:effectExtent l="0" t="0" r="0" b="0"/>
                <wp:wrapNone/>
                <wp:docPr id="28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Catherine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wheel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biscuits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8" type="#_x0000_t202" style="position:absolute;margin-left:426.65pt;margin-top:336pt;width:84.25pt;height:10.1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Catherine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wheel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biscuits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2C495370" wp14:editId="1412A9D6">
                <wp:simplePos x="0" y="0"/>
                <wp:positionH relativeFrom="page">
                  <wp:posOffset>7112000</wp:posOffset>
                </wp:positionH>
                <wp:positionV relativeFrom="page">
                  <wp:posOffset>4267200</wp:posOffset>
                </wp:positionV>
                <wp:extent cx="846455" cy="128270"/>
                <wp:effectExtent l="0" t="0" r="4445" b="0"/>
                <wp:wrapNone/>
                <wp:docPr id="28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emon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drizzle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9" type="#_x0000_t202" style="position:absolute;margin-left:560pt;margin-top:336pt;width:66.65pt;height:10.1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XytQIAALM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pacing w:val="-3"/>
                          <w:sz w:val="16"/>
                          <w:szCs w:val="16"/>
                        </w:rPr>
                        <w:t>L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emon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drizzle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cake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2B0A286C" wp14:editId="3FBD7B1F">
                <wp:simplePos x="0" y="0"/>
                <wp:positionH relativeFrom="page">
                  <wp:posOffset>8809355</wp:posOffset>
                </wp:positionH>
                <wp:positionV relativeFrom="page">
                  <wp:posOffset>4267200</wp:posOffset>
                </wp:positionV>
                <wp:extent cx="792480" cy="128270"/>
                <wp:effectExtent l="0" t="0" r="0" b="0"/>
                <wp:wrapNone/>
                <wp:docPr id="28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Cher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sho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w w:val="101"/>
                                <w:sz w:val="16"/>
                                <w:szCs w:val="16"/>
                              </w:rPr>
                              <w:t>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tbread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70" type="#_x0000_t202" style="position:absolute;margin-left:693.65pt;margin-top:336pt;width:62.4pt;height:10.1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7ktA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Cher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y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sho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w w:val="101"/>
                          <w:sz w:val="16"/>
                          <w:szCs w:val="16"/>
                        </w:rPr>
                        <w:t>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tbread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63291D77" wp14:editId="3B5C49D4">
                <wp:simplePos x="0" y="0"/>
                <wp:positionH relativeFrom="page">
                  <wp:posOffset>2038985</wp:posOffset>
                </wp:positionH>
                <wp:positionV relativeFrom="page">
                  <wp:posOffset>4684395</wp:posOffset>
                </wp:positionV>
                <wp:extent cx="1405890" cy="251460"/>
                <wp:effectExtent l="635" t="0" r="3175" b="0"/>
                <wp:wrapNone/>
                <wp:docPr id="28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 w:rsidP="00131AD1">
                            <w:pPr>
                              <w:spacing w:before="21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P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ineapple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upside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down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 xml:space="preserve">pudding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ved with custard sauce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71" type="#_x0000_t202" style="position:absolute;margin-left:160.55pt;margin-top:368.85pt;width:110.7pt;height:19.8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FetA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" filled="f" stroked="f">
                <v:textbox inset="0,0,0,0">
                  <w:txbxContent>
                    <w:p w:rsidR="00E562A3" w:rsidRPr="00131AD1" w:rsidRDefault="0062500A" w:rsidP="00131AD1">
                      <w:pPr>
                        <w:spacing w:before="21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pacing w:val="-6"/>
                          <w:sz w:val="16"/>
                          <w:szCs w:val="16"/>
                        </w:rPr>
                        <w:t>P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ineapple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upside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down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 xml:space="preserve">pudding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ved with custard sauce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5E891D8F" wp14:editId="4D3FE518">
                <wp:simplePos x="0" y="0"/>
                <wp:positionH relativeFrom="page">
                  <wp:posOffset>3727450</wp:posOffset>
                </wp:positionH>
                <wp:positionV relativeFrom="page">
                  <wp:posOffset>4684395</wp:posOffset>
                </wp:positionV>
                <wp:extent cx="748030" cy="128270"/>
                <wp:effectExtent l="3175" t="0" r="1270" b="0"/>
                <wp:wrapNone/>
                <wp:docPr id="28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Oatie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fruit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cookie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93.5pt;margin-top:368.85pt;width:58.9pt;height:10.1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5v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Oatie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fruit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cookie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744A402" wp14:editId="0F54B5D9">
                <wp:simplePos x="0" y="0"/>
                <wp:positionH relativeFrom="page">
                  <wp:posOffset>5418455</wp:posOffset>
                </wp:positionH>
                <wp:positionV relativeFrom="page">
                  <wp:posOffset>4684395</wp:posOffset>
                </wp:positionV>
                <wp:extent cx="1363345" cy="128270"/>
                <wp:effectExtent l="0" t="0" r="0" b="0"/>
                <wp:wrapNone/>
                <wp:docPr id="28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Rice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pudding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with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fruit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coulis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426.65pt;margin-top:368.85pt;width:107.35pt;height:10.1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Rice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pudding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with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fruit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coulis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3FD1067F" wp14:editId="50F3069C">
                <wp:simplePos x="0" y="0"/>
                <wp:positionH relativeFrom="page">
                  <wp:posOffset>7112000</wp:posOffset>
                </wp:positionH>
                <wp:positionV relativeFrom="page">
                  <wp:posOffset>4684395</wp:posOffset>
                </wp:positionV>
                <wp:extent cx="1169035" cy="251460"/>
                <wp:effectExtent l="0" t="0" r="0" b="0"/>
                <wp:wrapNone/>
                <wp:docPr id="28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 w:rsidP="00131AD1">
                            <w:pPr>
                              <w:spacing w:before="21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Apple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crumble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se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ved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custard sauce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4" type="#_x0000_t202" style="position:absolute;margin-left:560pt;margin-top:368.85pt;width:92.05pt;height:19.8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Q4tAIAALQ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" filled="f" stroked="f">
                <v:textbox inset="0,0,0,0">
                  <w:txbxContent>
                    <w:p w:rsidR="00E562A3" w:rsidRPr="00131AD1" w:rsidRDefault="0062500A" w:rsidP="00131AD1">
                      <w:pPr>
                        <w:spacing w:before="21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Apple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crumble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se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ved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 xml:space="preserve">with 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custard sauce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16516BA9" wp14:editId="4C9BF5D4">
                <wp:simplePos x="0" y="0"/>
                <wp:positionH relativeFrom="page">
                  <wp:posOffset>8809355</wp:posOffset>
                </wp:positionH>
                <wp:positionV relativeFrom="page">
                  <wp:posOffset>4684395</wp:posOffset>
                </wp:positionV>
                <wp:extent cx="1132205" cy="128270"/>
                <wp:effectExtent l="0" t="0" r="2540" b="0"/>
                <wp:wrapNone/>
                <wp:docPr id="28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131AD1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Asso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ted organic yoghu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131AD1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8" type="#_x0000_t202" style="position:absolute;margin-left:693.65pt;margin-top:368.85pt;width:89.15pt;height:10.1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abtQIAALQ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" filled="f" stroked="f">
                <v:textbox inset="0,0,0,0">
                  <w:txbxContent>
                    <w:p w:rsidR="00E562A3" w:rsidRPr="00131AD1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Asso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ted organic yoghu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131AD1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632B224" wp14:editId="31E8C6AD">
                <wp:simplePos x="0" y="0"/>
                <wp:positionH relativeFrom="page">
                  <wp:posOffset>391160</wp:posOffset>
                </wp:positionH>
                <wp:positionV relativeFrom="page">
                  <wp:posOffset>6089650</wp:posOffset>
                </wp:positionV>
                <wp:extent cx="1395730" cy="1019810"/>
                <wp:effectExtent l="635" t="3175" r="3810" b="0"/>
                <wp:wrapNone/>
                <wp:docPr id="27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101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Default="0062500A">
                            <w:pPr>
                              <w:spacing w:before="19" w:after="0"/>
                              <w:ind w:left="899" w:right="87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439" w:right="41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12th June • 3rd July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71" w:right="51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28th August • 18th September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143" w:right="124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9th October • 6th November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-10" w:right="-31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27th November • 18th December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899" w:right="87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146" w:right="126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22nd Janua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 xml:space="preserve">y • 19th 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ebrua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y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267" w:right="247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12th March • 16th April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757" w:right="737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7th 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9" type="#_x0000_t202" style="position:absolute;margin-left:30.8pt;margin-top:479.5pt;width:109.9pt;height:80.3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zrtQIAALU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" filled="f" stroked="f">
                <v:textbox inset="0,0,0,0">
                  <w:txbxContent>
                    <w:p w:rsidR="00E562A3" w:rsidRDefault="0062500A">
                      <w:pPr>
                        <w:spacing w:before="19" w:after="0"/>
                        <w:ind w:left="899" w:right="87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b/>
                          <w:bCs/>
                          <w:color w:val="231F20"/>
                          <w:sz w:val="14"/>
                          <w:szCs w:val="14"/>
                        </w:rPr>
                        <w:t>2017</w:t>
                      </w:r>
                    </w:p>
                    <w:p w:rsidR="00E562A3" w:rsidRDefault="0062500A">
                      <w:pPr>
                        <w:spacing w:before="55" w:after="0"/>
                        <w:ind w:left="439" w:right="41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12th June • 3rd July</w:t>
                      </w:r>
                    </w:p>
                    <w:p w:rsidR="00E562A3" w:rsidRDefault="0062500A">
                      <w:pPr>
                        <w:spacing w:before="28" w:after="0"/>
                        <w:ind w:left="71" w:right="51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28th August • 18th September</w:t>
                      </w:r>
                    </w:p>
                    <w:p w:rsidR="00E562A3" w:rsidRDefault="0062500A">
                      <w:pPr>
                        <w:spacing w:before="28" w:after="0"/>
                        <w:ind w:left="143" w:right="124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9th October • 6th November</w:t>
                      </w:r>
                    </w:p>
                    <w:p w:rsidR="00E562A3" w:rsidRDefault="0062500A">
                      <w:pPr>
                        <w:spacing w:before="28" w:after="0"/>
                        <w:ind w:left="-10" w:right="-31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27th November • 18th December</w:t>
                      </w:r>
                    </w:p>
                    <w:p w:rsidR="00E562A3" w:rsidRDefault="0062500A">
                      <w:pPr>
                        <w:spacing w:before="55" w:after="0"/>
                        <w:ind w:left="899" w:right="87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b/>
                          <w:bCs/>
                          <w:color w:val="231F20"/>
                          <w:sz w:val="14"/>
                          <w:szCs w:val="14"/>
                        </w:rPr>
                        <w:t>2018</w:t>
                      </w:r>
                    </w:p>
                    <w:p w:rsidR="00E562A3" w:rsidRDefault="0062500A">
                      <w:pPr>
                        <w:spacing w:before="55" w:after="0"/>
                        <w:ind w:left="146" w:right="126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22nd Janua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5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 xml:space="preserve">y • 19th 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-5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ebrua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5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y</w:t>
                      </w:r>
                    </w:p>
                    <w:p w:rsidR="00E562A3" w:rsidRDefault="0062500A">
                      <w:pPr>
                        <w:spacing w:before="28" w:after="0"/>
                        <w:ind w:left="267" w:right="247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12th March • 16th April</w:t>
                      </w:r>
                    </w:p>
                    <w:p w:rsidR="00E562A3" w:rsidRDefault="0062500A">
                      <w:pPr>
                        <w:spacing w:before="28" w:after="0"/>
                        <w:ind w:left="757" w:right="737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7th 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A1AAC25" wp14:editId="7C4AE459">
                <wp:simplePos x="0" y="0"/>
                <wp:positionH relativeFrom="page">
                  <wp:posOffset>2038985</wp:posOffset>
                </wp:positionH>
                <wp:positionV relativeFrom="page">
                  <wp:posOffset>7434580</wp:posOffset>
                </wp:positionV>
                <wp:extent cx="1255395" cy="370840"/>
                <wp:effectExtent l="635" t="0" r="1270" b="0"/>
                <wp:wrapNone/>
                <wp:docPr id="27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 w:rsidP="00B5419C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Jacket potato with tuna and sweetcorn filling</w:t>
                            </w:r>
                          </w:p>
                          <w:p w:rsidR="00E562A3" w:rsidRPr="00B5419C" w:rsidRDefault="0062500A" w:rsidP="00B5419C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9" type="#_x0000_t202" style="position:absolute;margin-left:160.55pt;margin-top:585.4pt;width:98.85pt;height:29.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" filled="f" stroked="f">
                <v:textbox inset="0,0,0,0">
                  <w:txbxContent>
                    <w:p w:rsidR="00E562A3" w:rsidRPr="00B5419C" w:rsidRDefault="0062500A" w:rsidP="00B5419C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Jacket potato with tuna and sweetcorn filling</w:t>
                      </w:r>
                    </w:p>
                    <w:p w:rsidR="00E562A3" w:rsidRPr="00B5419C" w:rsidRDefault="0062500A" w:rsidP="00B5419C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60273386" wp14:editId="5AF08BFF">
                <wp:simplePos x="0" y="0"/>
                <wp:positionH relativeFrom="page">
                  <wp:posOffset>3727450</wp:posOffset>
                </wp:positionH>
                <wp:positionV relativeFrom="page">
                  <wp:posOffset>7434580</wp:posOffset>
                </wp:positionV>
                <wp:extent cx="1359535" cy="370840"/>
                <wp:effectExtent l="3175" t="0" r="0" b="0"/>
                <wp:wrapNone/>
                <wp:docPr id="27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 w:rsidP="00B5419C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 xml:space="preserve">Jacket potato with cheese and homemade creamy coleslaw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80" type="#_x0000_t202" style="position:absolute;margin-left:293.5pt;margin-top:585.4pt;width:107.05pt;height:29.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" filled="f" stroked="f">
                <v:textbox inset="0,0,0,0">
                  <w:txbxContent>
                    <w:p w:rsidR="00E562A3" w:rsidRPr="00B5419C" w:rsidRDefault="0062500A" w:rsidP="00B5419C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 xml:space="preserve">Jacket potato with cheese and homemade creamy coleslaw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59379A30" wp14:editId="45231A80">
                <wp:simplePos x="0" y="0"/>
                <wp:positionH relativeFrom="page">
                  <wp:posOffset>5418455</wp:posOffset>
                </wp:positionH>
                <wp:positionV relativeFrom="page">
                  <wp:posOffset>7434580</wp:posOffset>
                </wp:positionV>
                <wp:extent cx="1317625" cy="370840"/>
                <wp:effectExtent l="0" t="0" r="0" b="0"/>
                <wp:wrapNone/>
                <wp:docPr id="27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 w:rsidP="00B5419C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>Jacket potato with vegetarian chilli</w:t>
                            </w:r>
                          </w:p>
                          <w:p w:rsidR="00E562A3" w:rsidRPr="00B5419C" w:rsidRDefault="0062500A" w:rsidP="00B5419C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81" type="#_x0000_t202" style="position:absolute;margin-left:426.65pt;margin-top:585.4pt;width:103.75pt;height:29.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" filled="f" stroked="f">
                <v:textbox inset="0,0,0,0">
                  <w:txbxContent>
                    <w:p w:rsidR="00E562A3" w:rsidRPr="00B5419C" w:rsidRDefault="0062500A" w:rsidP="00B5419C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>Jacket potato with vegetarian chilli</w:t>
                      </w:r>
                    </w:p>
                    <w:p w:rsidR="00E562A3" w:rsidRPr="00B5419C" w:rsidRDefault="0062500A" w:rsidP="00B5419C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EBC6C06" wp14:editId="4D8925FA">
                <wp:simplePos x="0" y="0"/>
                <wp:positionH relativeFrom="page">
                  <wp:posOffset>7112000</wp:posOffset>
                </wp:positionH>
                <wp:positionV relativeFrom="page">
                  <wp:posOffset>7434580</wp:posOffset>
                </wp:positionV>
                <wp:extent cx="1412240" cy="370840"/>
                <wp:effectExtent l="0" t="0" r="635" b="0"/>
                <wp:wrapNone/>
                <wp:docPr id="27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997" w:rsidRPr="00B5419C" w:rsidRDefault="00826997" w:rsidP="00826997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Jacket potato with coronation chicken</w:t>
                            </w:r>
                          </w:p>
                          <w:p w:rsidR="00826997" w:rsidRPr="00B5419C" w:rsidRDefault="00826997" w:rsidP="00826997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Salad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bar selection</w:t>
                            </w:r>
                          </w:p>
                          <w:p w:rsidR="00E562A3" w:rsidRPr="00B5419C" w:rsidRDefault="00E562A3" w:rsidP="00B5419C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3" type="#_x0000_t202" style="position:absolute;margin-left:560pt;margin-top:585.4pt;width:111.2pt;height:29.2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dX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" filled="f" stroked="f">
                <v:textbox inset="0,0,0,0">
                  <w:txbxContent>
                    <w:p w:rsidR="00826997" w:rsidRPr="00B5419C" w:rsidRDefault="00826997" w:rsidP="00826997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Jacket potato with coronation chicken</w:t>
                      </w:r>
                    </w:p>
                    <w:p w:rsidR="00826997" w:rsidRPr="00B5419C" w:rsidRDefault="00826997" w:rsidP="00826997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Salad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bar selection</w:t>
                      </w:r>
                    </w:p>
                    <w:p w:rsidR="00E562A3" w:rsidRPr="00B5419C" w:rsidRDefault="00E562A3" w:rsidP="00B5419C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182D525" wp14:editId="3337A071">
                <wp:simplePos x="0" y="0"/>
                <wp:positionH relativeFrom="page">
                  <wp:posOffset>8809355</wp:posOffset>
                </wp:positionH>
                <wp:positionV relativeFrom="page">
                  <wp:posOffset>7434580</wp:posOffset>
                </wp:positionV>
                <wp:extent cx="1325245" cy="370840"/>
                <wp:effectExtent l="0" t="0" r="0" b="0"/>
                <wp:wrapNone/>
                <wp:docPr id="27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2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FB1DD8" w:rsidRDefault="0062500A" w:rsidP="00B5419C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FB1DD8">
                              <w:rPr>
                                <w:rFonts w:eastAsia="News Gothic" w:cs="News Gothic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Jacket potato with c</w:t>
                            </w:r>
                            <w:r w:rsidR="00826997" w:rsidRPr="00FB1DD8">
                              <w:rPr>
                                <w:rFonts w:eastAsia="News Gothic" w:cs="News Gothic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heddar and red onion</w:t>
                            </w:r>
                          </w:p>
                          <w:p w:rsidR="00E562A3" w:rsidRPr="00B5419C" w:rsidRDefault="001E4F83" w:rsidP="00B5419C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Salad </w:t>
                            </w:r>
                            <w:r w:rsidR="0062500A"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87" type="#_x0000_t202" style="position:absolute;margin-left:693.65pt;margin-top:585.4pt;width:104.35pt;height:29.2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" filled="f" stroked="f">
                <v:textbox inset="0,0,0,0">
                  <w:txbxContent>
                    <w:p w:rsidR="00E562A3" w:rsidRPr="00FB1DD8" w:rsidRDefault="0062500A" w:rsidP="00B5419C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color w:val="00B050"/>
                          <w:sz w:val="16"/>
                          <w:szCs w:val="16"/>
                        </w:rPr>
                      </w:pPr>
                      <w:r w:rsidRPr="00FB1DD8">
                        <w:rPr>
                          <w:rFonts w:eastAsia="News Gothic" w:cs="News Gothic"/>
                          <w:b/>
                          <w:bCs/>
                          <w:color w:val="00B050"/>
                          <w:sz w:val="16"/>
                          <w:szCs w:val="16"/>
                        </w:rPr>
                        <w:t>Jacket potato with c</w:t>
                      </w:r>
                      <w:r w:rsidR="00826997" w:rsidRPr="00FB1DD8">
                        <w:rPr>
                          <w:rFonts w:eastAsia="News Gothic" w:cs="News Gothic"/>
                          <w:b/>
                          <w:bCs/>
                          <w:color w:val="00B050"/>
                          <w:sz w:val="16"/>
                          <w:szCs w:val="16"/>
                        </w:rPr>
                        <w:t>heddar and red onion</w:t>
                      </w:r>
                    </w:p>
                    <w:p w:rsidR="00E562A3" w:rsidRPr="00B5419C" w:rsidRDefault="001E4F83" w:rsidP="00B5419C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Salad </w:t>
                      </w:r>
                      <w:r w:rsidR="0062500A"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812EB22" wp14:editId="08D380A0">
                <wp:simplePos x="0" y="0"/>
                <wp:positionH relativeFrom="page">
                  <wp:posOffset>3727450</wp:posOffset>
                </wp:positionH>
                <wp:positionV relativeFrom="page">
                  <wp:posOffset>8148320</wp:posOffset>
                </wp:positionV>
                <wp:extent cx="844550" cy="128270"/>
                <wp:effectExtent l="3175" t="4445" r="0" b="635"/>
                <wp:wrapNone/>
                <wp:docPr id="27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Sliced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poppy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85" type="#_x0000_t202" style="position:absolute;margin-left:293.5pt;margin-top:641.6pt;width:66.5pt;height:10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pDsAIAALM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Sliced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poppy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4FA249C" wp14:editId="7B5B4E22">
                <wp:simplePos x="0" y="0"/>
                <wp:positionH relativeFrom="page">
                  <wp:posOffset>5418455</wp:posOffset>
                </wp:positionH>
                <wp:positionV relativeFrom="page">
                  <wp:posOffset>8148320</wp:posOffset>
                </wp:positionV>
                <wp:extent cx="551180" cy="128270"/>
                <wp:effectExtent l="0" t="4445" r="2540" b="635"/>
                <wp:wrapNone/>
                <wp:docPr id="26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Herby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86" type="#_x0000_t202" style="position:absolute;margin-left:426.65pt;margin-top:641.6pt;width:43.4pt;height:10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Gc+tAIAALM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Herby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8D169E8" wp14:editId="14D8D75B">
                <wp:simplePos x="0" y="0"/>
                <wp:positionH relativeFrom="page">
                  <wp:posOffset>7112000</wp:posOffset>
                </wp:positionH>
                <wp:positionV relativeFrom="page">
                  <wp:posOffset>8148320</wp:posOffset>
                </wp:positionV>
                <wp:extent cx="724535" cy="128270"/>
                <wp:effectExtent l="0" t="4445" r="2540" b="635"/>
                <wp:wrapNone/>
                <wp:docPr id="26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B923C0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Soft rolls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1" type="#_x0000_t202" style="position:absolute;margin-left:560pt;margin-top:641.6pt;width:57.05pt;height:10.1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+yttQ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" filled="f" stroked="f">
                <v:textbox inset="0,0,0,0">
                  <w:txbxContent>
                    <w:p w:rsidR="00E562A3" w:rsidRPr="00B5419C" w:rsidRDefault="00B923C0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Soft rolls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DCA6B17" wp14:editId="397B3190">
                <wp:simplePos x="0" y="0"/>
                <wp:positionH relativeFrom="page">
                  <wp:posOffset>2038985</wp:posOffset>
                </wp:positionH>
                <wp:positionV relativeFrom="page">
                  <wp:posOffset>8587105</wp:posOffset>
                </wp:positionV>
                <wp:extent cx="864870" cy="128270"/>
                <wp:effectExtent l="635" t="0" r="1270" b="0"/>
                <wp:wrapNone/>
                <wp:docPr id="26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Golden krispie 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89" type="#_x0000_t202" style="position:absolute;margin-left:160.55pt;margin-top:676.15pt;width:68.1pt;height:10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zi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Golden krispie cake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62943D8" wp14:editId="381C89D7">
                <wp:simplePos x="0" y="0"/>
                <wp:positionH relativeFrom="page">
                  <wp:posOffset>3727450</wp:posOffset>
                </wp:positionH>
                <wp:positionV relativeFrom="page">
                  <wp:posOffset>8587105</wp:posOffset>
                </wp:positionV>
                <wp:extent cx="508635" cy="128270"/>
                <wp:effectExtent l="3175" t="0" r="2540" b="0"/>
                <wp:wrapNone/>
                <wp:docPr id="26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Carrot 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90" type="#_x0000_t202" style="position:absolute;margin-left:293.5pt;margin-top:676.15pt;width:40.05pt;height:10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9XutA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Carrot cake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9E0C4D0" wp14:editId="7EEB32E1">
                <wp:simplePos x="0" y="0"/>
                <wp:positionH relativeFrom="page">
                  <wp:posOffset>5418455</wp:posOffset>
                </wp:positionH>
                <wp:positionV relativeFrom="page">
                  <wp:posOffset>8587105</wp:posOffset>
                </wp:positionV>
                <wp:extent cx="709930" cy="128270"/>
                <wp:effectExtent l="0" t="0" r="0" b="0"/>
                <wp:wrapNone/>
                <wp:docPr id="26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>F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resh fruit salad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91" type="#_x0000_t202" style="position:absolute;margin-left:426.65pt;margin-top:676.15pt;width:55.9pt;height:10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ET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>F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resh fruit salad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00BE158" wp14:editId="02D0AD56">
                <wp:simplePos x="0" y="0"/>
                <wp:positionH relativeFrom="page">
                  <wp:posOffset>7112000</wp:posOffset>
                </wp:positionH>
                <wp:positionV relativeFrom="page">
                  <wp:posOffset>8587105</wp:posOffset>
                </wp:positionV>
                <wp:extent cx="1126490" cy="128270"/>
                <wp:effectExtent l="0" t="0" r="635" b="0"/>
                <wp:wrapNone/>
                <wp:docPr id="26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Crunchy chocolate biscuit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92" type="#_x0000_t202" style="position:absolute;margin-left:560pt;margin-top:676.15pt;width:88.7pt;height:10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+i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Crunchy chocolate biscuit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A9670D8" wp14:editId="1873D595">
                <wp:simplePos x="0" y="0"/>
                <wp:positionH relativeFrom="page">
                  <wp:posOffset>8809355</wp:posOffset>
                </wp:positionH>
                <wp:positionV relativeFrom="page">
                  <wp:posOffset>8587105</wp:posOffset>
                </wp:positionV>
                <wp:extent cx="718820" cy="128270"/>
                <wp:effectExtent l="0" t="0" r="0" b="0"/>
                <wp:wrapNone/>
                <wp:docPr id="26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emon iced bun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93" type="#_x0000_t202" style="position:absolute;margin-left:693.65pt;margin-top:676.15pt;width:56.6pt;height:10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aB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pacing w:val="-3"/>
                          <w:sz w:val="16"/>
                          <w:szCs w:val="16"/>
                        </w:rPr>
                        <w:t>L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emon iced bun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ED567B5" wp14:editId="4BF85588">
                <wp:simplePos x="0" y="0"/>
                <wp:positionH relativeFrom="page">
                  <wp:posOffset>2038985</wp:posOffset>
                </wp:positionH>
                <wp:positionV relativeFrom="page">
                  <wp:posOffset>9004300</wp:posOffset>
                </wp:positionV>
                <wp:extent cx="1259205" cy="251460"/>
                <wp:effectExtent l="635" t="3175" r="0" b="2540"/>
                <wp:wrapNone/>
                <wp:docPr id="26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 w:rsidP="00B5419C">
                            <w:pPr>
                              <w:spacing w:before="21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Steamed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pear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sponge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se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w w:val="101"/>
                                <w:sz w:val="16"/>
                                <w:szCs w:val="16"/>
                              </w:rPr>
                              <w:t>r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 xml:space="preserve">ved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with vanilla sauce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94" type="#_x0000_t202" style="position:absolute;margin-left:160.55pt;margin-top:709pt;width:99.15pt;height:19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PdtQIAALQ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" filled="f" stroked="f">
                <v:textbox inset="0,0,0,0">
                  <w:txbxContent>
                    <w:p w:rsidR="00E562A3" w:rsidRPr="00B5419C" w:rsidRDefault="0062500A" w:rsidP="00B5419C">
                      <w:pPr>
                        <w:spacing w:before="21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Steamed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pear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sponge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se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w w:val="101"/>
                          <w:sz w:val="16"/>
                          <w:szCs w:val="16"/>
                        </w:rPr>
                        <w:t>r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 xml:space="preserve">ved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with vanilla sauce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0F626E3" wp14:editId="4E3E9C32">
                <wp:simplePos x="0" y="0"/>
                <wp:positionH relativeFrom="page">
                  <wp:posOffset>3727450</wp:posOffset>
                </wp:positionH>
                <wp:positionV relativeFrom="page">
                  <wp:posOffset>9004300</wp:posOffset>
                </wp:positionV>
                <wp:extent cx="1405255" cy="128270"/>
                <wp:effectExtent l="3175" t="3175" r="1270" b="1905"/>
                <wp:wrapNone/>
                <wp:docPr id="26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Cheese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and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biscuits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with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grapes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95" type="#_x0000_t202" style="position:absolute;margin-left:293.5pt;margin-top:709pt;width:110.65pt;height:10.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ZrtQIAALQ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Cheese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and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biscuits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with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grapes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2FAF9D0" wp14:editId="014E7DA1">
                <wp:simplePos x="0" y="0"/>
                <wp:positionH relativeFrom="page">
                  <wp:posOffset>5418455</wp:posOffset>
                </wp:positionH>
                <wp:positionV relativeFrom="page">
                  <wp:posOffset>9004300</wp:posOffset>
                </wp:positionV>
                <wp:extent cx="382905" cy="128270"/>
                <wp:effectExtent l="0" t="3175" r="0" b="1905"/>
                <wp:wrapNone/>
                <wp:docPr id="25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Flapjack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96" type="#_x0000_t202" style="position:absolute;margin-left:426.65pt;margin-top:709pt;width:30.15pt;height:10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BH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Flapjack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B362D88" wp14:editId="287D7C0C">
                <wp:simplePos x="0" y="0"/>
                <wp:positionH relativeFrom="page">
                  <wp:posOffset>7112000</wp:posOffset>
                </wp:positionH>
                <wp:positionV relativeFrom="page">
                  <wp:posOffset>9004300</wp:posOffset>
                </wp:positionV>
                <wp:extent cx="1306195" cy="251460"/>
                <wp:effectExtent l="0" t="3175" r="1905" b="2540"/>
                <wp:wrapNone/>
                <wp:docPr id="25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 w:rsidP="00B5419C">
                            <w:pPr>
                              <w:spacing w:before="21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Steamed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syrup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sponge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se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w w:val="101"/>
                                <w:sz w:val="16"/>
                                <w:szCs w:val="16"/>
                              </w:rPr>
                              <w:t>r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 xml:space="preserve">ved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with custard sauce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97" type="#_x0000_t202" style="position:absolute;margin-left:560pt;margin-top:709pt;width:102.85pt;height:19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p5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" filled="f" stroked="f">
                <v:textbox inset="0,0,0,0">
                  <w:txbxContent>
                    <w:p w:rsidR="00E562A3" w:rsidRPr="00B5419C" w:rsidRDefault="0062500A" w:rsidP="00B5419C">
                      <w:pPr>
                        <w:spacing w:before="21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Steamed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syrup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sponge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se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w w:val="101"/>
                          <w:sz w:val="16"/>
                          <w:szCs w:val="16"/>
                        </w:rPr>
                        <w:t>r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 xml:space="preserve">ved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with custard sauce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10C9BCB" wp14:editId="0BC1A6DF">
                <wp:simplePos x="0" y="0"/>
                <wp:positionH relativeFrom="page">
                  <wp:posOffset>8809355</wp:posOffset>
                </wp:positionH>
                <wp:positionV relativeFrom="page">
                  <wp:posOffset>9004300</wp:posOffset>
                </wp:positionV>
                <wp:extent cx="1132205" cy="128270"/>
                <wp:effectExtent l="0" t="3175" r="2540" b="1905"/>
                <wp:wrapNone/>
                <wp:docPr id="25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B5419C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Asso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ted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organic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yoghu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w w:val="101"/>
                                <w:sz w:val="16"/>
                                <w:szCs w:val="16"/>
                              </w:rPr>
                              <w:t>r</w:t>
                            </w:r>
                            <w:r w:rsidRPr="00B5419C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98" type="#_x0000_t202" style="position:absolute;margin-left:693.65pt;margin-top:709pt;width:89.15pt;height:10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9WUtgIAALQ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" filled="f" stroked="f">
                <v:textbox inset="0,0,0,0">
                  <w:txbxContent>
                    <w:p w:rsidR="00E562A3" w:rsidRPr="00B5419C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Asso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ted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organic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yoghu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spacing w:val="6"/>
                          <w:w w:val="101"/>
                          <w:sz w:val="16"/>
                          <w:szCs w:val="16"/>
                        </w:rPr>
                        <w:t>r</w:t>
                      </w:r>
                      <w:r w:rsidRPr="00B5419C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F2B70B0" wp14:editId="608EC1D7">
                <wp:simplePos x="0" y="0"/>
                <wp:positionH relativeFrom="page">
                  <wp:posOffset>2038985</wp:posOffset>
                </wp:positionH>
                <wp:positionV relativeFrom="page">
                  <wp:posOffset>9851390</wp:posOffset>
                </wp:positionV>
                <wp:extent cx="1296035" cy="614680"/>
                <wp:effectExtent l="635" t="2540" r="0" b="1905"/>
                <wp:wrapNone/>
                <wp:docPr id="25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Organic beef bolognaise with spaghetti</w:t>
                            </w:r>
                          </w:p>
                          <w:p w:rsidR="00E562A3" w:rsidRPr="00913392" w:rsidRDefault="0062500A" w:rsidP="00913392">
                            <w:pPr>
                              <w:spacing w:before="3" w:after="0"/>
                              <w:ind w:left="20" w:right="1171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 xml:space="preserve">Garlic bread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P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eas sweetcorn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99" type="#_x0000_t202" style="position:absolute;margin-left:160.55pt;margin-top:775.7pt;width:102.05pt;height:48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Organic beef bolognaise with spaghetti</w:t>
                      </w:r>
                    </w:p>
                    <w:p w:rsidR="00E562A3" w:rsidRPr="00913392" w:rsidRDefault="0062500A" w:rsidP="00913392">
                      <w:pPr>
                        <w:spacing w:before="3" w:after="0"/>
                        <w:ind w:left="20" w:right="1171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Garlic bread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-9"/>
                          <w:sz w:val="16"/>
                          <w:szCs w:val="16"/>
                        </w:rPr>
                        <w:t>P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eas sweetcorn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AF2DE5" wp14:editId="5E808D65">
                <wp:simplePos x="0" y="0"/>
                <wp:positionH relativeFrom="page">
                  <wp:posOffset>396875</wp:posOffset>
                </wp:positionH>
                <wp:positionV relativeFrom="page">
                  <wp:posOffset>10326370</wp:posOffset>
                </wp:positionV>
                <wp:extent cx="1384300" cy="1019810"/>
                <wp:effectExtent l="0" t="1270" r="0" b="0"/>
                <wp:wrapNone/>
                <wp:docPr id="25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01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Default="0062500A">
                            <w:pPr>
                              <w:spacing w:before="19" w:after="0"/>
                              <w:ind w:left="890" w:right="870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388" w:right="368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19th June • 10th July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-10" w:right="-31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4th September • 25th September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50" w:right="30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23rd October • 13th November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574" w:right="554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4th December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890" w:right="870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  <w:p w:rsidR="00E562A3" w:rsidRDefault="0062500A">
                            <w:pPr>
                              <w:spacing w:before="55" w:after="0"/>
                              <w:ind w:left="220" w:right="200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8th Janua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y • 29th Janua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y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136" w:right="116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 xml:space="preserve">• 26th 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ebrua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y • 19th March</w:t>
                            </w:r>
                          </w:p>
                          <w:p w:rsidR="00E562A3" w:rsidRDefault="0062500A">
                            <w:pPr>
                              <w:spacing w:before="28" w:after="0"/>
                              <w:ind w:left="319" w:right="299"/>
                              <w:jc w:val="center"/>
                              <w:rPr>
                                <w:rFonts w:ascii="News Gothic" w:eastAsia="News Gothic" w:hAnsi="News Gothic" w:cs="New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ws Gothic" w:eastAsia="News Gothic" w:hAnsi="News Gothic" w:cs="News Gothic"/>
                                <w:color w:val="231F20"/>
                                <w:sz w:val="14"/>
                                <w:szCs w:val="14"/>
                              </w:rPr>
                              <w:t>• 23rd April • 14th 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01" type="#_x0000_t202" style="position:absolute;margin-left:31.25pt;margin-top:813.1pt;width:109pt;height:80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eQ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" filled="f" stroked="f">
                <v:textbox inset="0,0,0,0">
                  <w:txbxContent>
                    <w:p w:rsidR="00E562A3" w:rsidRDefault="0062500A">
                      <w:pPr>
                        <w:spacing w:before="19" w:after="0"/>
                        <w:ind w:left="890" w:right="870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b/>
                          <w:bCs/>
                          <w:color w:val="231F20"/>
                          <w:sz w:val="14"/>
                          <w:szCs w:val="14"/>
                        </w:rPr>
                        <w:t>2017</w:t>
                      </w:r>
                    </w:p>
                    <w:p w:rsidR="00E562A3" w:rsidRDefault="0062500A">
                      <w:pPr>
                        <w:spacing w:before="55" w:after="0"/>
                        <w:ind w:left="388" w:right="368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19th June • 10th July</w:t>
                      </w:r>
                    </w:p>
                    <w:p w:rsidR="00E562A3" w:rsidRDefault="0062500A">
                      <w:pPr>
                        <w:spacing w:before="28" w:after="0"/>
                        <w:ind w:left="-10" w:right="-31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4th September • 25th September</w:t>
                      </w:r>
                    </w:p>
                    <w:p w:rsidR="00E562A3" w:rsidRDefault="0062500A">
                      <w:pPr>
                        <w:spacing w:before="28" w:after="0"/>
                        <w:ind w:left="50" w:right="30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23rd October • 13th November</w:t>
                      </w:r>
                    </w:p>
                    <w:p w:rsidR="00E562A3" w:rsidRDefault="0062500A">
                      <w:pPr>
                        <w:spacing w:before="28" w:after="0"/>
                        <w:ind w:left="574" w:right="554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4th December</w:t>
                      </w:r>
                    </w:p>
                    <w:p w:rsidR="00E562A3" w:rsidRDefault="0062500A">
                      <w:pPr>
                        <w:spacing w:before="55" w:after="0"/>
                        <w:ind w:left="890" w:right="870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b/>
                          <w:bCs/>
                          <w:color w:val="231F20"/>
                          <w:sz w:val="14"/>
                          <w:szCs w:val="14"/>
                        </w:rPr>
                        <w:t>2018</w:t>
                      </w:r>
                    </w:p>
                    <w:p w:rsidR="00E562A3" w:rsidRDefault="0062500A">
                      <w:pPr>
                        <w:spacing w:before="55" w:after="0"/>
                        <w:ind w:left="220" w:right="200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8th Janua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5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y • 29th Janua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5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y</w:t>
                      </w:r>
                    </w:p>
                    <w:p w:rsidR="00E562A3" w:rsidRDefault="0062500A">
                      <w:pPr>
                        <w:spacing w:before="28" w:after="0"/>
                        <w:ind w:left="136" w:right="116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 xml:space="preserve">• 26th 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-5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ebrua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pacing w:val="5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y • 19th March</w:t>
                      </w:r>
                    </w:p>
                    <w:p w:rsidR="00E562A3" w:rsidRDefault="0062500A">
                      <w:pPr>
                        <w:spacing w:before="28" w:after="0"/>
                        <w:ind w:left="319" w:right="299"/>
                        <w:jc w:val="center"/>
                        <w:rPr>
                          <w:rFonts w:ascii="News Gothic" w:eastAsia="News Gothic" w:hAnsi="News Gothic" w:cs="News Gothic"/>
                          <w:sz w:val="14"/>
                          <w:szCs w:val="14"/>
                        </w:rPr>
                      </w:pPr>
                      <w:r>
                        <w:rPr>
                          <w:rFonts w:ascii="News Gothic" w:eastAsia="News Gothic" w:hAnsi="News Gothic" w:cs="News Gothic"/>
                          <w:color w:val="231F20"/>
                          <w:sz w:val="14"/>
                          <w:szCs w:val="14"/>
                        </w:rPr>
                        <w:t>• 23rd April • 14th 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4BD486B" wp14:editId="6C8FD37C">
                <wp:simplePos x="0" y="0"/>
                <wp:positionH relativeFrom="page">
                  <wp:posOffset>2038985</wp:posOffset>
                </wp:positionH>
                <wp:positionV relativeFrom="page">
                  <wp:posOffset>11646535</wp:posOffset>
                </wp:positionV>
                <wp:extent cx="1061085" cy="370840"/>
                <wp:effectExtent l="635" t="0" r="0" b="3175"/>
                <wp:wrapNone/>
                <wp:docPr id="25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Jacket potato with tuna mayonnaise</w:t>
                            </w:r>
                          </w:p>
                          <w:p w:rsidR="00E562A3" w:rsidRPr="00913392" w:rsidRDefault="0062500A" w:rsidP="00913392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  <w:p w:rsidR="008E67F4" w:rsidRDefault="008E67F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02" type="#_x0000_t202" style="position:absolute;margin-left:160.55pt;margin-top:917.05pt;width:83.55pt;height:29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zTtAIAALQ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Jacket potato with tuna mayonnaise</w:t>
                      </w:r>
                    </w:p>
                    <w:p w:rsidR="00E562A3" w:rsidRPr="00913392" w:rsidRDefault="0062500A" w:rsidP="00913392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  <w:p w:rsidR="008E67F4" w:rsidRDefault="008E67F4"/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B1391A" wp14:editId="7DE87A6D">
                <wp:simplePos x="0" y="0"/>
                <wp:positionH relativeFrom="page">
                  <wp:posOffset>3727450</wp:posOffset>
                </wp:positionH>
                <wp:positionV relativeFrom="page">
                  <wp:posOffset>11646535</wp:posOffset>
                </wp:positionV>
                <wp:extent cx="1359535" cy="370840"/>
                <wp:effectExtent l="3175" t="0" r="0" b="3175"/>
                <wp:wrapNone/>
                <wp:docPr id="2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19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40AD49"/>
                                <w:sz w:val="16"/>
                                <w:szCs w:val="16"/>
                              </w:rPr>
                              <w:t xml:space="preserve">Jacket potato with cheese and homemade creamy coleslaw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03" type="#_x0000_t202" style="position:absolute;margin-left:293.5pt;margin-top:917.05pt;width:107.05pt;height:29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ICtgIAALQ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19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40AD49"/>
                          <w:sz w:val="16"/>
                          <w:szCs w:val="16"/>
                        </w:rPr>
                        <w:t xml:space="preserve">Jacket potato with cheese and homemade creamy coleslaw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AD9B96" wp14:editId="5136AA39">
                <wp:simplePos x="0" y="0"/>
                <wp:positionH relativeFrom="page">
                  <wp:posOffset>5418455</wp:posOffset>
                </wp:positionH>
                <wp:positionV relativeFrom="page">
                  <wp:posOffset>11646535</wp:posOffset>
                </wp:positionV>
                <wp:extent cx="1202055" cy="370840"/>
                <wp:effectExtent l="0" t="0" r="0" b="3175"/>
                <wp:wrapNone/>
                <wp:docPr id="25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19" w:after="0"/>
                              <w:ind w:left="20" w:right="-24"/>
                              <w:rPr>
                                <w:rFonts w:eastAsia="News Gothic" w:cs="News Gothic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" w:cs="News Gothic"/>
                                <w:b/>
                                <w:bCs/>
                                <w:color w:val="D2232A"/>
                                <w:sz w:val="16"/>
                                <w:szCs w:val="16"/>
                              </w:rPr>
                              <w:t>Jacket potato with chicken mayonnaise</w:t>
                            </w:r>
                          </w:p>
                          <w:p w:rsidR="00E562A3" w:rsidRPr="00913392" w:rsidRDefault="0062500A" w:rsidP="00913392">
                            <w:pPr>
                              <w:spacing w:before="3" w:after="0"/>
                              <w:ind w:left="20" w:right="-20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04" type="#_x0000_t202" style="position:absolute;margin-left:426.65pt;margin-top:917.05pt;width:94.65pt;height:29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k5tAIAALQ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19" w:after="0"/>
                        <w:ind w:left="20" w:right="-24"/>
                        <w:rPr>
                          <w:rFonts w:eastAsia="News Gothic" w:cs="News Gothic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" w:cs="News Gothic"/>
                          <w:b/>
                          <w:bCs/>
                          <w:color w:val="D2232A"/>
                          <w:sz w:val="16"/>
                          <w:szCs w:val="16"/>
                        </w:rPr>
                        <w:t>Jacket potato with chicken mayonnaise</w:t>
                      </w:r>
                    </w:p>
                    <w:p w:rsidR="00E562A3" w:rsidRPr="00913392" w:rsidRDefault="0062500A" w:rsidP="00913392">
                      <w:pPr>
                        <w:spacing w:before="3" w:after="0"/>
                        <w:ind w:left="20" w:right="-20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92D39A7" wp14:editId="1709998E">
                <wp:simplePos x="0" y="0"/>
                <wp:positionH relativeFrom="page">
                  <wp:posOffset>2038985</wp:posOffset>
                </wp:positionH>
                <wp:positionV relativeFrom="page">
                  <wp:posOffset>12360275</wp:posOffset>
                </wp:positionV>
                <wp:extent cx="542925" cy="128270"/>
                <wp:effectExtent l="635" t="0" r="0" b="0"/>
                <wp:wrapNone/>
                <wp:docPr id="25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Garlic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05" type="#_x0000_t202" style="position:absolute;margin-left:160.55pt;margin-top:973.25pt;width:42.75pt;height:10.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rvtQIAALM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" filled="f" stroked="f">
                <v:textbox inset="0,0,0,0">
                  <w:txbxContent>
                    <w:p w:rsidR="00E562A3" w:rsidRPr="00913392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Garlic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654A6EA" wp14:editId="5894400A">
                <wp:simplePos x="0" y="0"/>
                <wp:positionH relativeFrom="page">
                  <wp:posOffset>3727450</wp:posOffset>
                </wp:positionH>
                <wp:positionV relativeFrom="page">
                  <wp:posOffset>12360275</wp:posOffset>
                </wp:positionV>
                <wp:extent cx="805180" cy="128270"/>
                <wp:effectExtent l="3175" t="0" r="1270" b="0"/>
                <wp:wrapNone/>
                <wp:docPr id="24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>F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armhouse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wedge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06" type="#_x0000_t202" style="position:absolute;margin-left:293.5pt;margin-top:973.25pt;width:63.4pt;height:10.1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45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" filled="f" stroked="f">
                <v:textbox inset="0,0,0,0">
                  <w:txbxContent>
                    <w:p w:rsidR="00E562A3" w:rsidRPr="00913392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pacing w:val="-7"/>
                          <w:sz w:val="16"/>
                          <w:szCs w:val="16"/>
                        </w:rPr>
                        <w:t>F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armhouse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wedge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A69A217" wp14:editId="517C19C1">
                <wp:simplePos x="0" y="0"/>
                <wp:positionH relativeFrom="page">
                  <wp:posOffset>5418455</wp:posOffset>
                </wp:positionH>
                <wp:positionV relativeFrom="page">
                  <wp:posOffset>12360275</wp:posOffset>
                </wp:positionV>
                <wp:extent cx="666750" cy="128270"/>
                <wp:effectExtent l="0" t="0" r="1270" b="0"/>
                <wp:wrapNone/>
                <wp:docPr id="2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F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ocaccia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09" type="#_x0000_t202" style="position:absolute;margin-left:426.65pt;margin-top:973.25pt;width:52.5pt;height:10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YZ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" filled="f" stroked="f">
                <v:textbox inset="0,0,0,0">
                  <w:txbxContent>
                    <w:p w:rsidR="00E562A3" w:rsidRPr="00913392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pacing w:val="-5"/>
                          <w:sz w:val="16"/>
                          <w:szCs w:val="16"/>
                        </w:rPr>
                        <w:t>F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ocaccia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1ABBF02" wp14:editId="74CB9A1F">
                <wp:simplePos x="0" y="0"/>
                <wp:positionH relativeFrom="page">
                  <wp:posOffset>8809355</wp:posOffset>
                </wp:positionH>
                <wp:positionV relativeFrom="page">
                  <wp:posOffset>12360275</wp:posOffset>
                </wp:positionV>
                <wp:extent cx="1388745" cy="128270"/>
                <wp:effectExtent l="0" t="0" r="3175" b="0"/>
                <wp:wrapNone/>
                <wp:docPr id="2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801BEF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Pumpkin seeded slice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10" type="#_x0000_t202" style="position:absolute;margin-left:693.65pt;margin-top:973.25pt;width:109.35pt;height:10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ZRtQIAALQ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" filled="f" stroked="f">
                <v:textbox inset="0,0,0,0">
                  <w:txbxContent>
                    <w:p w:rsidR="00E562A3" w:rsidRPr="00913392" w:rsidRDefault="00801BEF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 xml:space="preserve">Pumpkin seeded </w:t>
                      </w:r>
                      <w:r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slice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1E494C4" wp14:editId="792C06A1">
                <wp:simplePos x="0" y="0"/>
                <wp:positionH relativeFrom="page">
                  <wp:posOffset>2038985</wp:posOffset>
                </wp:positionH>
                <wp:positionV relativeFrom="page">
                  <wp:posOffset>12799060</wp:posOffset>
                </wp:positionV>
                <wp:extent cx="770255" cy="128270"/>
                <wp:effectExtent l="635" t="0" r="635" b="0"/>
                <wp:wrapNone/>
                <wp:docPr id="2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Melting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moments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10" type="#_x0000_t202" style="position:absolute;margin-left:160.55pt;margin-top:1007.8pt;width:60.65pt;height:10.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lEtAIAALM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" filled="f" stroked="f">
                <v:textbox inset="0,0,0,0">
                  <w:txbxContent>
                    <w:p w:rsidR="00E562A3" w:rsidRPr="00913392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Melting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moments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907501E" wp14:editId="18994BAB">
                <wp:simplePos x="0" y="0"/>
                <wp:positionH relativeFrom="page">
                  <wp:posOffset>3727450</wp:posOffset>
                </wp:positionH>
                <wp:positionV relativeFrom="page">
                  <wp:posOffset>12799060</wp:posOffset>
                </wp:positionV>
                <wp:extent cx="580390" cy="128270"/>
                <wp:effectExtent l="3175" t="0" r="0" b="0"/>
                <wp:wrapNone/>
                <wp:docPr id="2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Ber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waffles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11" type="#_x0000_t202" style="position:absolute;margin-left:293.5pt;margin-top:1007.8pt;width:45.7pt;height:10.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VHtQ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" filled="f" stroked="f">
                <v:textbox inset="0,0,0,0">
                  <w:txbxContent>
                    <w:p w:rsidR="00E562A3" w:rsidRPr="00913392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Ber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y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waffles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BF89E83" wp14:editId="1BE5D4B2">
                <wp:simplePos x="0" y="0"/>
                <wp:positionH relativeFrom="page">
                  <wp:posOffset>7112000</wp:posOffset>
                </wp:positionH>
                <wp:positionV relativeFrom="page">
                  <wp:posOffset>12799060</wp:posOffset>
                </wp:positionV>
                <wp:extent cx="741045" cy="128270"/>
                <wp:effectExtent l="0" t="0" r="0" b="0"/>
                <wp:wrapNone/>
                <wp:docPr id="2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C53634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Blueber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muffin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12" type="#_x0000_t202" style="position:absolute;margin-left:560pt;margin-top:1007.8pt;width:58.35pt;height:10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i1tQ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" filled="f" stroked="f">
                <v:textbox inset="0,0,0,0">
                  <w:txbxContent>
                    <w:p w:rsidR="00E562A3" w:rsidRPr="00C53634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Blueber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y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muffin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B1D609E" wp14:editId="111070D5">
                <wp:simplePos x="0" y="0"/>
                <wp:positionH relativeFrom="page">
                  <wp:posOffset>8809355</wp:posOffset>
                </wp:positionH>
                <wp:positionV relativeFrom="page">
                  <wp:posOffset>12799060</wp:posOffset>
                </wp:positionV>
                <wp:extent cx="1177290" cy="128270"/>
                <wp:effectExtent l="0" t="0" r="0" b="0"/>
                <wp:wrapNone/>
                <wp:docPr id="2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C53634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F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eather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iced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lemon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sponge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13" type="#_x0000_t202" style="position:absolute;margin-left:693.65pt;margin-top:1007.8pt;width:92.7pt;height:10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m/swIAALM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" filled="f" stroked="f">
                <v:textbox inset="0,0,0,0">
                  <w:txbxContent>
                    <w:p w:rsidR="00E562A3" w:rsidRPr="00C53634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C53634">
                        <w:rPr>
                          <w:rFonts w:eastAsia="News Gothic Light" w:cs="News Gothic Light"/>
                          <w:color w:val="231F20"/>
                          <w:spacing w:val="-5"/>
                          <w:sz w:val="16"/>
                          <w:szCs w:val="16"/>
                        </w:rPr>
                        <w:t>F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eather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iced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lemon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w w:val="101"/>
                          <w:sz w:val="16"/>
                          <w:szCs w:val="16"/>
                        </w:rPr>
                        <w:t>sponge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EC55047" wp14:editId="32A596C6">
                <wp:simplePos x="0" y="0"/>
                <wp:positionH relativeFrom="page">
                  <wp:posOffset>2038985</wp:posOffset>
                </wp:positionH>
                <wp:positionV relativeFrom="page">
                  <wp:posOffset>13216255</wp:posOffset>
                </wp:positionV>
                <wp:extent cx="1393190" cy="251460"/>
                <wp:effectExtent l="635" t="0" r="0" b="635"/>
                <wp:wrapNone/>
                <wp:docPr id="2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913392" w:rsidRDefault="0062500A" w:rsidP="00913392">
                            <w:pPr>
                              <w:spacing w:before="21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Apple cake se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="009D3966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ved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3392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with custard sauce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14" type="#_x0000_t202" style="position:absolute;margin-left:160.55pt;margin-top:1040.65pt;width:109.7pt;height:19.8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txtA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" filled="f" stroked="f">
                <v:textbox inset="0,0,0,0">
                  <w:txbxContent>
                    <w:p w:rsidR="00E562A3" w:rsidRPr="00913392" w:rsidRDefault="0062500A" w:rsidP="00913392">
                      <w:pPr>
                        <w:spacing w:before="21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Apple cake se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="009D3966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ved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913392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with custard sauce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59601C0" wp14:editId="36CDD1BB">
                <wp:simplePos x="0" y="0"/>
                <wp:positionH relativeFrom="page">
                  <wp:posOffset>3727450</wp:posOffset>
                </wp:positionH>
                <wp:positionV relativeFrom="page">
                  <wp:posOffset>13216255</wp:posOffset>
                </wp:positionV>
                <wp:extent cx="715645" cy="128270"/>
                <wp:effectExtent l="3175" t="0" r="0" b="0"/>
                <wp:wrapNone/>
                <wp:docPr id="2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C53634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Banana flapjack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15" type="#_x0000_t202" style="position:absolute;margin-left:293.5pt;margin-top:1040.65pt;width:56.35pt;height:10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nBtAIAALI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" filled="f" stroked="f">
                <v:textbox inset="0,0,0,0">
                  <w:txbxContent>
                    <w:p w:rsidR="00E562A3" w:rsidRPr="00C53634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Banana flapjack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0F3C881" wp14:editId="735FC0F8">
                <wp:simplePos x="0" y="0"/>
                <wp:positionH relativeFrom="page">
                  <wp:posOffset>5418455</wp:posOffset>
                </wp:positionH>
                <wp:positionV relativeFrom="page">
                  <wp:posOffset>13216255</wp:posOffset>
                </wp:positionV>
                <wp:extent cx="816610" cy="128270"/>
                <wp:effectExtent l="0" t="0" r="3810" b="0"/>
                <wp:wrapNone/>
                <wp:docPr id="2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C53634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Chocolate brownie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16" type="#_x0000_t202" style="position:absolute;margin-left:426.65pt;margin-top:1040.65pt;width:64.3pt;height:10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dy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" filled="f" stroked="f">
                <v:textbox inset="0,0,0,0">
                  <w:txbxContent>
                    <w:p w:rsidR="00E562A3" w:rsidRPr="00C53634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Chocolate brownie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B7AEE91" wp14:editId="761F0FE8">
                <wp:simplePos x="0" y="0"/>
                <wp:positionH relativeFrom="page">
                  <wp:posOffset>7112000</wp:posOffset>
                </wp:positionH>
                <wp:positionV relativeFrom="page">
                  <wp:posOffset>13216255</wp:posOffset>
                </wp:positionV>
                <wp:extent cx="1184910" cy="251460"/>
                <wp:effectExtent l="0" t="0" r="0" b="635"/>
                <wp:wrapNone/>
                <wp:docPr id="2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C53634" w:rsidRDefault="0062500A" w:rsidP="00C53634">
                            <w:pPr>
                              <w:spacing w:before="21" w:after="0"/>
                              <w:ind w:left="20" w:right="-2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P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each crumble se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ved with custard sauce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17" type="#_x0000_t202" style="position:absolute;margin-left:560pt;margin-top:1040.65pt;width:93.3pt;height:19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CSsgIAALM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" filled="f" stroked="f">
                <v:textbox inset="0,0,0,0">
                  <w:txbxContent>
                    <w:p w:rsidR="00E562A3" w:rsidRPr="00C53634" w:rsidRDefault="0062500A" w:rsidP="00C53634">
                      <w:pPr>
                        <w:spacing w:before="21" w:after="0"/>
                        <w:ind w:left="20" w:right="-2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C53634">
                        <w:rPr>
                          <w:rFonts w:eastAsia="News Gothic Light" w:cs="News Gothic Light"/>
                          <w:color w:val="231F20"/>
                          <w:spacing w:val="-9"/>
                          <w:sz w:val="16"/>
                          <w:szCs w:val="16"/>
                        </w:rPr>
                        <w:t>P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each crumble se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pacing w:val="6"/>
                          <w:sz w:val="16"/>
                          <w:szCs w:val="16"/>
                        </w:rPr>
                        <w:t>r</w:t>
                      </w: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ved with custard sauce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C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0B23251" wp14:editId="6F410ACA">
                <wp:simplePos x="0" y="0"/>
                <wp:positionH relativeFrom="page">
                  <wp:posOffset>8809355</wp:posOffset>
                </wp:positionH>
                <wp:positionV relativeFrom="page">
                  <wp:posOffset>13216255</wp:posOffset>
                </wp:positionV>
                <wp:extent cx="1216660" cy="128270"/>
                <wp:effectExtent l="0" t="0" r="381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2A3" w:rsidRPr="00C53634" w:rsidRDefault="0062500A">
                            <w:pPr>
                              <w:spacing w:before="21" w:after="0"/>
                              <w:ind w:left="20" w:right="-44"/>
                              <w:rPr>
                                <w:rFonts w:eastAsia="News Gothic Light" w:cs="News Gothic Light"/>
                                <w:sz w:val="16"/>
                                <w:szCs w:val="16"/>
                              </w:rPr>
                            </w:pPr>
                            <w:r w:rsidRPr="00C53634">
                              <w:rPr>
                                <w:rFonts w:eastAsia="News Gothic Light" w:cs="News Gothic Light"/>
                                <w:color w:val="231F20"/>
                                <w:sz w:val="16"/>
                                <w:szCs w:val="16"/>
                              </w:rPr>
                              <w:t>Ice cream with a fruit coulis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18" type="#_x0000_t202" style="position:absolute;margin-left:693.65pt;margin-top:1040.65pt;width:95.8pt;height:10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3M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" filled="f" stroked="f">
                <v:textbox inset="0,0,0,0">
                  <w:txbxContent>
                    <w:p w:rsidR="00E562A3" w:rsidRPr="00C53634" w:rsidRDefault="0062500A">
                      <w:pPr>
                        <w:spacing w:before="21" w:after="0"/>
                        <w:ind w:left="20" w:right="-44"/>
                        <w:rPr>
                          <w:rFonts w:eastAsia="News Gothic Light" w:cs="News Gothic Light"/>
                          <w:sz w:val="16"/>
                          <w:szCs w:val="16"/>
                        </w:rPr>
                      </w:pPr>
                      <w:r w:rsidRPr="00C53634">
                        <w:rPr>
                          <w:rFonts w:eastAsia="News Gothic Light" w:cs="News Gothic Light"/>
                          <w:color w:val="231F20"/>
                          <w:sz w:val="16"/>
                          <w:szCs w:val="16"/>
                        </w:rPr>
                        <w:t>Ice cream with a fruit coulis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6A64">
        <w:rPr>
          <w:sz w:val="0"/>
          <w:szCs w:val="0"/>
        </w:rPr>
        <w:t xml:space="preserve">       </w:t>
      </w:r>
    </w:p>
    <w:sectPr w:rsidR="00E562A3">
      <w:type w:val="continuous"/>
      <w:pgSz w:w="16840" w:h="23820"/>
      <w:pgMar w:top="228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Light">
    <w:altName w:val="Times New Roman"/>
    <w:charset w:val="00"/>
    <w:family w:val="roman"/>
    <w:pitch w:val="variable"/>
  </w:font>
  <w:font w:name="News Gothic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A3"/>
    <w:rsid w:val="00064383"/>
    <w:rsid w:val="000C4C45"/>
    <w:rsid w:val="000C6E09"/>
    <w:rsid w:val="00131AD1"/>
    <w:rsid w:val="001E4F83"/>
    <w:rsid w:val="001E610F"/>
    <w:rsid w:val="00201482"/>
    <w:rsid w:val="00206361"/>
    <w:rsid w:val="002A537B"/>
    <w:rsid w:val="002F355C"/>
    <w:rsid w:val="003133D0"/>
    <w:rsid w:val="00373579"/>
    <w:rsid w:val="00384524"/>
    <w:rsid w:val="003B2FD8"/>
    <w:rsid w:val="003D0460"/>
    <w:rsid w:val="003D63C3"/>
    <w:rsid w:val="00416347"/>
    <w:rsid w:val="004549F0"/>
    <w:rsid w:val="004A75A3"/>
    <w:rsid w:val="004B3608"/>
    <w:rsid w:val="004E150F"/>
    <w:rsid w:val="00536E8C"/>
    <w:rsid w:val="005A6C6D"/>
    <w:rsid w:val="005D534D"/>
    <w:rsid w:val="0062500A"/>
    <w:rsid w:val="0069623A"/>
    <w:rsid w:val="007D1AC3"/>
    <w:rsid w:val="00801BEF"/>
    <w:rsid w:val="00826997"/>
    <w:rsid w:val="00833D72"/>
    <w:rsid w:val="008A757C"/>
    <w:rsid w:val="008E5D65"/>
    <w:rsid w:val="008E67F4"/>
    <w:rsid w:val="008F4D34"/>
    <w:rsid w:val="009046A2"/>
    <w:rsid w:val="00913392"/>
    <w:rsid w:val="00924CA9"/>
    <w:rsid w:val="00995DBA"/>
    <w:rsid w:val="009D3966"/>
    <w:rsid w:val="00A023B0"/>
    <w:rsid w:val="00A54D0C"/>
    <w:rsid w:val="00AC115F"/>
    <w:rsid w:val="00B5419C"/>
    <w:rsid w:val="00B923C0"/>
    <w:rsid w:val="00C34C2C"/>
    <w:rsid w:val="00C53634"/>
    <w:rsid w:val="00CF2252"/>
    <w:rsid w:val="00D97EEA"/>
    <w:rsid w:val="00E524DF"/>
    <w:rsid w:val="00E562A3"/>
    <w:rsid w:val="00F76DD2"/>
    <w:rsid w:val="00F86C00"/>
    <w:rsid w:val="00F93588"/>
    <w:rsid w:val="00FA6A64"/>
    <w:rsid w:val="00FB1DD8"/>
    <w:rsid w:val="00FF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A6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A6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F0539251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Q0827 3 CHOICE PRIMARY SCHOOL MENU 2017 03.indd</vt:lpstr>
    </vt:vector>
  </TitlesOfParts>
  <Company>Leicestershire County Council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Q0827 3 CHOICE PRIMARY SCHOOL MENU 2017 03.indd</dc:title>
  <dc:creator>Lynne Short</dc:creator>
  <cp:lastModifiedBy>Sarah Birch</cp:lastModifiedBy>
  <cp:revision>2</cp:revision>
  <cp:lastPrinted>2018-01-25T09:46:00Z</cp:lastPrinted>
  <dcterms:created xsi:type="dcterms:W3CDTF">2018-03-16T10:04:00Z</dcterms:created>
  <dcterms:modified xsi:type="dcterms:W3CDTF">2018-03-16T10:04:00Z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2017-03-02T00:00:00Z</vt:filetime>
  </property>
  <property fmtid="{D5CDD505-2E9C-101B-9397-08002B2CF9AE}" pid="3" name="LastSaved">
    <vt:filetime>2017-03-02T00:00:00Z</vt:filetime>
  </property>
</Properties>
</file>